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59092" w14:textId="77777777" w:rsidR="001538C6" w:rsidRDefault="001538C6">
      <w:pPr>
        <w:pStyle w:val="Header"/>
        <w:jc w:val="center"/>
        <w:rPr>
          <w:b/>
          <w:spacing w:val="20"/>
          <w:sz w:val="36"/>
          <w:szCs w:val="32"/>
        </w:rPr>
      </w:pPr>
      <w:r w:rsidRPr="001538C6">
        <w:rPr>
          <w:b/>
          <w:spacing w:val="20"/>
          <w:sz w:val="36"/>
          <w:szCs w:val="32"/>
        </w:rPr>
        <w:t xml:space="preserve">CONFIDENTIAL DOCUMENT </w:t>
      </w:r>
      <w:r w:rsidR="000F55E6" w:rsidRPr="001538C6">
        <w:rPr>
          <w:b/>
          <w:spacing w:val="20"/>
          <w:sz w:val="36"/>
          <w:szCs w:val="32"/>
        </w:rPr>
        <w:t xml:space="preserve">FOR HARLYN GOVERNING BOARD ONLY </w:t>
      </w:r>
    </w:p>
    <w:p w14:paraId="7F384000" w14:textId="77777777" w:rsidR="000F55E6" w:rsidRPr="001538C6" w:rsidRDefault="000F55E6">
      <w:pPr>
        <w:pStyle w:val="Header"/>
        <w:jc w:val="center"/>
        <w:rPr>
          <w:b/>
          <w:spacing w:val="20"/>
          <w:sz w:val="36"/>
          <w:szCs w:val="32"/>
        </w:rPr>
      </w:pPr>
      <w:r w:rsidRPr="001538C6">
        <w:rPr>
          <w:b/>
          <w:spacing w:val="20"/>
          <w:sz w:val="36"/>
          <w:szCs w:val="32"/>
        </w:rPr>
        <w:t xml:space="preserve"> NOT TO BE SHARED</w:t>
      </w:r>
      <w:r w:rsidR="001538C6" w:rsidRPr="001538C6">
        <w:rPr>
          <w:b/>
          <w:spacing w:val="20"/>
          <w:sz w:val="36"/>
          <w:szCs w:val="32"/>
        </w:rPr>
        <w:t xml:space="preserve"> </w:t>
      </w:r>
      <w:r w:rsidR="00442FC5">
        <w:rPr>
          <w:b/>
          <w:spacing w:val="20"/>
          <w:sz w:val="36"/>
          <w:szCs w:val="32"/>
        </w:rPr>
        <w:t xml:space="preserve">OUTSIDE THE </w:t>
      </w:r>
      <w:r w:rsidR="001538C6" w:rsidRPr="001538C6">
        <w:rPr>
          <w:b/>
          <w:spacing w:val="20"/>
          <w:sz w:val="36"/>
          <w:szCs w:val="32"/>
        </w:rPr>
        <w:t>GOVERNING BOARD</w:t>
      </w:r>
    </w:p>
    <w:p w14:paraId="2BFC2FB8" w14:textId="77777777" w:rsidR="001538C6" w:rsidRDefault="001538C6">
      <w:pPr>
        <w:pStyle w:val="Header"/>
        <w:jc w:val="center"/>
        <w:rPr>
          <w:b/>
          <w:spacing w:val="20"/>
          <w:sz w:val="22"/>
        </w:rPr>
      </w:pPr>
    </w:p>
    <w:p w14:paraId="04BF7918" w14:textId="77777777" w:rsidR="000F55E6" w:rsidRDefault="000F55E6">
      <w:pPr>
        <w:pStyle w:val="Header"/>
        <w:jc w:val="center"/>
        <w:rPr>
          <w:b/>
          <w:spacing w:val="20"/>
          <w:sz w:val="22"/>
        </w:rPr>
      </w:pPr>
    </w:p>
    <w:p w14:paraId="409539A1" w14:textId="77777777" w:rsidR="008C3CBC" w:rsidRDefault="008C3CBC">
      <w:pPr>
        <w:pStyle w:val="Header"/>
        <w:jc w:val="center"/>
        <w:rPr>
          <w:b/>
          <w:spacing w:val="20"/>
          <w:sz w:val="22"/>
        </w:rPr>
      </w:pPr>
      <w:r>
        <w:rPr>
          <w:b/>
          <w:spacing w:val="20"/>
          <w:sz w:val="22"/>
        </w:rPr>
        <w:t>HARLYN PRIMARY SCHOOL</w:t>
      </w:r>
    </w:p>
    <w:p w14:paraId="37D099E6" w14:textId="77777777" w:rsidR="008C3CBC" w:rsidRDefault="008C3CBC">
      <w:pPr>
        <w:pStyle w:val="Caption"/>
        <w:rPr>
          <w:sz w:val="22"/>
        </w:rPr>
      </w:pPr>
      <w:proofErr w:type="spellStart"/>
      <w:r w:rsidRPr="007250E9">
        <w:rPr>
          <w:sz w:val="22"/>
        </w:rPr>
        <w:t>Tolcarne</w:t>
      </w:r>
      <w:proofErr w:type="spellEnd"/>
      <w:r w:rsidRPr="007250E9">
        <w:rPr>
          <w:sz w:val="22"/>
        </w:rPr>
        <w:t xml:space="preserve"> Drive, Pinner, Middlesex HA5 2DR  </w:t>
      </w:r>
    </w:p>
    <w:p w14:paraId="58ACE02C" w14:textId="77777777" w:rsidR="00CD748E" w:rsidRPr="00CD748E" w:rsidRDefault="00CD748E" w:rsidP="00CD748E"/>
    <w:p w14:paraId="7B20ED18" w14:textId="77777777" w:rsidR="00145974" w:rsidRPr="00CD748E" w:rsidRDefault="00145974" w:rsidP="00145974">
      <w:pPr>
        <w:jc w:val="center"/>
        <w:rPr>
          <w:b/>
          <w:sz w:val="24"/>
          <w:szCs w:val="24"/>
        </w:rPr>
      </w:pPr>
      <w:r w:rsidRPr="00CD748E">
        <w:rPr>
          <w:b/>
          <w:sz w:val="24"/>
          <w:szCs w:val="24"/>
        </w:rPr>
        <w:t>GOVERNING BODY CONTACT SHEET</w:t>
      </w:r>
    </w:p>
    <w:p w14:paraId="3934AE40" w14:textId="77777777" w:rsidR="00C03D99" w:rsidRPr="007250E9" w:rsidRDefault="00C03D99" w:rsidP="00C03D99"/>
    <w:p w14:paraId="350DA2E5" w14:textId="77777777" w:rsidR="008C3CBC" w:rsidRPr="007412CD" w:rsidRDefault="008C3CBC">
      <w:r w:rsidRPr="007250E9">
        <w:rPr>
          <w:b/>
          <w:sz w:val="22"/>
        </w:rPr>
        <w:t>Tel:  020 8866 1290</w:t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b/>
          <w:sz w:val="22"/>
        </w:rPr>
        <w:t>Fax:  020 8868 7221</w:t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sz w:val="22"/>
        </w:rPr>
        <w:tab/>
      </w:r>
      <w:r w:rsidRPr="007250E9">
        <w:rPr>
          <w:sz w:val="22"/>
        </w:rPr>
        <w:tab/>
      </w:r>
      <w:proofErr w:type="gramStart"/>
      <w:r w:rsidRPr="007250E9">
        <w:rPr>
          <w:b/>
          <w:sz w:val="22"/>
        </w:rPr>
        <w:t>e-mail</w:t>
      </w:r>
      <w:proofErr w:type="gramEnd"/>
      <w:r w:rsidRPr="007250E9">
        <w:rPr>
          <w:b/>
          <w:sz w:val="22"/>
        </w:rPr>
        <w:t xml:space="preserve"> </w:t>
      </w:r>
      <w:r w:rsidR="00181A5D" w:rsidRPr="00181A5D">
        <w:rPr>
          <w:bCs/>
          <w:sz w:val="22"/>
        </w:rPr>
        <w:t>office@harlynprimaryschool.co.uk</w:t>
      </w:r>
    </w:p>
    <w:p w14:paraId="672EF644" w14:textId="77777777" w:rsidR="00F371AC" w:rsidRPr="007250E9" w:rsidRDefault="00F371AC"/>
    <w:p w14:paraId="0FAA8F0F" w14:textId="77777777" w:rsidR="00D47872" w:rsidRPr="007250E9" w:rsidRDefault="00D47872">
      <w:pPr>
        <w:rPr>
          <w:sz w:val="22"/>
        </w:rPr>
      </w:pPr>
    </w:p>
    <w:tbl>
      <w:tblPr>
        <w:tblW w:w="133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3"/>
        <w:gridCol w:w="1842"/>
        <w:gridCol w:w="3436"/>
        <w:gridCol w:w="2835"/>
        <w:gridCol w:w="2693"/>
      </w:tblGrid>
      <w:tr w:rsidR="004D6AA2" w:rsidRPr="007250E9" w14:paraId="5C48FD36" w14:textId="77777777" w:rsidTr="00C41739">
        <w:trPr>
          <w:cantSplit/>
        </w:trPr>
        <w:tc>
          <w:tcPr>
            <w:tcW w:w="2553" w:type="dxa"/>
          </w:tcPr>
          <w:p w14:paraId="1D3EEBB2" w14:textId="77777777" w:rsidR="004D6AA2" w:rsidRPr="007250E9" w:rsidRDefault="004D6AA2">
            <w:pPr>
              <w:pStyle w:val="Heading1"/>
              <w:ind w:left="-142"/>
              <w:jc w:val="center"/>
              <w:rPr>
                <w:sz w:val="24"/>
              </w:rPr>
            </w:pPr>
            <w:r w:rsidRPr="007250E9">
              <w:rPr>
                <w:sz w:val="24"/>
              </w:rPr>
              <w:t>NAME</w:t>
            </w:r>
          </w:p>
        </w:tc>
        <w:tc>
          <w:tcPr>
            <w:tcW w:w="1842" w:type="dxa"/>
          </w:tcPr>
          <w:p w14:paraId="11E4DCD1" w14:textId="77777777" w:rsidR="004D6AA2" w:rsidRPr="007250E9" w:rsidRDefault="004D6AA2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7250E9">
              <w:rPr>
                <w:b/>
              </w:rPr>
              <w:t>TELEPHONE</w:t>
            </w:r>
          </w:p>
        </w:tc>
        <w:tc>
          <w:tcPr>
            <w:tcW w:w="3436" w:type="dxa"/>
          </w:tcPr>
          <w:p w14:paraId="13F7E68A" w14:textId="77777777" w:rsidR="004D6AA2" w:rsidRPr="007250E9" w:rsidRDefault="004D6AA2">
            <w:pPr>
              <w:pStyle w:val="Heading5"/>
            </w:pPr>
            <w:r w:rsidRPr="007250E9">
              <w:t>E-MAIL</w:t>
            </w:r>
          </w:p>
        </w:tc>
        <w:tc>
          <w:tcPr>
            <w:tcW w:w="2835" w:type="dxa"/>
          </w:tcPr>
          <w:p w14:paraId="285400D8" w14:textId="77777777" w:rsidR="004D6AA2" w:rsidRPr="007250E9" w:rsidRDefault="004D6AA2">
            <w:pPr>
              <w:pStyle w:val="Heading3"/>
              <w:jc w:val="center"/>
            </w:pPr>
            <w:r w:rsidRPr="007250E9">
              <w:t>TERM OF OFFICE</w:t>
            </w:r>
          </w:p>
        </w:tc>
        <w:tc>
          <w:tcPr>
            <w:tcW w:w="2693" w:type="dxa"/>
          </w:tcPr>
          <w:p w14:paraId="39B12799" w14:textId="77777777" w:rsidR="004D6AA2" w:rsidRPr="007250E9" w:rsidRDefault="004D6AA2">
            <w:pPr>
              <w:pStyle w:val="Heading3"/>
              <w:jc w:val="center"/>
            </w:pPr>
            <w:r w:rsidRPr="007250E9">
              <w:t>TYPE</w:t>
            </w:r>
          </w:p>
        </w:tc>
      </w:tr>
      <w:tr w:rsidR="004D6AA2" w:rsidRPr="007250E9" w14:paraId="1CF3C499" w14:textId="77777777" w:rsidTr="00C41739">
        <w:trPr>
          <w:cantSplit/>
        </w:trPr>
        <w:tc>
          <w:tcPr>
            <w:tcW w:w="2553" w:type="dxa"/>
          </w:tcPr>
          <w:p w14:paraId="7726D848" w14:textId="77777777" w:rsidR="004D6AA2" w:rsidRPr="007250E9" w:rsidRDefault="007412CD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Sally de Jongh</w:t>
            </w:r>
          </w:p>
          <w:p w14:paraId="28442FEE" w14:textId="77777777" w:rsidR="004D6AA2" w:rsidRPr="007250E9" w:rsidRDefault="004D6AA2">
            <w:pPr>
              <w:pStyle w:val="Heading2"/>
              <w:rPr>
                <w:sz w:val="24"/>
              </w:rPr>
            </w:pPr>
            <w:r w:rsidRPr="001F72EA">
              <w:rPr>
                <w:sz w:val="24"/>
                <w:szCs w:val="24"/>
              </w:rPr>
              <w:t>CHAIR</w:t>
            </w:r>
            <w:r w:rsidR="007412CD" w:rsidRPr="001F72EA">
              <w:rPr>
                <w:sz w:val="24"/>
                <w:szCs w:val="24"/>
              </w:rPr>
              <w:t>PERSON</w:t>
            </w:r>
          </w:p>
        </w:tc>
        <w:tc>
          <w:tcPr>
            <w:tcW w:w="1842" w:type="dxa"/>
          </w:tcPr>
          <w:p w14:paraId="5AEF74FB" w14:textId="77777777" w:rsidR="007412CD" w:rsidRDefault="00423557" w:rsidP="00ED3467">
            <w:pPr>
              <w:pStyle w:val="Header"/>
              <w:tabs>
                <w:tab w:val="clear" w:pos="4320"/>
                <w:tab w:val="clear" w:pos="8640"/>
              </w:tabs>
            </w:pPr>
            <w:r>
              <w:t>07738 263273</w:t>
            </w:r>
          </w:p>
          <w:p w14:paraId="2F67B1E1" w14:textId="77777777" w:rsidR="004D6AA2" w:rsidRPr="007250E9" w:rsidRDefault="004D6AA2" w:rsidP="00ED3467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3436" w:type="dxa"/>
          </w:tcPr>
          <w:p w14:paraId="381FBF68" w14:textId="77777777" w:rsidR="004D6AA2" w:rsidRPr="007250E9" w:rsidRDefault="00175EC5" w:rsidP="00ED34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dejonghsm@gmail.com</w:t>
            </w:r>
          </w:p>
        </w:tc>
        <w:tc>
          <w:tcPr>
            <w:tcW w:w="2835" w:type="dxa"/>
          </w:tcPr>
          <w:p w14:paraId="34FEDB3D" w14:textId="47EB2259" w:rsidR="003362FD" w:rsidRPr="004E7378" w:rsidRDefault="00970B06" w:rsidP="003362FD">
            <w:pPr>
              <w:rPr>
                <w:sz w:val="24"/>
              </w:rPr>
            </w:pPr>
            <w:r w:rsidRPr="004E7378">
              <w:rPr>
                <w:sz w:val="24"/>
              </w:rPr>
              <w:t>08/09/</w:t>
            </w:r>
            <w:r w:rsidR="00FF43EA" w:rsidRPr="004E7378">
              <w:rPr>
                <w:sz w:val="24"/>
              </w:rPr>
              <w:t>2</w:t>
            </w:r>
            <w:r w:rsidR="00EC4857">
              <w:rPr>
                <w:sz w:val="24"/>
              </w:rPr>
              <w:t>4</w:t>
            </w:r>
            <w:r w:rsidRPr="004E7378">
              <w:rPr>
                <w:sz w:val="24"/>
              </w:rPr>
              <w:t xml:space="preserve"> to 0</w:t>
            </w:r>
            <w:r w:rsidR="00EC4857">
              <w:rPr>
                <w:sz w:val="24"/>
              </w:rPr>
              <w:t>8</w:t>
            </w:r>
            <w:r w:rsidRPr="004E7378">
              <w:rPr>
                <w:sz w:val="24"/>
              </w:rPr>
              <w:t>-09-</w:t>
            </w:r>
            <w:r w:rsidR="00A40CBE" w:rsidRPr="004E7378">
              <w:rPr>
                <w:sz w:val="24"/>
              </w:rPr>
              <w:t>20</w:t>
            </w:r>
            <w:r w:rsidRPr="004E7378">
              <w:rPr>
                <w:sz w:val="24"/>
              </w:rPr>
              <w:t>2</w:t>
            </w:r>
            <w:r w:rsidR="00EC4857">
              <w:rPr>
                <w:sz w:val="24"/>
              </w:rPr>
              <w:t>8</w:t>
            </w:r>
          </w:p>
          <w:p w14:paraId="302D8090" w14:textId="57F1BE3D" w:rsidR="00377181" w:rsidRPr="004E7378" w:rsidRDefault="00970B06">
            <w:pPr>
              <w:rPr>
                <w:b/>
                <w:sz w:val="22"/>
                <w:szCs w:val="18"/>
              </w:rPr>
            </w:pPr>
            <w:r w:rsidRPr="004E7378">
              <w:rPr>
                <w:b/>
                <w:sz w:val="22"/>
                <w:szCs w:val="18"/>
              </w:rPr>
              <w:t xml:space="preserve">Chair </w:t>
            </w:r>
            <w:r w:rsidR="00EE4D66">
              <w:rPr>
                <w:b/>
                <w:sz w:val="22"/>
                <w:szCs w:val="18"/>
              </w:rPr>
              <w:t>8</w:t>
            </w:r>
            <w:r w:rsidRPr="004E7378">
              <w:rPr>
                <w:b/>
                <w:sz w:val="22"/>
                <w:szCs w:val="18"/>
              </w:rPr>
              <w:t>-</w:t>
            </w:r>
            <w:r w:rsidR="00EE4D66">
              <w:rPr>
                <w:b/>
                <w:sz w:val="22"/>
                <w:szCs w:val="18"/>
              </w:rPr>
              <w:t>09</w:t>
            </w:r>
            <w:r w:rsidRPr="004E7378">
              <w:rPr>
                <w:b/>
                <w:sz w:val="22"/>
                <w:szCs w:val="18"/>
              </w:rPr>
              <w:t>-</w:t>
            </w:r>
            <w:r w:rsidR="00377181" w:rsidRPr="004E7378">
              <w:rPr>
                <w:b/>
                <w:sz w:val="22"/>
                <w:szCs w:val="18"/>
              </w:rPr>
              <w:t>2</w:t>
            </w:r>
            <w:r w:rsidR="00EE4D66">
              <w:rPr>
                <w:b/>
                <w:sz w:val="22"/>
                <w:szCs w:val="18"/>
              </w:rPr>
              <w:t>4</w:t>
            </w:r>
            <w:r w:rsidRPr="004E7378">
              <w:rPr>
                <w:b/>
                <w:sz w:val="22"/>
                <w:szCs w:val="18"/>
              </w:rPr>
              <w:t xml:space="preserve"> to </w:t>
            </w:r>
            <w:r w:rsidR="00EE4D66">
              <w:rPr>
                <w:b/>
                <w:sz w:val="22"/>
                <w:szCs w:val="18"/>
              </w:rPr>
              <w:t>8</w:t>
            </w:r>
            <w:r w:rsidRPr="004E7378">
              <w:rPr>
                <w:b/>
                <w:sz w:val="22"/>
                <w:szCs w:val="18"/>
              </w:rPr>
              <w:t>-9-</w:t>
            </w:r>
            <w:r w:rsidR="00F22D0A" w:rsidRPr="004E7378">
              <w:rPr>
                <w:b/>
                <w:sz w:val="22"/>
                <w:szCs w:val="18"/>
              </w:rPr>
              <w:t>20</w:t>
            </w:r>
            <w:r w:rsidR="00190C71" w:rsidRPr="004E7378">
              <w:rPr>
                <w:b/>
                <w:sz w:val="22"/>
                <w:szCs w:val="18"/>
              </w:rPr>
              <w:t>2</w:t>
            </w:r>
            <w:r w:rsidR="00EE4D66">
              <w:rPr>
                <w:b/>
                <w:sz w:val="22"/>
                <w:szCs w:val="18"/>
              </w:rPr>
              <w:t>8</w:t>
            </w:r>
            <w:r w:rsidR="00190C71" w:rsidRPr="004E7378">
              <w:rPr>
                <w:b/>
                <w:sz w:val="22"/>
                <w:szCs w:val="18"/>
              </w:rPr>
              <w:t xml:space="preserve"> </w:t>
            </w:r>
          </w:p>
          <w:p w14:paraId="5CA9E023" w14:textId="00396A00" w:rsidR="004D6AA2" w:rsidRPr="004E7378" w:rsidRDefault="00190C71">
            <w:pPr>
              <w:rPr>
                <w:sz w:val="24"/>
              </w:rPr>
            </w:pPr>
            <w:r w:rsidRPr="004E7378">
              <w:rPr>
                <w:b/>
                <w:sz w:val="22"/>
                <w:szCs w:val="18"/>
              </w:rPr>
              <w:t>(</w:t>
            </w:r>
            <w:r w:rsidR="00EE4D66">
              <w:rPr>
                <w:b/>
                <w:sz w:val="22"/>
                <w:szCs w:val="18"/>
              </w:rPr>
              <w:t>4</w:t>
            </w:r>
            <w:r w:rsidRPr="004E7378">
              <w:rPr>
                <w:b/>
                <w:sz w:val="22"/>
                <w:szCs w:val="18"/>
              </w:rPr>
              <w:t xml:space="preserve"> yrs)</w:t>
            </w:r>
          </w:p>
        </w:tc>
        <w:tc>
          <w:tcPr>
            <w:tcW w:w="2693" w:type="dxa"/>
          </w:tcPr>
          <w:p w14:paraId="7C089805" w14:textId="77777777" w:rsidR="004D6AA2" w:rsidRDefault="00970B06">
            <w:pPr>
              <w:pStyle w:val="Heading4"/>
            </w:pPr>
            <w:r>
              <w:t>Co-Opted</w:t>
            </w:r>
            <w:r w:rsidR="004D6AA2" w:rsidRPr="007250E9">
              <w:t xml:space="preserve"> Governor</w:t>
            </w:r>
          </w:p>
          <w:p w14:paraId="70BCFAF0" w14:textId="77777777" w:rsidR="004D6AA2" w:rsidRPr="001C0302" w:rsidRDefault="004D6AA2" w:rsidP="001C0302">
            <w:pPr>
              <w:rPr>
                <w:b/>
              </w:rPr>
            </w:pPr>
          </w:p>
        </w:tc>
      </w:tr>
      <w:tr w:rsidR="00423557" w:rsidRPr="007250E9" w14:paraId="17297012" w14:textId="77777777" w:rsidTr="00C41739">
        <w:trPr>
          <w:cantSplit/>
        </w:trPr>
        <w:tc>
          <w:tcPr>
            <w:tcW w:w="2553" w:type="dxa"/>
          </w:tcPr>
          <w:p w14:paraId="4EC9DB5A" w14:textId="77777777" w:rsidR="00423557" w:rsidRDefault="00423557" w:rsidP="00423557">
            <w:pPr>
              <w:rPr>
                <w:b/>
                <w:bCs/>
                <w:sz w:val="24"/>
              </w:rPr>
            </w:pPr>
            <w:r w:rsidRPr="00423557">
              <w:rPr>
                <w:b/>
                <w:bCs/>
                <w:sz w:val="24"/>
              </w:rPr>
              <w:t>Michele Matonti</w:t>
            </w:r>
          </w:p>
          <w:p w14:paraId="30F0E742" w14:textId="77777777" w:rsidR="00423557" w:rsidRPr="00423557" w:rsidRDefault="00423557" w:rsidP="0042355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VICE CHAIR</w:t>
            </w:r>
          </w:p>
        </w:tc>
        <w:tc>
          <w:tcPr>
            <w:tcW w:w="1842" w:type="dxa"/>
          </w:tcPr>
          <w:p w14:paraId="24E4A778" w14:textId="77777777" w:rsidR="00423557" w:rsidRPr="007250E9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>
              <w:t>07966 496475</w:t>
            </w:r>
          </w:p>
        </w:tc>
        <w:tc>
          <w:tcPr>
            <w:tcW w:w="3436" w:type="dxa"/>
          </w:tcPr>
          <w:p w14:paraId="72F96DEC" w14:textId="77777777" w:rsidR="00423557" w:rsidRPr="007250E9" w:rsidRDefault="00423557" w:rsidP="00423557">
            <w:pPr>
              <w:rPr>
                <w:sz w:val="22"/>
                <w:szCs w:val="22"/>
              </w:rPr>
            </w:pPr>
            <w:r w:rsidRPr="00802572">
              <w:rPr>
                <w:rStyle w:val="Hyperlink"/>
                <w:color w:val="000000"/>
                <w:sz w:val="21"/>
                <w:szCs w:val="21"/>
                <w:u w:val="none"/>
              </w:rPr>
              <w:t>michelematonti71@gmail.com</w:t>
            </w:r>
          </w:p>
        </w:tc>
        <w:tc>
          <w:tcPr>
            <w:tcW w:w="2835" w:type="dxa"/>
          </w:tcPr>
          <w:p w14:paraId="65FAF3F0" w14:textId="30ABBFEF" w:rsidR="00423557" w:rsidRPr="004E7378" w:rsidRDefault="00423557" w:rsidP="00423557">
            <w:pPr>
              <w:rPr>
                <w:sz w:val="24"/>
              </w:rPr>
            </w:pPr>
            <w:r w:rsidRPr="004E7378">
              <w:rPr>
                <w:sz w:val="24"/>
              </w:rPr>
              <w:t>26-11-2</w:t>
            </w:r>
            <w:r w:rsidR="00CF71EC">
              <w:rPr>
                <w:sz w:val="24"/>
              </w:rPr>
              <w:t>4</w:t>
            </w:r>
            <w:r w:rsidRPr="004E7378">
              <w:rPr>
                <w:sz w:val="24"/>
              </w:rPr>
              <w:t xml:space="preserve"> to </w:t>
            </w:r>
            <w:r w:rsidRPr="00CF71EC">
              <w:rPr>
                <w:sz w:val="24"/>
              </w:rPr>
              <w:t>2</w:t>
            </w:r>
            <w:r w:rsidR="00CF71EC" w:rsidRPr="00CF71EC">
              <w:rPr>
                <w:sz w:val="24"/>
              </w:rPr>
              <w:t>6</w:t>
            </w:r>
            <w:r w:rsidRPr="00CF71EC">
              <w:rPr>
                <w:sz w:val="24"/>
              </w:rPr>
              <w:t>-11-202</w:t>
            </w:r>
            <w:r w:rsidR="00CF71EC" w:rsidRPr="00CF71EC">
              <w:rPr>
                <w:sz w:val="24"/>
              </w:rPr>
              <w:t>8</w:t>
            </w:r>
          </w:p>
          <w:p w14:paraId="676D2C1B" w14:textId="77777777" w:rsidR="00423557" w:rsidRPr="004E7378" w:rsidRDefault="00423557" w:rsidP="00423557">
            <w:pPr>
              <w:rPr>
                <w:b/>
                <w:bCs/>
                <w:sz w:val="24"/>
              </w:rPr>
            </w:pPr>
            <w:r w:rsidRPr="004E7378">
              <w:rPr>
                <w:b/>
                <w:bCs/>
                <w:sz w:val="24"/>
              </w:rPr>
              <w:t>Vice Chair 05-7-24 to 04-</w:t>
            </w:r>
            <w:r w:rsidR="00BA60B9" w:rsidRPr="004E7378">
              <w:rPr>
                <w:b/>
                <w:bCs/>
                <w:sz w:val="24"/>
              </w:rPr>
              <w:t>7-25 (1 year)</w:t>
            </w:r>
          </w:p>
        </w:tc>
        <w:tc>
          <w:tcPr>
            <w:tcW w:w="2693" w:type="dxa"/>
          </w:tcPr>
          <w:p w14:paraId="6241F38E" w14:textId="07BF5C3A" w:rsidR="00423557" w:rsidRPr="007250E9" w:rsidRDefault="004556D0" w:rsidP="00423557">
            <w:pPr>
              <w:rPr>
                <w:sz w:val="24"/>
              </w:rPr>
            </w:pPr>
            <w:r>
              <w:rPr>
                <w:sz w:val="24"/>
              </w:rPr>
              <w:t xml:space="preserve">Co-Opted </w:t>
            </w:r>
            <w:r w:rsidR="00423557">
              <w:rPr>
                <w:sz w:val="24"/>
              </w:rPr>
              <w:t>Governor</w:t>
            </w:r>
          </w:p>
        </w:tc>
      </w:tr>
      <w:tr w:rsidR="00423557" w:rsidRPr="007250E9" w14:paraId="2519F85B" w14:textId="77777777" w:rsidTr="00C41739">
        <w:trPr>
          <w:cantSplit/>
        </w:trPr>
        <w:tc>
          <w:tcPr>
            <w:tcW w:w="2553" w:type="dxa"/>
          </w:tcPr>
          <w:p w14:paraId="2BBD2214" w14:textId="77777777" w:rsidR="00423557" w:rsidRPr="00C26D9C" w:rsidRDefault="00423557" w:rsidP="00423557">
            <w:pPr>
              <w:rPr>
                <w:b/>
                <w:bCs/>
                <w:sz w:val="24"/>
              </w:rPr>
            </w:pPr>
            <w:r w:rsidRPr="00C26D9C">
              <w:rPr>
                <w:b/>
                <w:bCs/>
                <w:sz w:val="24"/>
              </w:rPr>
              <w:t>Michael Simons</w:t>
            </w:r>
          </w:p>
          <w:p w14:paraId="11D1344F" w14:textId="77777777" w:rsidR="00423557" w:rsidRPr="00C26D9C" w:rsidRDefault="00423557" w:rsidP="00423557">
            <w:pPr>
              <w:rPr>
                <w:b/>
                <w:bCs/>
                <w:strike/>
                <w:sz w:val="24"/>
                <w:szCs w:val="24"/>
              </w:rPr>
            </w:pPr>
          </w:p>
        </w:tc>
        <w:tc>
          <w:tcPr>
            <w:tcW w:w="1842" w:type="dxa"/>
          </w:tcPr>
          <w:p w14:paraId="16407EB7" w14:textId="77777777" w:rsidR="00423557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 w:rsidRPr="007250E9">
              <w:t xml:space="preserve">020 8866 4712 </w:t>
            </w:r>
          </w:p>
          <w:p w14:paraId="21D0626A" w14:textId="39DC9BEF" w:rsidR="00273D7B" w:rsidRPr="00A77A12" w:rsidRDefault="00273D7B" w:rsidP="00423557">
            <w:pPr>
              <w:pStyle w:val="Header"/>
              <w:tabs>
                <w:tab w:val="clear" w:pos="4320"/>
                <w:tab w:val="clear" w:pos="8640"/>
              </w:tabs>
              <w:rPr>
                <w:strike/>
              </w:rPr>
            </w:pPr>
            <w:r>
              <w:t>07804 141158</w:t>
            </w:r>
          </w:p>
        </w:tc>
        <w:tc>
          <w:tcPr>
            <w:tcW w:w="3436" w:type="dxa"/>
          </w:tcPr>
          <w:p w14:paraId="525C3A53" w14:textId="77777777" w:rsidR="00423557" w:rsidRPr="00A77A12" w:rsidRDefault="00423557" w:rsidP="00423557">
            <w:pPr>
              <w:rPr>
                <w:strike/>
                <w:sz w:val="22"/>
                <w:szCs w:val="22"/>
              </w:rPr>
            </w:pPr>
            <w:hyperlink r:id="rId6" w:history="1">
              <w:r w:rsidRPr="00924563">
                <w:t>msimons@blueyonder.co.uk</w:t>
              </w:r>
            </w:hyperlink>
            <w:r w:rsidRPr="007250E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14:paraId="3736565F" w14:textId="68ABBCEE" w:rsidR="00423557" w:rsidRPr="004E7378" w:rsidRDefault="00423557" w:rsidP="00423557">
            <w:pPr>
              <w:rPr>
                <w:sz w:val="24"/>
              </w:rPr>
            </w:pPr>
            <w:r w:rsidRPr="004E7378">
              <w:rPr>
                <w:sz w:val="24"/>
              </w:rPr>
              <w:t>0</w:t>
            </w:r>
            <w:r w:rsidR="00C435CB">
              <w:rPr>
                <w:sz w:val="24"/>
              </w:rPr>
              <w:t>4</w:t>
            </w:r>
            <w:r w:rsidRPr="004E7378">
              <w:rPr>
                <w:sz w:val="24"/>
              </w:rPr>
              <w:t>-09-2</w:t>
            </w:r>
            <w:r w:rsidR="00C435CB">
              <w:rPr>
                <w:sz w:val="24"/>
              </w:rPr>
              <w:t>4</w:t>
            </w:r>
            <w:r w:rsidRPr="004E7378">
              <w:rPr>
                <w:sz w:val="24"/>
              </w:rPr>
              <w:t xml:space="preserve"> to 0</w:t>
            </w:r>
            <w:r w:rsidR="00C435CB">
              <w:rPr>
                <w:sz w:val="24"/>
              </w:rPr>
              <w:t>4</w:t>
            </w:r>
            <w:r w:rsidRPr="004E7378">
              <w:rPr>
                <w:sz w:val="24"/>
              </w:rPr>
              <w:t>-09-202</w:t>
            </w:r>
            <w:r w:rsidR="00C435CB">
              <w:rPr>
                <w:sz w:val="24"/>
              </w:rPr>
              <w:t>8</w:t>
            </w:r>
          </w:p>
          <w:p w14:paraId="3A9C5AA5" w14:textId="77777777" w:rsidR="00423557" w:rsidRPr="004E7378" w:rsidRDefault="00423557" w:rsidP="00423557">
            <w:pPr>
              <w:rPr>
                <w:b/>
                <w:bCs/>
                <w:strike/>
                <w:sz w:val="24"/>
              </w:rPr>
            </w:pPr>
          </w:p>
        </w:tc>
        <w:tc>
          <w:tcPr>
            <w:tcW w:w="2693" w:type="dxa"/>
          </w:tcPr>
          <w:p w14:paraId="1B4E4782" w14:textId="77777777" w:rsidR="00423557" w:rsidRPr="00A77A12" w:rsidRDefault="00423557" w:rsidP="00423557">
            <w:pPr>
              <w:rPr>
                <w:strike/>
                <w:sz w:val="24"/>
              </w:rPr>
            </w:pPr>
            <w:r w:rsidRPr="007250E9">
              <w:rPr>
                <w:sz w:val="24"/>
              </w:rPr>
              <w:t>LEA Governor</w:t>
            </w:r>
          </w:p>
        </w:tc>
      </w:tr>
      <w:tr w:rsidR="00423557" w:rsidRPr="007250E9" w14:paraId="56A6E3EC" w14:textId="77777777" w:rsidTr="00C41739">
        <w:trPr>
          <w:cantSplit/>
        </w:trPr>
        <w:tc>
          <w:tcPr>
            <w:tcW w:w="2553" w:type="dxa"/>
          </w:tcPr>
          <w:p w14:paraId="70598263" w14:textId="77777777" w:rsidR="00423557" w:rsidRPr="007250E9" w:rsidRDefault="00423557" w:rsidP="00423557">
            <w:pPr>
              <w:pStyle w:val="Heading1"/>
              <w:rPr>
                <w:sz w:val="24"/>
              </w:rPr>
            </w:pPr>
            <w:r w:rsidRPr="007250E9">
              <w:rPr>
                <w:sz w:val="24"/>
              </w:rPr>
              <w:t>Simon Jones</w:t>
            </w:r>
          </w:p>
        </w:tc>
        <w:tc>
          <w:tcPr>
            <w:tcW w:w="1842" w:type="dxa"/>
          </w:tcPr>
          <w:p w14:paraId="34EC0D2C" w14:textId="77777777" w:rsidR="00423557" w:rsidRPr="007250E9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 w:rsidRPr="007250E9">
              <w:t>07946 497064</w:t>
            </w:r>
          </w:p>
        </w:tc>
        <w:tc>
          <w:tcPr>
            <w:tcW w:w="3436" w:type="dxa"/>
          </w:tcPr>
          <w:p w14:paraId="5EC2188A" w14:textId="77777777" w:rsidR="00423557" w:rsidRPr="007250E9" w:rsidRDefault="00423557" w:rsidP="004235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sjones@harlynprimaryschool.co.uk</w:t>
            </w:r>
          </w:p>
        </w:tc>
        <w:tc>
          <w:tcPr>
            <w:tcW w:w="2835" w:type="dxa"/>
          </w:tcPr>
          <w:p w14:paraId="573451E1" w14:textId="77777777" w:rsidR="00423557" w:rsidRPr="00F22D0A" w:rsidRDefault="00423557" w:rsidP="00423557">
            <w:pPr>
              <w:rPr>
                <w:strike/>
                <w:sz w:val="24"/>
              </w:rPr>
            </w:pPr>
          </w:p>
        </w:tc>
        <w:tc>
          <w:tcPr>
            <w:tcW w:w="2693" w:type="dxa"/>
          </w:tcPr>
          <w:p w14:paraId="0D360639" w14:textId="77777777" w:rsidR="00423557" w:rsidRPr="006528B4" w:rsidRDefault="00423557" w:rsidP="00423557">
            <w:pPr>
              <w:rPr>
                <w:sz w:val="24"/>
              </w:rPr>
            </w:pPr>
            <w:r w:rsidRPr="006528B4">
              <w:rPr>
                <w:sz w:val="24"/>
              </w:rPr>
              <w:t>Headteacher</w:t>
            </w:r>
          </w:p>
          <w:p w14:paraId="6C99783E" w14:textId="77777777" w:rsidR="00423557" w:rsidRPr="006528B4" w:rsidRDefault="00423557" w:rsidP="00423557">
            <w:pPr>
              <w:rPr>
                <w:strike/>
                <w:sz w:val="24"/>
              </w:rPr>
            </w:pPr>
            <w:r w:rsidRPr="006528B4">
              <w:rPr>
                <w:sz w:val="24"/>
              </w:rPr>
              <w:t>(Voting)</w:t>
            </w:r>
          </w:p>
        </w:tc>
      </w:tr>
      <w:tr w:rsidR="00423557" w:rsidRPr="007250E9" w14:paraId="65D45516" w14:textId="77777777" w:rsidTr="00C41739">
        <w:trPr>
          <w:cantSplit/>
        </w:trPr>
        <w:tc>
          <w:tcPr>
            <w:tcW w:w="2553" w:type="dxa"/>
          </w:tcPr>
          <w:p w14:paraId="5B82C93F" w14:textId="77777777" w:rsidR="00423557" w:rsidRPr="007250E9" w:rsidRDefault="00423557" w:rsidP="00423557">
            <w:pPr>
              <w:pStyle w:val="Heading1"/>
              <w:rPr>
                <w:sz w:val="24"/>
              </w:rPr>
            </w:pPr>
            <w:r w:rsidRPr="007250E9">
              <w:rPr>
                <w:sz w:val="24"/>
              </w:rPr>
              <w:t>Jill Schrodel</w:t>
            </w:r>
          </w:p>
          <w:p w14:paraId="436F6109" w14:textId="77777777" w:rsidR="00423557" w:rsidRPr="007250E9" w:rsidRDefault="00423557" w:rsidP="00423557">
            <w:pPr>
              <w:pStyle w:val="Heading2"/>
            </w:pPr>
            <w:r w:rsidRPr="00E937D3">
              <w:rPr>
                <w:sz w:val="24"/>
                <w:szCs w:val="24"/>
              </w:rPr>
              <w:t>CLERK</w:t>
            </w:r>
          </w:p>
        </w:tc>
        <w:tc>
          <w:tcPr>
            <w:tcW w:w="1842" w:type="dxa"/>
          </w:tcPr>
          <w:p w14:paraId="22EA665F" w14:textId="77777777" w:rsidR="00423557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 w:rsidRPr="007250E9">
              <w:t>020 8868 5117</w:t>
            </w:r>
          </w:p>
          <w:p w14:paraId="156604A9" w14:textId="77777777" w:rsidR="00423557" w:rsidRPr="007250E9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>
              <w:t>07768 665229</w:t>
            </w:r>
          </w:p>
        </w:tc>
        <w:tc>
          <w:tcPr>
            <w:tcW w:w="3436" w:type="dxa"/>
          </w:tcPr>
          <w:p w14:paraId="05CD7913" w14:textId="77777777" w:rsidR="00423557" w:rsidRPr="007250E9" w:rsidRDefault="00423557" w:rsidP="004235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clerk@harlynprimaryschool.co.uk</w:t>
            </w:r>
          </w:p>
        </w:tc>
        <w:tc>
          <w:tcPr>
            <w:tcW w:w="2835" w:type="dxa"/>
          </w:tcPr>
          <w:p w14:paraId="36AA91CA" w14:textId="77777777" w:rsidR="00423557" w:rsidRPr="00F22D0A" w:rsidRDefault="00423557" w:rsidP="00423557">
            <w:pPr>
              <w:rPr>
                <w:sz w:val="24"/>
              </w:rPr>
            </w:pPr>
          </w:p>
        </w:tc>
        <w:tc>
          <w:tcPr>
            <w:tcW w:w="2693" w:type="dxa"/>
          </w:tcPr>
          <w:p w14:paraId="48A7BB96" w14:textId="77777777" w:rsidR="00423557" w:rsidRPr="007250E9" w:rsidRDefault="00423557" w:rsidP="00423557">
            <w:pPr>
              <w:rPr>
                <w:sz w:val="24"/>
              </w:rPr>
            </w:pPr>
            <w:r w:rsidRPr="007250E9">
              <w:rPr>
                <w:sz w:val="24"/>
              </w:rPr>
              <w:t>Clerk</w:t>
            </w:r>
          </w:p>
        </w:tc>
      </w:tr>
      <w:tr w:rsidR="00423557" w:rsidRPr="007250E9" w14:paraId="7D70555A" w14:textId="77777777" w:rsidTr="00C41739">
        <w:trPr>
          <w:cantSplit/>
        </w:trPr>
        <w:tc>
          <w:tcPr>
            <w:tcW w:w="2553" w:type="dxa"/>
          </w:tcPr>
          <w:p w14:paraId="1DD126E7" w14:textId="77777777" w:rsidR="00423557" w:rsidRPr="00D92B3B" w:rsidRDefault="00423557" w:rsidP="00423557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Abi Ajibola</w:t>
            </w:r>
          </w:p>
        </w:tc>
        <w:tc>
          <w:tcPr>
            <w:tcW w:w="1842" w:type="dxa"/>
          </w:tcPr>
          <w:p w14:paraId="7BCE33B2" w14:textId="77777777" w:rsidR="00423557" w:rsidRPr="009C3F29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 w:rsidRPr="009C3F29">
              <w:t>07961 353223</w:t>
            </w:r>
          </w:p>
          <w:p w14:paraId="30A23451" w14:textId="77777777" w:rsidR="00423557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3436" w:type="dxa"/>
          </w:tcPr>
          <w:p w14:paraId="59BDDC9E" w14:textId="77777777" w:rsidR="00423557" w:rsidRPr="008E0D41" w:rsidRDefault="00423557" w:rsidP="00423557">
            <w:pPr>
              <w:rPr>
                <w:sz w:val="22"/>
                <w:szCs w:val="22"/>
              </w:rPr>
            </w:pPr>
            <w:hyperlink r:id="rId7" w:history="1">
              <w:r w:rsidRPr="008E0D41">
                <w:t>in96bal@yahoo.com</w:t>
              </w:r>
            </w:hyperlink>
          </w:p>
        </w:tc>
        <w:tc>
          <w:tcPr>
            <w:tcW w:w="2835" w:type="dxa"/>
          </w:tcPr>
          <w:p w14:paraId="63C58764" w14:textId="77777777" w:rsidR="00423557" w:rsidRPr="00F22D0A" w:rsidRDefault="00423557" w:rsidP="00423557">
            <w:pPr>
              <w:rPr>
                <w:sz w:val="24"/>
              </w:rPr>
            </w:pPr>
            <w:r w:rsidRPr="00F22D0A">
              <w:rPr>
                <w:sz w:val="24"/>
              </w:rPr>
              <w:t xml:space="preserve">11-10-2021 to 10-10-2025 </w:t>
            </w:r>
          </w:p>
        </w:tc>
        <w:tc>
          <w:tcPr>
            <w:tcW w:w="2693" w:type="dxa"/>
          </w:tcPr>
          <w:p w14:paraId="2BE7FA0B" w14:textId="77777777" w:rsidR="00423557" w:rsidRDefault="00423557" w:rsidP="00423557">
            <w:pPr>
              <w:rPr>
                <w:sz w:val="24"/>
              </w:rPr>
            </w:pPr>
            <w:r>
              <w:rPr>
                <w:sz w:val="24"/>
              </w:rPr>
              <w:t>Co-Opted Governor</w:t>
            </w:r>
          </w:p>
        </w:tc>
      </w:tr>
      <w:tr w:rsidR="00423557" w:rsidRPr="007250E9" w14:paraId="59E704C5" w14:textId="77777777" w:rsidTr="00C41739">
        <w:trPr>
          <w:cantSplit/>
        </w:trPr>
        <w:tc>
          <w:tcPr>
            <w:tcW w:w="2553" w:type="dxa"/>
          </w:tcPr>
          <w:p w14:paraId="59876A56" w14:textId="77777777" w:rsidR="00423557" w:rsidRPr="003D0F4B" w:rsidRDefault="00423557" w:rsidP="00423557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Adrian Richardson</w:t>
            </w:r>
          </w:p>
        </w:tc>
        <w:tc>
          <w:tcPr>
            <w:tcW w:w="1842" w:type="dxa"/>
          </w:tcPr>
          <w:p w14:paraId="3B073CD6" w14:textId="77777777" w:rsidR="00423557" w:rsidRPr="007250E9" w:rsidRDefault="00423557" w:rsidP="00423557">
            <w:pPr>
              <w:pStyle w:val="Header"/>
              <w:tabs>
                <w:tab w:val="clear" w:pos="4320"/>
                <w:tab w:val="clear" w:pos="8640"/>
              </w:tabs>
            </w:pPr>
            <w:r>
              <w:t>07769 926802</w:t>
            </w:r>
          </w:p>
        </w:tc>
        <w:tc>
          <w:tcPr>
            <w:tcW w:w="3436" w:type="dxa"/>
          </w:tcPr>
          <w:p w14:paraId="1FB59E2F" w14:textId="77777777" w:rsidR="00423557" w:rsidRPr="007250E9" w:rsidRDefault="00423557" w:rsidP="00423557">
            <w:pPr>
              <w:rPr>
                <w:sz w:val="22"/>
                <w:szCs w:val="22"/>
              </w:rPr>
            </w:pPr>
            <w:r w:rsidRPr="00334DA8">
              <w:t>aprichardson@hotmail.com</w:t>
            </w:r>
          </w:p>
        </w:tc>
        <w:tc>
          <w:tcPr>
            <w:tcW w:w="2835" w:type="dxa"/>
          </w:tcPr>
          <w:p w14:paraId="15822CA5" w14:textId="77777777" w:rsidR="00423557" w:rsidRPr="00F22D0A" w:rsidRDefault="00423557" w:rsidP="00423557">
            <w:pPr>
              <w:rPr>
                <w:sz w:val="24"/>
              </w:rPr>
            </w:pPr>
            <w:r w:rsidRPr="00F22D0A">
              <w:rPr>
                <w:sz w:val="24"/>
              </w:rPr>
              <w:t>19-05-2022 to 18-05-2026</w:t>
            </w:r>
          </w:p>
        </w:tc>
        <w:tc>
          <w:tcPr>
            <w:tcW w:w="2693" w:type="dxa"/>
          </w:tcPr>
          <w:p w14:paraId="3DF778EE" w14:textId="77777777" w:rsidR="00423557" w:rsidRPr="007250E9" w:rsidRDefault="00423557" w:rsidP="00423557">
            <w:pPr>
              <w:rPr>
                <w:sz w:val="24"/>
              </w:rPr>
            </w:pPr>
            <w:r>
              <w:rPr>
                <w:sz w:val="24"/>
              </w:rPr>
              <w:t>Co-Opted Governor</w:t>
            </w:r>
          </w:p>
        </w:tc>
      </w:tr>
      <w:tr w:rsidR="00423557" w:rsidRPr="007250E9" w14:paraId="52F0AB44" w14:textId="77777777" w:rsidTr="00C41739">
        <w:trPr>
          <w:cantSplit/>
        </w:trPr>
        <w:tc>
          <w:tcPr>
            <w:tcW w:w="2553" w:type="dxa"/>
          </w:tcPr>
          <w:p w14:paraId="0EAEF042" w14:textId="1687F2F2" w:rsidR="00423557" w:rsidRPr="007250E9" w:rsidRDefault="00525C00" w:rsidP="00423557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Glenn Smith</w:t>
            </w:r>
          </w:p>
        </w:tc>
        <w:tc>
          <w:tcPr>
            <w:tcW w:w="1842" w:type="dxa"/>
          </w:tcPr>
          <w:p w14:paraId="6843BCA9" w14:textId="1B123327" w:rsidR="00423557" w:rsidRPr="007250E9" w:rsidRDefault="00822F1F" w:rsidP="00423557">
            <w:pPr>
              <w:pStyle w:val="Header"/>
              <w:tabs>
                <w:tab w:val="clear" w:pos="4320"/>
                <w:tab w:val="clear" w:pos="8640"/>
              </w:tabs>
            </w:pPr>
            <w:r>
              <w:t>078258851073</w:t>
            </w:r>
          </w:p>
        </w:tc>
        <w:tc>
          <w:tcPr>
            <w:tcW w:w="3436" w:type="dxa"/>
          </w:tcPr>
          <w:p w14:paraId="09A99170" w14:textId="4AF75226" w:rsidR="00423557" w:rsidRPr="007250E9" w:rsidRDefault="006C47B9" w:rsidP="004235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glennjsmith@hotmail.co.uk</w:t>
            </w:r>
          </w:p>
        </w:tc>
        <w:tc>
          <w:tcPr>
            <w:tcW w:w="2835" w:type="dxa"/>
          </w:tcPr>
          <w:p w14:paraId="493D3AB2" w14:textId="59E85F56" w:rsidR="00D94478" w:rsidRPr="00F22D0A" w:rsidRDefault="00FC664A" w:rsidP="00423557">
            <w:pPr>
              <w:rPr>
                <w:sz w:val="24"/>
              </w:rPr>
            </w:pPr>
            <w:r>
              <w:rPr>
                <w:sz w:val="24"/>
              </w:rPr>
              <w:t>27-01-25 to 27-01-28</w:t>
            </w:r>
          </w:p>
        </w:tc>
        <w:tc>
          <w:tcPr>
            <w:tcW w:w="2693" w:type="dxa"/>
          </w:tcPr>
          <w:p w14:paraId="4D01A3AB" w14:textId="74C74177" w:rsidR="00423557" w:rsidRPr="007250E9" w:rsidRDefault="00273D7B" w:rsidP="00423557">
            <w:pPr>
              <w:rPr>
                <w:sz w:val="24"/>
              </w:rPr>
            </w:pPr>
            <w:r>
              <w:rPr>
                <w:sz w:val="24"/>
              </w:rPr>
              <w:t>Parent Governor</w:t>
            </w:r>
          </w:p>
        </w:tc>
      </w:tr>
      <w:tr w:rsidR="00FC664A" w:rsidRPr="007250E9" w14:paraId="1385BB6A" w14:textId="77777777" w:rsidTr="00C41739">
        <w:trPr>
          <w:cantSplit/>
        </w:trPr>
        <w:tc>
          <w:tcPr>
            <w:tcW w:w="2553" w:type="dxa"/>
          </w:tcPr>
          <w:p w14:paraId="7FA9B5DB" w14:textId="3D03DB1D" w:rsidR="00FC664A" w:rsidRDefault="00FC664A" w:rsidP="00FC66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Chandresh Meghji</w:t>
            </w:r>
          </w:p>
        </w:tc>
        <w:tc>
          <w:tcPr>
            <w:tcW w:w="1842" w:type="dxa"/>
          </w:tcPr>
          <w:p w14:paraId="2CB292FD" w14:textId="1937346A" w:rsidR="00FC664A" w:rsidRDefault="00FC664A" w:rsidP="00FC664A">
            <w:pPr>
              <w:pStyle w:val="Header"/>
              <w:tabs>
                <w:tab w:val="clear" w:pos="4320"/>
                <w:tab w:val="clear" w:pos="8640"/>
              </w:tabs>
            </w:pPr>
            <w:r>
              <w:t>07817779894</w:t>
            </w:r>
          </w:p>
        </w:tc>
        <w:tc>
          <w:tcPr>
            <w:tcW w:w="3436" w:type="dxa"/>
          </w:tcPr>
          <w:p w14:paraId="59BDB446" w14:textId="7EC46E12" w:rsidR="00FC664A" w:rsidRPr="00BD044D" w:rsidRDefault="00FC664A" w:rsidP="00FC6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chandreshmeghji@gmail.com</w:t>
            </w:r>
          </w:p>
        </w:tc>
        <w:tc>
          <w:tcPr>
            <w:tcW w:w="2835" w:type="dxa"/>
          </w:tcPr>
          <w:p w14:paraId="5DB9BC64" w14:textId="5FAA239C" w:rsidR="00FC664A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27-01-25 to 27-01-28</w:t>
            </w:r>
          </w:p>
        </w:tc>
        <w:tc>
          <w:tcPr>
            <w:tcW w:w="2693" w:type="dxa"/>
          </w:tcPr>
          <w:p w14:paraId="397D35CD" w14:textId="17DCC35B" w:rsidR="00FC664A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Parent Governor</w:t>
            </w:r>
          </w:p>
        </w:tc>
      </w:tr>
      <w:tr w:rsidR="00FC664A" w:rsidRPr="007250E9" w14:paraId="460D74BC" w14:textId="77777777" w:rsidTr="00C41739">
        <w:trPr>
          <w:cantSplit/>
        </w:trPr>
        <w:tc>
          <w:tcPr>
            <w:tcW w:w="2553" w:type="dxa"/>
          </w:tcPr>
          <w:p w14:paraId="75E728DD" w14:textId="77777777" w:rsidR="00FC664A" w:rsidRDefault="00FC664A" w:rsidP="00FC66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Abi Walton</w:t>
            </w:r>
          </w:p>
        </w:tc>
        <w:tc>
          <w:tcPr>
            <w:tcW w:w="1842" w:type="dxa"/>
          </w:tcPr>
          <w:p w14:paraId="4017AC55" w14:textId="77777777" w:rsidR="00FC664A" w:rsidRPr="00D95AE3" w:rsidRDefault="00FC664A" w:rsidP="00FC664A">
            <w:pPr>
              <w:pStyle w:val="Header"/>
              <w:tabs>
                <w:tab w:val="clear" w:pos="4320"/>
                <w:tab w:val="clear" w:pos="8640"/>
              </w:tabs>
            </w:pPr>
            <w:r>
              <w:t>078400 49508</w:t>
            </w:r>
          </w:p>
        </w:tc>
        <w:tc>
          <w:tcPr>
            <w:tcW w:w="3436" w:type="dxa"/>
          </w:tcPr>
          <w:p w14:paraId="673B1111" w14:textId="77777777" w:rsidR="00FC664A" w:rsidRPr="00F85B62" w:rsidRDefault="00FC664A" w:rsidP="00FC664A">
            <w:pPr>
              <w:rPr>
                <w:sz w:val="22"/>
                <w:szCs w:val="22"/>
              </w:rPr>
            </w:pPr>
            <w:r w:rsidRPr="00BD044D">
              <w:rPr>
                <w:sz w:val="22"/>
                <w:szCs w:val="22"/>
              </w:rPr>
              <w:t>abiwalton23@hotmail.co.uk</w:t>
            </w:r>
          </w:p>
        </w:tc>
        <w:tc>
          <w:tcPr>
            <w:tcW w:w="2835" w:type="dxa"/>
          </w:tcPr>
          <w:p w14:paraId="600AB15C" w14:textId="77777777" w:rsidR="00FC664A" w:rsidRPr="00F22D0A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16-05-2024 to 15-05-2027</w:t>
            </w:r>
          </w:p>
        </w:tc>
        <w:tc>
          <w:tcPr>
            <w:tcW w:w="2693" w:type="dxa"/>
          </w:tcPr>
          <w:p w14:paraId="1542FDC0" w14:textId="77777777" w:rsidR="00FC664A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 xml:space="preserve">Parent Governor </w:t>
            </w:r>
          </w:p>
        </w:tc>
      </w:tr>
      <w:tr w:rsidR="00FC664A" w:rsidRPr="007250E9" w14:paraId="64182622" w14:textId="77777777" w:rsidTr="00C41739">
        <w:trPr>
          <w:cantSplit/>
        </w:trPr>
        <w:tc>
          <w:tcPr>
            <w:tcW w:w="2553" w:type="dxa"/>
          </w:tcPr>
          <w:p w14:paraId="0D441CCD" w14:textId="77777777" w:rsidR="00FC664A" w:rsidRPr="00377181" w:rsidRDefault="00FC664A" w:rsidP="00FC66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Murray Perkins</w:t>
            </w:r>
          </w:p>
        </w:tc>
        <w:tc>
          <w:tcPr>
            <w:tcW w:w="1842" w:type="dxa"/>
          </w:tcPr>
          <w:p w14:paraId="0911A969" w14:textId="77777777" w:rsidR="00FC664A" w:rsidRPr="00377181" w:rsidRDefault="00FC664A" w:rsidP="00FC664A">
            <w:pPr>
              <w:pStyle w:val="Header"/>
              <w:tabs>
                <w:tab w:val="clear" w:pos="4320"/>
                <w:tab w:val="clear" w:pos="8640"/>
              </w:tabs>
            </w:pPr>
            <w:r>
              <w:t>07866 430561</w:t>
            </w:r>
          </w:p>
        </w:tc>
        <w:tc>
          <w:tcPr>
            <w:tcW w:w="3436" w:type="dxa"/>
          </w:tcPr>
          <w:p w14:paraId="059CD8D2" w14:textId="77777777" w:rsidR="00FC664A" w:rsidRPr="00377181" w:rsidRDefault="00FC664A" w:rsidP="00FC664A">
            <w:pPr>
              <w:rPr>
                <w:color w:val="000000"/>
                <w:sz w:val="22"/>
                <w:szCs w:val="22"/>
              </w:rPr>
            </w:pPr>
            <w:r w:rsidRPr="00802572">
              <w:rPr>
                <w:color w:val="000000"/>
                <w:sz w:val="22"/>
                <w:szCs w:val="22"/>
              </w:rPr>
              <w:t>murrayperkins@gmail.com</w:t>
            </w:r>
          </w:p>
        </w:tc>
        <w:tc>
          <w:tcPr>
            <w:tcW w:w="2835" w:type="dxa"/>
          </w:tcPr>
          <w:p w14:paraId="6D36A230" w14:textId="436087B9" w:rsidR="00FC664A" w:rsidRPr="002069A0" w:rsidRDefault="00FC664A" w:rsidP="00FC664A">
            <w:pPr>
              <w:rPr>
                <w:sz w:val="24"/>
              </w:rPr>
            </w:pPr>
            <w:r w:rsidRPr="004E7378">
              <w:rPr>
                <w:sz w:val="24"/>
              </w:rPr>
              <w:t>26-11-2</w:t>
            </w:r>
            <w:r>
              <w:rPr>
                <w:sz w:val="24"/>
              </w:rPr>
              <w:t>4</w:t>
            </w:r>
            <w:r w:rsidRPr="004E7378">
              <w:rPr>
                <w:sz w:val="24"/>
              </w:rPr>
              <w:t xml:space="preserve"> to </w:t>
            </w:r>
            <w:r w:rsidRPr="00CF71EC">
              <w:rPr>
                <w:sz w:val="24"/>
              </w:rPr>
              <w:t>26-11-2028</w:t>
            </w:r>
          </w:p>
        </w:tc>
        <w:tc>
          <w:tcPr>
            <w:tcW w:w="2693" w:type="dxa"/>
          </w:tcPr>
          <w:p w14:paraId="63F90A97" w14:textId="3DD16B4B" w:rsidR="00FC664A" w:rsidRPr="00377181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Co-Opted</w:t>
            </w:r>
            <w:r w:rsidRPr="00377181">
              <w:rPr>
                <w:sz w:val="24"/>
              </w:rPr>
              <w:t xml:space="preserve"> Governor</w:t>
            </w:r>
          </w:p>
        </w:tc>
      </w:tr>
      <w:tr w:rsidR="00FC664A" w:rsidRPr="007250E9" w14:paraId="5E2F0917" w14:textId="77777777" w:rsidTr="00C41739">
        <w:trPr>
          <w:cantSplit/>
        </w:trPr>
        <w:tc>
          <w:tcPr>
            <w:tcW w:w="2553" w:type="dxa"/>
          </w:tcPr>
          <w:p w14:paraId="0D7BDA0B" w14:textId="77777777" w:rsidR="00FC664A" w:rsidRPr="007250E9" w:rsidRDefault="00FC664A" w:rsidP="00FC66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David Fox</w:t>
            </w:r>
          </w:p>
        </w:tc>
        <w:tc>
          <w:tcPr>
            <w:tcW w:w="1842" w:type="dxa"/>
          </w:tcPr>
          <w:p w14:paraId="63689CDA" w14:textId="77777777" w:rsidR="00FC664A" w:rsidRPr="007250E9" w:rsidRDefault="00FC664A" w:rsidP="00FC664A">
            <w:pPr>
              <w:pStyle w:val="Header"/>
              <w:tabs>
                <w:tab w:val="clear" w:pos="4320"/>
                <w:tab w:val="clear" w:pos="8640"/>
              </w:tabs>
              <w:rPr>
                <w:szCs w:val="24"/>
              </w:rPr>
            </w:pPr>
            <w:r>
              <w:rPr>
                <w:szCs w:val="24"/>
              </w:rPr>
              <w:t>07803596180</w:t>
            </w:r>
          </w:p>
        </w:tc>
        <w:tc>
          <w:tcPr>
            <w:tcW w:w="3436" w:type="dxa"/>
          </w:tcPr>
          <w:p w14:paraId="3F5654A0" w14:textId="77777777" w:rsidR="00FC664A" w:rsidRPr="007412CD" w:rsidRDefault="00FC664A" w:rsidP="00FC664A">
            <w:pPr>
              <w:rPr>
                <w:sz w:val="22"/>
                <w:szCs w:val="22"/>
              </w:rPr>
            </w:pPr>
            <w:hyperlink r:id="rId8" w:history="1">
              <w:r w:rsidRPr="001A253D">
                <w:rPr>
                  <w:rStyle w:val="Hyperlink"/>
                  <w:color w:val="auto"/>
                  <w:sz w:val="21"/>
                  <w:szCs w:val="21"/>
                  <w:u w:val="none"/>
                </w:rPr>
                <w:t>dfox@harlynprimaryschool.co.uk</w:t>
              </w:r>
            </w:hyperlink>
          </w:p>
        </w:tc>
        <w:tc>
          <w:tcPr>
            <w:tcW w:w="2835" w:type="dxa"/>
          </w:tcPr>
          <w:p w14:paraId="6DF95A82" w14:textId="52FD8129" w:rsidR="00FC664A" w:rsidRPr="00302027" w:rsidRDefault="00FC664A" w:rsidP="00FC664A">
            <w:pPr>
              <w:rPr>
                <w:sz w:val="24"/>
                <w:highlight w:val="yellow"/>
              </w:rPr>
            </w:pPr>
            <w:r w:rsidRPr="006B201C">
              <w:rPr>
                <w:sz w:val="24"/>
              </w:rPr>
              <w:t>03-09-24 to 0</w:t>
            </w:r>
            <w:r>
              <w:rPr>
                <w:sz w:val="24"/>
              </w:rPr>
              <w:t>2</w:t>
            </w:r>
            <w:r w:rsidRPr="006B201C">
              <w:rPr>
                <w:sz w:val="24"/>
              </w:rPr>
              <w:t>-09-2028</w:t>
            </w:r>
          </w:p>
        </w:tc>
        <w:tc>
          <w:tcPr>
            <w:tcW w:w="2693" w:type="dxa"/>
          </w:tcPr>
          <w:p w14:paraId="12122C02" w14:textId="77777777" w:rsidR="00FC664A" w:rsidRPr="007250E9" w:rsidRDefault="00FC664A" w:rsidP="00FC664A">
            <w:pPr>
              <w:rPr>
                <w:sz w:val="24"/>
              </w:rPr>
            </w:pPr>
            <w:r w:rsidRPr="007250E9">
              <w:rPr>
                <w:sz w:val="24"/>
              </w:rPr>
              <w:t>Staff Governor</w:t>
            </w:r>
          </w:p>
        </w:tc>
      </w:tr>
      <w:tr w:rsidR="00FC664A" w:rsidRPr="007250E9" w14:paraId="55AA09FD" w14:textId="77777777" w:rsidTr="00C41739">
        <w:trPr>
          <w:cantSplit/>
        </w:trPr>
        <w:tc>
          <w:tcPr>
            <w:tcW w:w="2553" w:type="dxa"/>
          </w:tcPr>
          <w:p w14:paraId="6EFC5485" w14:textId="23E451D8" w:rsidR="00FC664A" w:rsidRDefault="00FC664A" w:rsidP="00FC66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Shruti Mistry</w:t>
            </w:r>
          </w:p>
        </w:tc>
        <w:tc>
          <w:tcPr>
            <w:tcW w:w="1842" w:type="dxa"/>
          </w:tcPr>
          <w:p w14:paraId="6143743E" w14:textId="4B7C8015" w:rsidR="00FC664A" w:rsidRDefault="00FC664A" w:rsidP="00FC664A">
            <w:pPr>
              <w:pStyle w:val="Header"/>
              <w:tabs>
                <w:tab w:val="clear" w:pos="4320"/>
                <w:tab w:val="clear" w:pos="8640"/>
              </w:tabs>
              <w:rPr>
                <w:szCs w:val="24"/>
              </w:rPr>
            </w:pPr>
            <w:r w:rsidRPr="00027175">
              <w:rPr>
                <w:szCs w:val="24"/>
              </w:rPr>
              <w:t>07857 855 034</w:t>
            </w:r>
          </w:p>
        </w:tc>
        <w:tc>
          <w:tcPr>
            <w:tcW w:w="3436" w:type="dxa"/>
          </w:tcPr>
          <w:p w14:paraId="73CF4729" w14:textId="2F48210D" w:rsidR="00FC664A" w:rsidRPr="003475A8" w:rsidRDefault="00FC664A" w:rsidP="00FC664A">
            <w:pPr>
              <w:rPr>
                <w:rStyle w:val="Hyperlink"/>
                <w:color w:val="auto"/>
                <w:sz w:val="21"/>
                <w:szCs w:val="21"/>
                <w:u w:val="none"/>
              </w:rPr>
            </w:pPr>
            <w:hyperlink r:id="rId9" w:history="1">
              <w:r w:rsidRPr="003475A8">
                <w:rPr>
                  <w:rStyle w:val="Hyperlink"/>
                  <w:color w:val="auto"/>
                  <w:sz w:val="21"/>
                  <w:szCs w:val="21"/>
                  <w:u w:val="none"/>
                </w:rPr>
                <w:t>smistry@harlynprimaryschool.co.uk</w:t>
              </w:r>
            </w:hyperlink>
          </w:p>
        </w:tc>
        <w:tc>
          <w:tcPr>
            <w:tcW w:w="2835" w:type="dxa"/>
          </w:tcPr>
          <w:p w14:paraId="71E9EB86" w14:textId="06607AB6" w:rsidR="00FC664A" w:rsidRPr="006B201C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03-10-24 to 03-10-26</w:t>
            </w:r>
          </w:p>
        </w:tc>
        <w:tc>
          <w:tcPr>
            <w:tcW w:w="2693" w:type="dxa"/>
          </w:tcPr>
          <w:p w14:paraId="35FD68CB" w14:textId="59FCB893" w:rsidR="00FC664A" w:rsidRPr="007250E9" w:rsidRDefault="00FC664A" w:rsidP="00FC664A">
            <w:pPr>
              <w:rPr>
                <w:sz w:val="24"/>
              </w:rPr>
            </w:pPr>
            <w:r>
              <w:rPr>
                <w:sz w:val="24"/>
              </w:rPr>
              <w:t>Associate Member</w:t>
            </w:r>
          </w:p>
        </w:tc>
      </w:tr>
    </w:tbl>
    <w:p w14:paraId="70271871" w14:textId="77777777" w:rsidR="00662C86" w:rsidRDefault="00662C86" w:rsidP="00C404AD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center"/>
      </w:pPr>
    </w:p>
    <w:p w14:paraId="26E1A65B" w14:textId="77777777" w:rsidR="008C3CBC" w:rsidRDefault="00662C86" w:rsidP="00662C86">
      <w:pPr>
        <w:tabs>
          <w:tab w:val="left" w:pos="4515"/>
        </w:tabs>
        <w:rPr>
          <w:lang w:eastAsia="zh-CN"/>
        </w:rPr>
      </w:pPr>
      <w:r>
        <w:rPr>
          <w:lang w:eastAsia="zh-CN"/>
        </w:rPr>
        <w:tab/>
      </w:r>
    </w:p>
    <w:sectPr w:rsidR="008C3CBC">
      <w:headerReference w:type="even" r:id="rId10"/>
      <w:headerReference w:type="default" r:id="rId11"/>
      <w:footerReference w:type="default" r:id="rId12"/>
      <w:headerReference w:type="first" r:id="rId13"/>
      <w:pgSz w:w="16840" w:h="11907" w:orient="landscape" w:code="9"/>
      <w:pgMar w:top="266" w:right="822" w:bottom="284" w:left="102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CB7AE" w14:textId="77777777" w:rsidR="00624368" w:rsidRDefault="00624368" w:rsidP="000F5B6B">
      <w:r>
        <w:separator/>
      </w:r>
    </w:p>
  </w:endnote>
  <w:endnote w:type="continuationSeparator" w:id="0">
    <w:p w14:paraId="29B77DBE" w14:textId="77777777" w:rsidR="00624368" w:rsidRDefault="00624368" w:rsidP="000F5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A628" w14:textId="37D2A3A6" w:rsidR="00662C86" w:rsidRDefault="00662C86">
    <w:pPr>
      <w:pStyle w:val="Footer"/>
    </w:pPr>
    <w:r>
      <w:t>G</w:t>
    </w:r>
    <w:r w:rsidR="003E638C">
      <w:t>ovBody20</w:t>
    </w:r>
    <w:r w:rsidR="00FF43EA">
      <w:t>2</w:t>
    </w:r>
    <w:r w:rsidR="00423557">
      <w:t>4</w:t>
    </w:r>
    <w:r w:rsidR="003E638C">
      <w:t>-</w:t>
    </w:r>
    <w:r w:rsidR="00190C71">
      <w:t>2</w:t>
    </w:r>
    <w:r w:rsidR="00423557">
      <w:t xml:space="preserve">5 </w:t>
    </w:r>
    <w:r w:rsidR="00A562D8">
      <w:t>v</w:t>
    </w:r>
    <w:r w:rsidR="00C65C3E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3A2A3" w14:textId="77777777" w:rsidR="00624368" w:rsidRDefault="00624368" w:rsidP="000F5B6B">
      <w:r>
        <w:separator/>
      </w:r>
    </w:p>
  </w:footnote>
  <w:footnote w:type="continuationSeparator" w:id="0">
    <w:p w14:paraId="78EA3671" w14:textId="77777777" w:rsidR="00624368" w:rsidRDefault="00624368" w:rsidP="000F5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0F45" w14:textId="77777777" w:rsidR="00CD49F5" w:rsidRDefault="00000000">
    <w:pPr>
      <w:pStyle w:val="Header"/>
    </w:pPr>
    <w:r>
      <w:rPr>
        <w:noProof/>
      </w:rPr>
      <w:pict w14:anchorId="535C986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7112282" o:spid="_x0000_s1026" type="#_x0000_t136" style="position:absolute;margin-left:0;margin-top:0;width:686.25pt;height:114.35pt;rotation:315;z-index:-251658752;mso-position-horizontal:center;mso-position-horizontal-relative:margin;mso-position-vertical:center;mso-position-vertical-relative:margin" o:allowincell="f" fillcolor="#1f3763" stroked="f">
          <v:fill opacity=".5"/>
          <v:textpath style="font-family:&quot;Times New Roman&quot;;font-size:1pt" string="CONFIDENTI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114C" w14:textId="77777777" w:rsidR="00CD49F5" w:rsidRDefault="00000000">
    <w:pPr>
      <w:pStyle w:val="Header"/>
    </w:pPr>
    <w:r>
      <w:rPr>
        <w:noProof/>
      </w:rPr>
      <w:pict w14:anchorId="224F79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7112283" o:spid="_x0000_s1027" type="#_x0000_t136" style="position:absolute;margin-left:0;margin-top:0;width:686.25pt;height:114.35pt;rotation:315;z-index:-251657728;mso-position-horizontal:center;mso-position-horizontal-relative:margin;mso-position-vertical:center;mso-position-vertical-relative:margin" o:allowincell="f" fillcolor="#1f3763" stroked="f">
          <v:fill opacity=".5"/>
          <v:textpath style="font-family:&quot;Times New Roman&quot;;font-size:1pt" string="CONFIDENTIA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0A214" w14:textId="77777777" w:rsidR="00CD49F5" w:rsidRDefault="00000000">
    <w:pPr>
      <w:pStyle w:val="Header"/>
    </w:pPr>
    <w:r>
      <w:rPr>
        <w:noProof/>
      </w:rPr>
      <w:pict w14:anchorId="5DF3A0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7112281" o:spid="_x0000_s1025" type="#_x0000_t136" style="position:absolute;margin-left:0;margin-top:0;width:686.25pt;height:114.35pt;rotation:315;z-index:-251659776;mso-position-horizontal:center;mso-position-horizontal-relative:margin;mso-position-vertical:center;mso-position-vertical-relative:margin" o:allowincell="f" fillcolor="#1f3763" stroked="f">
          <v:fill opacity=".5"/>
          <v:textpath style="font-family:&quot;Times New Roman&quot;;font-size:1pt" string="CONFIDENTIAL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F7"/>
    <w:rsid w:val="000013DA"/>
    <w:rsid w:val="00003DE0"/>
    <w:rsid w:val="00027175"/>
    <w:rsid w:val="00064082"/>
    <w:rsid w:val="00066C76"/>
    <w:rsid w:val="0007400F"/>
    <w:rsid w:val="000829CA"/>
    <w:rsid w:val="0008482B"/>
    <w:rsid w:val="00087E8D"/>
    <w:rsid w:val="00094371"/>
    <w:rsid w:val="000A1380"/>
    <w:rsid w:val="000A5799"/>
    <w:rsid w:val="000B1BB2"/>
    <w:rsid w:val="000B50A1"/>
    <w:rsid w:val="000C2CAA"/>
    <w:rsid w:val="000C337E"/>
    <w:rsid w:val="000C4FB3"/>
    <w:rsid w:val="000D3FC4"/>
    <w:rsid w:val="000D561F"/>
    <w:rsid w:val="000E457F"/>
    <w:rsid w:val="000E59C9"/>
    <w:rsid w:val="000F528B"/>
    <w:rsid w:val="000F55E6"/>
    <w:rsid w:val="000F5B6B"/>
    <w:rsid w:val="0010424B"/>
    <w:rsid w:val="00110638"/>
    <w:rsid w:val="00111323"/>
    <w:rsid w:val="00111937"/>
    <w:rsid w:val="001234CC"/>
    <w:rsid w:val="00124FC6"/>
    <w:rsid w:val="001250C7"/>
    <w:rsid w:val="00127645"/>
    <w:rsid w:val="001365CE"/>
    <w:rsid w:val="00136E1D"/>
    <w:rsid w:val="00141FB2"/>
    <w:rsid w:val="0014222F"/>
    <w:rsid w:val="00144281"/>
    <w:rsid w:val="00145974"/>
    <w:rsid w:val="00145BAA"/>
    <w:rsid w:val="001538C6"/>
    <w:rsid w:val="00153B27"/>
    <w:rsid w:val="00163F69"/>
    <w:rsid w:val="00174122"/>
    <w:rsid w:val="00175EC5"/>
    <w:rsid w:val="001771E4"/>
    <w:rsid w:val="00181A5D"/>
    <w:rsid w:val="00185D7F"/>
    <w:rsid w:val="00190C71"/>
    <w:rsid w:val="001A253D"/>
    <w:rsid w:val="001A7C5B"/>
    <w:rsid w:val="001B719E"/>
    <w:rsid w:val="001C0302"/>
    <w:rsid w:val="001C586E"/>
    <w:rsid w:val="001D4305"/>
    <w:rsid w:val="001D68A7"/>
    <w:rsid w:val="001F287F"/>
    <w:rsid w:val="001F72EA"/>
    <w:rsid w:val="001F75FA"/>
    <w:rsid w:val="0020524C"/>
    <w:rsid w:val="00205BCB"/>
    <w:rsid w:val="002069A0"/>
    <w:rsid w:val="00207207"/>
    <w:rsid w:val="00225457"/>
    <w:rsid w:val="00226CDE"/>
    <w:rsid w:val="00233688"/>
    <w:rsid w:val="0024554B"/>
    <w:rsid w:val="00273D7B"/>
    <w:rsid w:val="00283EE3"/>
    <w:rsid w:val="0028573B"/>
    <w:rsid w:val="002939B1"/>
    <w:rsid w:val="002A7890"/>
    <w:rsid w:val="002B24A9"/>
    <w:rsid w:val="002B637D"/>
    <w:rsid w:val="002B7475"/>
    <w:rsid w:val="002C1AF3"/>
    <w:rsid w:val="002C7A48"/>
    <w:rsid w:val="002D13C0"/>
    <w:rsid w:val="002D7D3E"/>
    <w:rsid w:val="002E7153"/>
    <w:rsid w:val="002F25B1"/>
    <w:rsid w:val="002F3DBC"/>
    <w:rsid w:val="002F4A72"/>
    <w:rsid w:val="002F55D8"/>
    <w:rsid w:val="00302027"/>
    <w:rsid w:val="00305E34"/>
    <w:rsid w:val="00306116"/>
    <w:rsid w:val="00307C09"/>
    <w:rsid w:val="00314DC0"/>
    <w:rsid w:val="00317437"/>
    <w:rsid w:val="003207F2"/>
    <w:rsid w:val="00334DA8"/>
    <w:rsid w:val="00335034"/>
    <w:rsid w:val="003362FD"/>
    <w:rsid w:val="003368F4"/>
    <w:rsid w:val="00344553"/>
    <w:rsid w:val="003475A8"/>
    <w:rsid w:val="003661CC"/>
    <w:rsid w:val="00367A00"/>
    <w:rsid w:val="00377181"/>
    <w:rsid w:val="003802C8"/>
    <w:rsid w:val="0038056A"/>
    <w:rsid w:val="003856FB"/>
    <w:rsid w:val="0038571C"/>
    <w:rsid w:val="003858F8"/>
    <w:rsid w:val="00394C23"/>
    <w:rsid w:val="003C0CDD"/>
    <w:rsid w:val="003C12AA"/>
    <w:rsid w:val="003C38B5"/>
    <w:rsid w:val="003D0F4B"/>
    <w:rsid w:val="003E2001"/>
    <w:rsid w:val="003E638C"/>
    <w:rsid w:val="00420F81"/>
    <w:rsid w:val="00423557"/>
    <w:rsid w:val="00433C4C"/>
    <w:rsid w:val="00434031"/>
    <w:rsid w:val="00442FC5"/>
    <w:rsid w:val="004556D0"/>
    <w:rsid w:val="00470CB1"/>
    <w:rsid w:val="0047499B"/>
    <w:rsid w:val="004832C5"/>
    <w:rsid w:val="0048607E"/>
    <w:rsid w:val="004868ED"/>
    <w:rsid w:val="004A5601"/>
    <w:rsid w:val="004B2E29"/>
    <w:rsid w:val="004D173B"/>
    <w:rsid w:val="004D3BC7"/>
    <w:rsid w:val="004D63A0"/>
    <w:rsid w:val="004D6AA2"/>
    <w:rsid w:val="004E1EE2"/>
    <w:rsid w:val="004E21B0"/>
    <w:rsid w:val="004E7378"/>
    <w:rsid w:val="00510F02"/>
    <w:rsid w:val="005125CD"/>
    <w:rsid w:val="00514124"/>
    <w:rsid w:val="0051749C"/>
    <w:rsid w:val="00517914"/>
    <w:rsid w:val="00521D77"/>
    <w:rsid w:val="00522A31"/>
    <w:rsid w:val="00525C00"/>
    <w:rsid w:val="00530C42"/>
    <w:rsid w:val="005423B4"/>
    <w:rsid w:val="0054769D"/>
    <w:rsid w:val="00551AF6"/>
    <w:rsid w:val="00551CE2"/>
    <w:rsid w:val="005558C4"/>
    <w:rsid w:val="00561198"/>
    <w:rsid w:val="0056779B"/>
    <w:rsid w:val="00575D19"/>
    <w:rsid w:val="00576FF2"/>
    <w:rsid w:val="005802AB"/>
    <w:rsid w:val="005871C6"/>
    <w:rsid w:val="00590278"/>
    <w:rsid w:val="00597D1C"/>
    <w:rsid w:val="005C1DA5"/>
    <w:rsid w:val="005D195E"/>
    <w:rsid w:val="005D21C8"/>
    <w:rsid w:val="005D536A"/>
    <w:rsid w:val="005E4B17"/>
    <w:rsid w:val="005E542C"/>
    <w:rsid w:val="00624368"/>
    <w:rsid w:val="006249DD"/>
    <w:rsid w:val="00644ACD"/>
    <w:rsid w:val="00650A83"/>
    <w:rsid w:val="006528B4"/>
    <w:rsid w:val="00652A14"/>
    <w:rsid w:val="0065574A"/>
    <w:rsid w:val="00660185"/>
    <w:rsid w:val="00662C86"/>
    <w:rsid w:val="00683AA0"/>
    <w:rsid w:val="006926C4"/>
    <w:rsid w:val="006A7C33"/>
    <w:rsid w:val="006B201C"/>
    <w:rsid w:val="006B3AAA"/>
    <w:rsid w:val="006C1552"/>
    <w:rsid w:val="006C1F2B"/>
    <w:rsid w:val="006C47B9"/>
    <w:rsid w:val="006D0AD6"/>
    <w:rsid w:val="006D268D"/>
    <w:rsid w:val="006D4693"/>
    <w:rsid w:val="006D5B80"/>
    <w:rsid w:val="006E4F48"/>
    <w:rsid w:val="006F4701"/>
    <w:rsid w:val="00713A0C"/>
    <w:rsid w:val="00715E45"/>
    <w:rsid w:val="007250E9"/>
    <w:rsid w:val="00725B41"/>
    <w:rsid w:val="007412CD"/>
    <w:rsid w:val="0075167A"/>
    <w:rsid w:val="00751F80"/>
    <w:rsid w:val="00760098"/>
    <w:rsid w:val="007707C7"/>
    <w:rsid w:val="00782332"/>
    <w:rsid w:val="007932FE"/>
    <w:rsid w:val="00795F70"/>
    <w:rsid w:val="007B1763"/>
    <w:rsid w:val="007B444A"/>
    <w:rsid w:val="007B54DB"/>
    <w:rsid w:val="007D4DFF"/>
    <w:rsid w:val="007E5EAA"/>
    <w:rsid w:val="007F0E0E"/>
    <w:rsid w:val="007F7624"/>
    <w:rsid w:val="00800F22"/>
    <w:rsid w:val="00801EB9"/>
    <w:rsid w:val="00802572"/>
    <w:rsid w:val="00802E1E"/>
    <w:rsid w:val="0080316D"/>
    <w:rsid w:val="008156A9"/>
    <w:rsid w:val="00822F1F"/>
    <w:rsid w:val="008425CD"/>
    <w:rsid w:val="00844309"/>
    <w:rsid w:val="00873E66"/>
    <w:rsid w:val="00876CC3"/>
    <w:rsid w:val="008777E6"/>
    <w:rsid w:val="00880733"/>
    <w:rsid w:val="00880B87"/>
    <w:rsid w:val="008834EE"/>
    <w:rsid w:val="00883C10"/>
    <w:rsid w:val="00891FC1"/>
    <w:rsid w:val="00895176"/>
    <w:rsid w:val="008A4912"/>
    <w:rsid w:val="008B7201"/>
    <w:rsid w:val="008C3CBC"/>
    <w:rsid w:val="008D066D"/>
    <w:rsid w:val="008D6072"/>
    <w:rsid w:val="008E0D41"/>
    <w:rsid w:val="008F231C"/>
    <w:rsid w:val="008F43D1"/>
    <w:rsid w:val="008F6ABA"/>
    <w:rsid w:val="009029D5"/>
    <w:rsid w:val="00906757"/>
    <w:rsid w:val="00911ADA"/>
    <w:rsid w:val="00911CF7"/>
    <w:rsid w:val="00913A09"/>
    <w:rsid w:val="009140E6"/>
    <w:rsid w:val="00924563"/>
    <w:rsid w:val="0093432C"/>
    <w:rsid w:val="0094158E"/>
    <w:rsid w:val="00942381"/>
    <w:rsid w:val="00960121"/>
    <w:rsid w:val="009606D5"/>
    <w:rsid w:val="00961088"/>
    <w:rsid w:val="009610AD"/>
    <w:rsid w:val="00961A28"/>
    <w:rsid w:val="00966080"/>
    <w:rsid w:val="00970B06"/>
    <w:rsid w:val="00971451"/>
    <w:rsid w:val="009715F9"/>
    <w:rsid w:val="00976B14"/>
    <w:rsid w:val="00977D6B"/>
    <w:rsid w:val="0098262D"/>
    <w:rsid w:val="00994008"/>
    <w:rsid w:val="009B137A"/>
    <w:rsid w:val="009B2CEC"/>
    <w:rsid w:val="009B55D0"/>
    <w:rsid w:val="009C3F29"/>
    <w:rsid w:val="009C5BCD"/>
    <w:rsid w:val="009D046C"/>
    <w:rsid w:val="009D243A"/>
    <w:rsid w:val="009E0DEF"/>
    <w:rsid w:val="009E5055"/>
    <w:rsid w:val="009E753B"/>
    <w:rsid w:val="009F0E18"/>
    <w:rsid w:val="00A001EC"/>
    <w:rsid w:val="00A0086B"/>
    <w:rsid w:val="00A00BDD"/>
    <w:rsid w:val="00A122E9"/>
    <w:rsid w:val="00A14953"/>
    <w:rsid w:val="00A17353"/>
    <w:rsid w:val="00A34DC8"/>
    <w:rsid w:val="00A40504"/>
    <w:rsid w:val="00A40CBE"/>
    <w:rsid w:val="00A41E91"/>
    <w:rsid w:val="00A474A6"/>
    <w:rsid w:val="00A552A6"/>
    <w:rsid w:val="00A562D8"/>
    <w:rsid w:val="00A62129"/>
    <w:rsid w:val="00A75190"/>
    <w:rsid w:val="00A77A12"/>
    <w:rsid w:val="00A82BDF"/>
    <w:rsid w:val="00A91028"/>
    <w:rsid w:val="00AC1542"/>
    <w:rsid w:val="00AC4F7E"/>
    <w:rsid w:val="00AC7510"/>
    <w:rsid w:val="00AD1F4F"/>
    <w:rsid w:val="00AD3CAF"/>
    <w:rsid w:val="00AE4719"/>
    <w:rsid w:val="00AF0AA3"/>
    <w:rsid w:val="00AF28CE"/>
    <w:rsid w:val="00AF47CC"/>
    <w:rsid w:val="00B00508"/>
    <w:rsid w:val="00B04608"/>
    <w:rsid w:val="00B144A0"/>
    <w:rsid w:val="00B26D56"/>
    <w:rsid w:val="00B44F92"/>
    <w:rsid w:val="00B522D6"/>
    <w:rsid w:val="00B55672"/>
    <w:rsid w:val="00B6300D"/>
    <w:rsid w:val="00B63DF8"/>
    <w:rsid w:val="00B6692E"/>
    <w:rsid w:val="00B75951"/>
    <w:rsid w:val="00B85877"/>
    <w:rsid w:val="00BA60B9"/>
    <w:rsid w:val="00BC0018"/>
    <w:rsid w:val="00BC01F1"/>
    <w:rsid w:val="00BC2945"/>
    <w:rsid w:val="00BC3C9E"/>
    <w:rsid w:val="00BC7B5B"/>
    <w:rsid w:val="00BD044D"/>
    <w:rsid w:val="00BD0614"/>
    <w:rsid w:val="00BE0B15"/>
    <w:rsid w:val="00BF0661"/>
    <w:rsid w:val="00BF1BA6"/>
    <w:rsid w:val="00C007C7"/>
    <w:rsid w:val="00C02407"/>
    <w:rsid w:val="00C03D99"/>
    <w:rsid w:val="00C12748"/>
    <w:rsid w:val="00C21B05"/>
    <w:rsid w:val="00C24CC2"/>
    <w:rsid w:val="00C26D9C"/>
    <w:rsid w:val="00C32242"/>
    <w:rsid w:val="00C337F3"/>
    <w:rsid w:val="00C404AD"/>
    <w:rsid w:val="00C41739"/>
    <w:rsid w:val="00C435CB"/>
    <w:rsid w:val="00C45F13"/>
    <w:rsid w:val="00C52090"/>
    <w:rsid w:val="00C54A3B"/>
    <w:rsid w:val="00C61DB4"/>
    <w:rsid w:val="00C65C3E"/>
    <w:rsid w:val="00C67DD5"/>
    <w:rsid w:val="00C81B5F"/>
    <w:rsid w:val="00C82211"/>
    <w:rsid w:val="00C842AC"/>
    <w:rsid w:val="00C867AC"/>
    <w:rsid w:val="00C87762"/>
    <w:rsid w:val="00C95FA4"/>
    <w:rsid w:val="00C962C1"/>
    <w:rsid w:val="00CA1773"/>
    <w:rsid w:val="00CB1DE1"/>
    <w:rsid w:val="00CC055A"/>
    <w:rsid w:val="00CC0631"/>
    <w:rsid w:val="00CC074F"/>
    <w:rsid w:val="00CC4CAA"/>
    <w:rsid w:val="00CC5C4E"/>
    <w:rsid w:val="00CC5DB7"/>
    <w:rsid w:val="00CD49F5"/>
    <w:rsid w:val="00CD56C0"/>
    <w:rsid w:val="00CD748E"/>
    <w:rsid w:val="00CE0716"/>
    <w:rsid w:val="00CE0E04"/>
    <w:rsid w:val="00CE51CD"/>
    <w:rsid w:val="00CE7D24"/>
    <w:rsid w:val="00CF71EC"/>
    <w:rsid w:val="00D02EC9"/>
    <w:rsid w:val="00D13AC7"/>
    <w:rsid w:val="00D14B0B"/>
    <w:rsid w:val="00D2341A"/>
    <w:rsid w:val="00D2729D"/>
    <w:rsid w:val="00D3013E"/>
    <w:rsid w:val="00D37334"/>
    <w:rsid w:val="00D40320"/>
    <w:rsid w:val="00D405C6"/>
    <w:rsid w:val="00D41643"/>
    <w:rsid w:val="00D44D90"/>
    <w:rsid w:val="00D46E71"/>
    <w:rsid w:val="00D47872"/>
    <w:rsid w:val="00D508D1"/>
    <w:rsid w:val="00D60E95"/>
    <w:rsid w:val="00D64404"/>
    <w:rsid w:val="00D753C8"/>
    <w:rsid w:val="00D92B3B"/>
    <w:rsid w:val="00D94478"/>
    <w:rsid w:val="00D94539"/>
    <w:rsid w:val="00D95AE3"/>
    <w:rsid w:val="00DA32B3"/>
    <w:rsid w:val="00DA4E6C"/>
    <w:rsid w:val="00DB18B2"/>
    <w:rsid w:val="00DB3A05"/>
    <w:rsid w:val="00DC4496"/>
    <w:rsid w:val="00DD24CD"/>
    <w:rsid w:val="00DE312E"/>
    <w:rsid w:val="00DF4384"/>
    <w:rsid w:val="00E00BBC"/>
    <w:rsid w:val="00E03099"/>
    <w:rsid w:val="00E03E0F"/>
    <w:rsid w:val="00E073D3"/>
    <w:rsid w:val="00E102D3"/>
    <w:rsid w:val="00E20B51"/>
    <w:rsid w:val="00E257FF"/>
    <w:rsid w:val="00E30221"/>
    <w:rsid w:val="00E3245A"/>
    <w:rsid w:val="00E42B3D"/>
    <w:rsid w:val="00E5192D"/>
    <w:rsid w:val="00E5502E"/>
    <w:rsid w:val="00E7298E"/>
    <w:rsid w:val="00E729C9"/>
    <w:rsid w:val="00E73F73"/>
    <w:rsid w:val="00E746B4"/>
    <w:rsid w:val="00E74E91"/>
    <w:rsid w:val="00E76B01"/>
    <w:rsid w:val="00E804AC"/>
    <w:rsid w:val="00E82F90"/>
    <w:rsid w:val="00E90A3B"/>
    <w:rsid w:val="00E93433"/>
    <w:rsid w:val="00E937D3"/>
    <w:rsid w:val="00E95475"/>
    <w:rsid w:val="00EA53CF"/>
    <w:rsid w:val="00EA7689"/>
    <w:rsid w:val="00EB205D"/>
    <w:rsid w:val="00EB22AD"/>
    <w:rsid w:val="00EB3EB3"/>
    <w:rsid w:val="00EB416E"/>
    <w:rsid w:val="00EC4857"/>
    <w:rsid w:val="00ED3467"/>
    <w:rsid w:val="00ED3955"/>
    <w:rsid w:val="00ED3C3B"/>
    <w:rsid w:val="00EE4D66"/>
    <w:rsid w:val="00EF2C31"/>
    <w:rsid w:val="00EF43F6"/>
    <w:rsid w:val="00EF79CF"/>
    <w:rsid w:val="00F12287"/>
    <w:rsid w:val="00F2074B"/>
    <w:rsid w:val="00F22D0A"/>
    <w:rsid w:val="00F371AC"/>
    <w:rsid w:val="00F42789"/>
    <w:rsid w:val="00F4728E"/>
    <w:rsid w:val="00F530EA"/>
    <w:rsid w:val="00F61586"/>
    <w:rsid w:val="00F6675F"/>
    <w:rsid w:val="00F7262C"/>
    <w:rsid w:val="00F73A14"/>
    <w:rsid w:val="00F74B65"/>
    <w:rsid w:val="00F76261"/>
    <w:rsid w:val="00F77545"/>
    <w:rsid w:val="00F811B3"/>
    <w:rsid w:val="00F846C2"/>
    <w:rsid w:val="00F85B62"/>
    <w:rsid w:val="00F93BB9"/>
    <w:rsid w:val="00F96744"/>
    <w:rsid w:val="00FA09CE"/>
    <w:rsid w:val="00FA24B3"/>
    <w:rsid w:val="00FA3A73"/>
    <w:rsid w:val="00FA6659"/>
    <w:rsid w:val="00FB4CCC"/>
    <w:rsid w:val="00FB6F45"/>
    <w:rsid w:val="00FC0F6E"/>
    <w:rsid w:val="00FC1762"/>
    <w:rsid w:val="00FC664A"/>
    <w:rsid w:val="00FC6D7C"/>
    <w:rsid w:val="00FD736D"/>
    <w:rsid w:val="00FD76F4"/>
    <w:rsid w:val="00FE035C"/>
    <w:rsid w:val="00FF43EA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1BBCCD"/>
  <w15:chartTrackingRefBased/>
  <w15:docId w15:val="{8C2C4363-E954-4251-A60E-D41262280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Footlight MT Light" w:hAnsi="Footlight MT Light"/>
      <w:b/>
      <w:spacing w:val="20"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FollowedHyperlink">
    <w:name w:val="FollowedHyperlink"/>
    <w:rPr>
      <w:color w:val="800080"/>
      <w:u w:val="single"/>
    </w:rPr>
  </w:style>
  <w:style w:type="character" w:styleId="HTMLTypewriter">
    <w:name w:val="HTML Typewriter"/>
    <w:rsid w:val="00B6300D"/>
    <w:rPr>
      <w:rFonts w:ascii="Courier New" w:eastAsia="Times New Roman" w:hAnsi="Courier New" w:cs="Courier New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B04608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B04608"/>
    <w:rPr>
      <w:rFonts w:ascii="Calibri" w:eastAsia="Calibri" w:hAnsi="Calibri" w:cs="Times New Roman"/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A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D0AD6"/>
    <w:rPr>
      <w:rFonts w:ascii="Segoe UI" w:hAnsi="Segoe UI" w:cs="Segoe UI"/>
      <w:sz w:val="18"/>
      <w:szCs w:val="18"/>
      <w:lang w:eastAsia="en-US"/>
    </w:rPr>
  </w:style>
  <w:style w:type="character" w:styleId="Strong">
    <w:name w:val="Strong"/>
    <w:uiPriority w:val="22"/>
    <w:qFormat/>
    <w:rsid w:val="00181A5D"/>
    <w:rPr>
      <w:b/>
      <w:bCs/>
    </w:rPr>
  </w:style>
  <w:style w:type="character" w:styleId="Mention">
    <w:name w:val="Mention"/>
    <w:uiPriority w:val="99"/>
    <w:semiHidden/>
    <w:unhideWhenUsed/>
    <w:rsid w:val="009D046C"/>
    <w:rPr>
      <w:color w:val="2B579A"/>
      <w:shd w:val="clear" w:color="auto" w:fill="E6E6E6"/>
    </w:rPr>
  </w:style>
  <w:style w:type="paragraph" w:customStyle="1" w:styleId="DefaultText">
    <w:name w:val="Default Text"/>
    <w:basedOn w:val="Normal"/>
    <w:rsid w:val="008F43D1"/>
    <w:pPr>
      <w:tabs>
        <w:tab w:val="left" w:pos="0"/>
      </w:tabs>
      <w:overflowPunct w:val="0"/>
      <w:autoSpaceDE w:val="0"/>
      <w:autoSpaceDN w:val="0"/>
      <w:adjustRightInd w:val="0"/>
    </w:pPr>
    <w:rPr>
      <w:color w:val="000000"/>
      <w:lang w:eastAsia="zh-CN"/>
    </w:rPr>
  </w:style>
  <w:style w:type="character" w:styleId="UnresolvedMention">
    <w:name w:val="Unresolved Mention"/>
    <w:uiPriority w:val="99"/>
    <w:semiHidden/>
    <w:unhideWhenUsed/>
    <w:rsid w:val="0066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fox@harlynprimaryschool.co.uk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in96bal@yahoo.co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imons@blueyonder.co.uk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smistry@harlynprimaryschool.co.uk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JILL\HARLYN\GovBody2000-01.do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GovBody2000-01.doc.dot</Template>
  <TotalTime>14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at home</Company>
  <LinksUpToDate>false</LinksUpToDate>
  <CharactersWithSpaces>1842</CharactersWithSpaces>
  <SharedDoc>false</SharedDoc>
  <HLinks>
    <vt:vector size="24" baseType="variant">
      <vt:variant>
        <vt:i4>4194353</vt:i4>
      </vt:variant>
      <vt:variant>
        <vt:i4>9</vt:i4>
      </vt:variant>
      <vt:variant>
        <vt:i4>0</vt:i4>
      </vt:variant>
      <vt:variant>
        <vt:i4>5</vt:i4>
      </vt:variant>
      <vt:variant>
        <vt:lpwstr>mailto:cspratt@harlynprimaryschool.co.uk</vt:lpwstr>
      </vt:variant>
      <vt:variant>
        <vt:lpwstr/>
      </vt:variant>
      <vt:variant>
        <vt:i4>6750235</vt:i4>
      </vt:variant>
      <vt:variant>
        <vt:i4>6</vt:i4>
      </vt:variant>
      <vt:variant>
        <vt:i4>0</vt:i4>
      </vt:variant>
      <vt:variant>
        <vt:i4>5</vt:i4>
      </vt:variant>
      <vt:variant>
        <vt:lpwstr>mailto:dfox@harlynprimaryschool.co.uk</vt:lpwstr>
      </vt:variant>
      <vt:variant>
        <vt:lpwstr/>
      </vt:variant>
      <vt:variant>
        <vt:i4>4980860</vt:i4>
      </vt:variant>
      <vt:variant>
        <vt:i4>3</vt:i4>
      </vt:variant>
      <vt:variant>
        <vt:i4>0</vt:i4>
      </vt:variant>
      <vt:variant>
        <vt:i4>5</vt:i4>
      </vt:variant>
      <vt:variant>
        <vt:lpwstr>mailto:in96bal@yahoo.com</vt:lpwstr>
      </vt:variant>
      <vt:variant>
        <vt:lpwstr/>
      </vt:variant>
      <vt:variant>
        <vt:i4>2818119</vt:i4>
      </vt:variant>
      <vt:variant>
        <vt:i4>0</vt:i4>
      </vt:variant>
      <vt:variant>
        <vt:i4>0</vt:i4>
      </vt:variant>
      <vt:variant>
        <vt:i4>5</vt:i4>
      </vt:variant>
      <vt:variant>
        <vt:lpwstr>mailto:Msimons@blueyonder.co.uk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Steve</dc:creator>
  <cp:keywords/>
  <cp:lastModifiedBy>Jill Schrodel</cp:lastModifiedBy>
  <cp:revision>12</cp:revision>
  <cp:lastPrinted>2024-08-13T09:56:00Z</cp:lastPrinted>
  <dcterms:created xsi:type="dcterms:W3CDTF">2025-01-29T13:05:00Z</dcterms:created>
  <dcterms:modified xsi:type="dcterms:W3CDTF">2025-01-29T16:48:00Z</dcterms:modified>
</cp:coreProperties>
</file>