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CB14" w14:textId="04979883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 xml:space="preserve">MINUTES OF PREMISES MEETING – HARLYN </w:t>
      </w:r>
      <w:r w:rsidR="009A1FF6">
        <w:rPr>
          <w:b/>
          <w:sz w:val="28"/>
          <w:szCs w:val="28"/>
          <w:u w:val="single"/>
        </w:rPr>
        <w:t xml:space="preserve">PRIMARY </w:t>
      </w:r>
      <w:r w:rsidRPr="00EC3022">
        <w:rPr>
          <w:b/>
          <w:sz w:val="28"/>
          <w:szCs w:val="28"/>
          <w:u w:val="single"/>
        </w:rPr>
        <w:t>SCHOOL</w:t>
      </w:r>
    </w:p>
    <w:p w14:paraId="701EF24D" w14:textId="683039E0" w:rsidR="00FF5941" w:rsidRDefault="00446418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</w:t>
      </w:r>
      <w:r w:rsidR="00984290">
        <w:rPr>
          <w:b/>
          <w:sz w:val="28"/>
          <w:szCs w:val="28"/>
          <w:u w:val="single"/>
        </w:rPr>
        <w:t>u</w:t>
      </w:r>
      <w:r w:rsidR="0051596F">
        <w:rPr>
          <w:b/>
          <w:sz w:val="28"/>
          <w:szCs w:val="28"/>
          <w:u w:val="single"/>
        </w:rPr>
        <w:t>e</w:t>
      </w:r>
      <w:r w:rsidR="00984290">
        <w:rPr>
          <w:b/>
          <w:sz w:val="28"/>
          <w:szCs w:val="28"/>
          <w:u w:val="single"/>
        </w:rPr>
        <w:t>sday</w:t>
      </w:r>
      <w:r>
        <w:rPr>
          <w:b/>
          <w:sz w:val="28"/>
          <w:szCs w:val="28"/>
          <w:u w:val="single"/>
        </w:rPr>
        <w:t xml:space="preserve"> </w:t>
      </w:r>
      <w:r w:rsidR="00462B8F">
        <w:rPr>
          <w:b/>
          <w:sz w:val="28"/>
          <w:szCs w:val="28"/>
          <w:u w:val="single"/>
        </w:rPr>
        <w:t>9 May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51596F">
        <w:rPr>
          <w:b/>
          <w:sz w:val="28"/>
          <w:szCs w:val="28"/>
          <w:u w:val="single"/>
        </w:rPr>
        <w:t>3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1400</w:t>
      </w:r>
      <w:r w:rsidR="006253F7">
        <w:rPr>
          <w:b/>
          <w:sz w:val="28"/>
          <w:szCs w:val="28"/>
          <w:u w:val="single"/>
        </w:rPr>
        <w:t xml:space="preserve"> at the school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2B8DC4C5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51596F">
        <w:rPr>
          <w:b/>
          <w:sz w:val="28"/>
          <w:szCs w:val="28"/>
        </w:rPr>
        <w:t xml:space="preserve">Michele </w:t>
      </w:r>
      <w:proofErr w:type="gramStart"/>
      <w:r w:rsidR="0051596F">
        <w:rPr>
          <w:b/>
          <w:sz w:val="28"/>
          <w:szCs w:val="28"/>
        </w:rPr>
        <w:t>Matonti  (</w:t>
      </w:r>
      <w:proofErr w:type="gramEnd"/>
      <w:r w:rsidR="0051596F">
        <w:rPr>
          <w:b/>
          <w:sz w:val="28"/>
          <w:szCs w:val="28"/>
        </w:rPr>
        <w:t xml:space="preserve">Chair), </w:t>
      </w:r>
      <w:r w:rsidR="00446418">
        <w:rPr>
          <w:b/>
          <w:sz w:val="28"/>
          <w:szCs w:val="28"/>
        </w:rPr>
        <w:t>Sally de Jongh</w:t>
      </w:r>
      <w:r w:rsidR="009E001E">
        <w:rPr>
          <w:b/>
          <w:sz w:val="28"/>
          <w:szCs w:val="28"/>
        </w:rPr>
        <w:t>,</w:t>
      </w:r>
      <w:r w:rsidR="00FF5941">
        <w:rPr>
          <w:b/>
          <w:sz w:val="28"/>
          <w:szCs w:val="28"/>
        </w:rPr>
        <w:t xml:space="preserve"> Simon Jones, </w:t>
      </w:r>
    </w:p>
    <w:p w14:paraId="21AB638D" w14:textId="77777777" w:rsidR="004C698D" w:rsidRDefault="007C6EE7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Duncan Andrews</w:t>
      </w:r>
      <w:r w:rsidR="009E761F">
        <w:rPr>
          <w:b/>
          <w:sz w:val="28"/>
          <w:szCs w:val="28"/>
        </w:rPr>
        <w:t xml:space="preserve">, </w:t>
      </w:r>
      <w:r w:rsidR="004C698D">
        <w:rPr>
          <w:b/>
          <w:sz w:val="28"/>
          <w:szCs w:val="28"/>
        </w:rPr>
        <w:t>Narinder Heyer-Chauhan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683ED613" w14:textId="115B5610" w:rsidR="008640E6" w:rsidRPr="001A7FD4" w:rsidRDefault="004C698D" w:rsidP="0078295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Apologies </w:t>
      </w:r>
      <w:r w:rsidR="00C33309">
        <w:rPr>
          <w:bCs/>
          <w:sz w:val="24"/>
          <w:szCs w:val="24"/>
        </w:rPr>
        <w:t>for absence</w:t>
      </w:r>
      <w:r>
        <w:rPr>
          <w:bCs/>
          <w:sz w:val="24"/>
          <w:szCs w:val="24"/>
        </w:rPr>
        <w:t xml:space="preserve"> </w:t>
      </w:r>
      <w:r w:rsidR="00B43713">
        <w:rPr>
          <w:bCs/>
          <w:sz w:val="24"/>
          <w:szCs w:val="24"/>
        </w:rPr>
        <w:t xml:space="preserve">were </w:t>
      </w:r>
      <w:r w:rsidR="0092377A">
        <w:rPr>
          <w:bCs/>
          <w:sz w:val="24"/>
          <w:szCs w:val="24"/>
        </w:rPr>
        <w:t xml:space="preserve">not received </w:t>
      </w:r>
      <w:r>
        <w:rPr>
          <w:bCs/>
          <w:sz w:val="24"/>
          <w:szCs w:val="24"/>
        </w:rPr>
        <w:t>from Emma Bartle (Kirk &amp; Kirk)</w:t>
      </w:r>
      <w:r w:rsidR="0092377A">
        <w:rPr>
          <w:bCs/>
          <w:sz w:val="24"/>
          <w:szCs w:val="24"/>
        </w:rPr>
        <w:t xml:space="preserve">.  </w:t>
      </w:r>
      <w:r w:rsidR="00B417B1">
        <w:rPr>
          <w:bCs/>
          <w:sz w:val="24"/>
          <w:szCs w:val="24"/>
        </w:rPr>
        <w:t>Emma’s successor</w:t>
      </w:r>
      <w:r w:rsidR="0092377A">
        <w:rPr>
          <w:bCs/>
          <w:sz w:val="24"/>
          <w:szCs w:val="24"/>
        </w:rPr>
        <w:t>, Francesca, will be invited to the next meeting.</w:t>
      </w:r>
      <w:r w:rsidR="0092377A">
        <w:rPr>
          <w:bCs/>
          <w:sz w:val="24"/>
          <w:szCs w:val="24"/>
        </w:rPr>
        <w:tab/>
      </w:r>
      <w:r w:rsidR="0092377A">
        <w:rPr>
          <w:bCs/>
          <w:sz w:val="24"/>
          <w:szCs w:val="24"/>
        </w:rPr>
        <w:tab/>
      </w:r>
      <w:r w:rsidR="0092377A">
        <w:rPr>
          <w:bCs/>
          <w:sz w:val="24"/>
          <w:szCs w:val="24"/>
        </w:rPr>
        <w:tab/>
      </w:r>
      <w:r w:rsidR="00B417B1">
        <w:rPr>
          <w:bCs/>
          <w:sz w:val="24"/>
          <w:szCs w:val="24"/>
        </w:rPr>
        <w:tab/>
      </w:r>
      <w:r w:rsidR="00B417B1">
        <w:rPr>
          <w:bCs/>
          <w:sz w:val="24"/>
          <w:szCs w:val="24"/>
        </w:rPr>
        <w:tab/>
      </w:r>
      <w:r w:rsidR="0092377A" w:rsidRPr="001A7FD4">
        <w:rPr>
          <w:b/>
          <w:sz w:val="24"/>
          <w:szCs w:val="24"/>
        </w:rPr>
        <w:t>ACTION CLERK</w:t>
      </w:r>
    </w:p>
    <w:p w14:paraId="363CBA1B" w14:textId="77777777" w:rsidR="00BA3727" w:rsidRDefault="00BA3727" w:rsidP="00BA3727">
      <w:pPr>
        <w:pStyle w:val="ListParagraph"/>
        <w:ind w:left="928"/>
        <w:rPr>
          <w:bCs/>
          <w:sz w:val="24"/>
          <w:szCs w:val="24"/>
        </w:rPr>
      </w:pPr>
    </w:p>
    <w:p w14:paraId="5F007029" w14:textId="4546B9CA" w:rsidR="00342A91" w:rsidRDefault="00F5006B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Minutes of the last meeting,</w:t>
      </w:r>
      <w:proofErr w:type="gramEnd"/>
      <w:r>
        <w:rPr>
          <w:bCs/>
          <w:sz w:val="24"/>
          <w:szCs w:val="24"/>
        </w:rPr>
        <w:t xml:space="preserve"> dated </w:t>
      </w:r>
      <w:r w:rsidR="001A7FD4">
        <w:rPr>
          <w:bCs/>
          <w:sz w:val="24"/>
          <w:szCs w:val="24"/>
        </w:rPr>
        <w:t>24</w:t>
      </w:r>
      <w:r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1A7FD4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1A7FD4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</w:t>
      </w:r>
      <w:r w:rsidR="00406796">
        <w:rPr>
          <w:bCs/>
          <w:sz w:val="24"/>
          <w:szCs w:val="24"/>
        </w:rPr>
        <w:t>.</w:t>
      </w:r>
    </w:p>
    <w:p w14:paraId="54C3D293" w14:textId="77777777" w:rsidR="00BF2BDA" w:rsidRDefault="00AA4C03" w:rsidP="00115A47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176024">
        <w:rPr>
          <w:bCs/>
          <w:sz w:val="24"/>
          <w:szCs w:val="24"/>
          <w:u w:val="single"/>
        </w:rPr>
        <w:t>Matters Arising</w:t>
      </w:r>
      <w:r w:rsidR="00F5006B" w:rsidRPr="00115A47">
        <w:rPr>
          <w:bCs/>
          <w:sz w:val="24"/>
          <w:szCs w:val="24"/>
        </w:rPr>
        <w:t xml:space="preserve"> –</w:t>
      </w:r>
      <w:r w:rsidRPr="00115A47">
        <w:rPr>
          <w:bCs/>
          <w:sz w:val="24"/>
          <w:szCs w:val="24"/>
        </w:rPr>
        <w:t xml:space="preserve"> </w:t>
      </w:r>
    </w:p>
    <w:p w14:paraId="5F022218" w14:textId="24F665A2" w:rsidR="003B1530" w:rsidRPr="000C5B86" w:rsidRDefault="00D40144" w:rsidP="003B1530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>[</w:t>
      </w:r>
      <w:r w:rsidR="00666EED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>A v</w:t>
      </w:r>
      <w:r w:rsidR="00550B7C">
        <w:rPr>
          <w:bCs/>
          <w:sz w:val="24"/>
          <w:szCs w:val="24"/>
        </w:rPr>
        <w:t>]</w:t>
      </w:r>
      <w:r>
        <w:rPr>
          <w:bCs/>
          <w:sz w:val="24"/>
          <w:szCs w:val="24"/>
        </w:rPr>
        <w:t xml:space="preserve"> - </w:t>
      </w:r>
      <w:r w:rsidR="003B1530">
        <w:rPr>
          <w:bCs/>
          <w:sz w:val="24"/>
          <w:szCs w:val="24"/>
        </w:rPr>
        <w:t xml:space="preserve">Health and Safety training for </w:t>
      </w:r>
      <w:r w:rsidR="00D67174">
        <w:rPr>
          <w:bCs/>
          <w:sz w:val="24"/>
          <w:szCs w:val="24"/>
        </w:rPr>
        <w:t>hoist</w:t>
      </w:r>
      <w:r w:rsidR="00D436E0">
        <w:rPr>
          <w:bCs/>
          <w:sz w:val="24"/>
          <w:szCs w:val="24"/>
        </w:rPr>
        <w:t>,</w:t>
      </w:r>
      <w:r w:rsidR="00D67174">
        <w:rPr>
          <w:bCs/>
          <w:sz w:val="24"/>
          <w:szCs w:val="24"/>
        </w:rPr>
        <w:t xml:space="preserve"> not yet completed</w:t>
      </w:r>
      <w:r w:rsidR="00D436E0">
        <w:rPr>
          <w:bCs/>
          <w:sz w:val="24"/>
          <w:szCs w:val="24"/>
        </w:rPr>
        <w:t xml:space="preserve"> but not considered a priority.</w:t>
      </w:r>
      <w:r w:rsidR="00D67174">
        <w:rPr>
          <w:bCs/>
          <w:sz w:val="24"/>
          <w:szCs w:val="24"/>
        </w:rPr>
        <w:tab/>
      </w:r>
    </w:p>
    <w:p w14:paraId="3F7A19F7" w14:textId="073046EE" w:rsidR="008F1D00" w:rsidRPr="00115A47" w:rsidRDefault="009348B5" w:rsidP="003B1530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[</w:t>
      </w:r>
      <w:r w:rsidR="008F1E14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] – </w:t>
      </w:r>
      <w:r w:rsidR="008F1E14">
        <w:rPr>
          <w:bCs/>
          <w:sz w:val="24"/>
          <w:szCs w:val="24"/>
        </w:rPr>
        <w:t xml:space="preserve">Health &amp; Safety – Kirk and Kirk contract renewal.  </w:t>
      </w:r>
      <w:r w:rsidR="00D10C22">
        <w:rPr>
          <w:bCs/>
          <w:sz w:val="24"/>
          <w:szCs w:val="24"/>
        </w:rPr>
        <w:t>Alterations to this are i</w:t>
      </w:r>
      <w:r w:rsidR="00E3048C">
        <w:rPr>
          <w:bCs/>
          <w:sz w:val="24"/>
          <w:szCs w:val="24"/>
        </w:rPr>
        <w:t>n progress.</w:t>
      </w:r>
    </w:p>
    <w:p w14:paraId="29948ECC" w14:textId="77777777" w:rsidR="00F40A38" w:rsidRDefault="00676632" w:rsidP="00CB0311">
      <w:pPr>
        <w:pStyle w:val="ListParagraph"/>
        <w:ind w:left="928"/>
        <w:rPr>
          <w:bCs/>
          <w:sz w:val="24"/>
          <w:szCs w:val="24"/>
        </w:rPr>
      </w:pPr>
      <w:r w:rsidRPr="00676632">
        <w:rPr>
          <w:bCs/>
          <w:sz w:val="24"/>
          <w:szCs w:val="24"/>
        </w:rPr>
        <w:t>[6</w:t>
      </w:r>
      <w:r w:rsidR="00D10C22">
        <w:rPr>
          <w:bCs/>
          <w:sz w:val="24"/>
          <w:szCs w:val="24"/>
        </w:rPr>
        <w:t>]</w:t>
      </w:r>
      <w:r>
        <w:rPr>
          <w:bCs/>
          <w:sz w:val="24"/>
          <w:szCs w:val="24"/>
        </w:rPr>
        <w:t xml:space="preserve"> </w:t>
      </w:r>
      <w:r w:rsidR="00971C25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8D3E79">
        <w:rPr>
          <w:bCs/>
          <w:sz w:val="24"/>
          <w:szCs w:val="24"/>
        </w:rPr>
        <w:t xml:space="preserve">Energy costs </w:t>
      </w:r>
      <w:r w:rsidR="00787B55">
        <w:rPr>
          <w:bCs/>
          <w:sz w:val="24"/>
          <w:szCs w:val="24"/>
        </w:rPr>
        <w:t>–</w:t>
      </w:r>
      <w:r w:rsidR="008D3E79">
        <w:rPr>
          <w:bCs/>
          <w:sz w:val="24"/>
          <w:szCs w:val="24"/>
        </w:rPr>
        <w:t xml:space="preserve"> </w:t>
      </w:r>
      <w:r w:rsidR="00787B55">
        <w:rPr>
          <w:bCs/>
          <w:sz w:val="24"/>
          <w:szCs w:val="24"/>
        </w:rPr>
        <w:t>Mr Andrews is trialling LED lamp</w:t>
      </w:r>
      <w:r w:rsidR="005F5C42">
        <w:rPr>
          <w:bCs/>
          <w:sz w:val="24"/>
          <w:szCs w:val="24"/>
        </w:rPr>
        <w:t xml:space="preserve">s; an LED lamp specialist </w:t>
      </w:r>
      <w:r w:rsidR="00A676AE">
        <w:rPr>
          <w:bCs/>
          <w:sz w:val="24"/>
          <w:szCs w:val="24"/>
        </w:rPr>
        <w:t xml:space="preserve">from </w:t>
      </w:r>
      <w:r w:rsidR="00BA6955">
        <w:rPr>
          <w:bCs/>
          <w:sz w:val="24"/>
          <w:szCs w:val="24"/>
        </w:rPr>
        <w:t>General Lamps Ltd</w:t>
      </w:r>
      <w:r w:rsidR="0073374C">
        <w:rPr>
          <w:bCs/>
          <w:sz w:val="24"/>
          <w:szCs w:val="24"/>
        </w:rPr>
        <w:t xml:space="preserve"> </w:t>
      </w:r>
      <w:r w:rsidR="005F5C42">
        <w:rPr>
          <w:bCs/>
          <w:sz w:val="24"/>
          <w:szCs w:val="24"/>
        </w:rPr>
        <w:t xml:space="preserve">has visited and </w:t>
      </w:r>
      <w:r w:rsidR="004259EB">
        <w:rPr>
          <w:bCs/>
          <w:sz w:val="24"/>
          <w:szCs w:val="24"/>
        </w:rPr>
        <w:t>recommend</w:t>
      </w:r>
      <w:r w:rsidR="005F5C42">
        <w:rPr>
          <w:bCs/>
          <w:sz w:val="24"/>
          <w:szCs w:val="24"/>
        </w:rPr>
        <w:t xml:space="preserve"> three types of </w:t>
      </w:r>
      <w:proofErr w:type="gramStart"/>
      <w:r w:rsidR="005F5C42">
        <w:rPr>
          <w:bCs/>
          <w:sz w:val="24"/>
          <w:szCs w:val="24"/>
        </w:rPr>
        <w:t>lamp</w:t>
      </w:r>
      <w:proofErr w:type="gramEnd"/>
      <w:r w:rsidR="005F5C42">
        <w:rPr>
          <w:bCs/>
          <w:sz w:val="24"/>
          <w:szCs w:val="24"/>
        </w:rPr>
        <w:t xml:space="preserve"> </w:t>
      </w:r>
      <w:r w:rsidR="004255C6">
        <w:rPr>
          <w:bCs/>
          <w:sz w:val="24"/>
          <w:szCs w:val="24"/>
        </w:rPr>
        <w:t>to</w:t>
      </w:r>
      <w:r w:rsidR="005F5C42">
        <w:rPr>
          <w:bCs/>
          <w:sz w:val="24"/>
          <w:szCs w:val="24"/>
        </w:rPr>
        <w:t xml:space="preserve"> make savings.  Quote to be sought for lamps.  </w:t>
      </w:r>
      <w:r w:rsidR="00A676AE">
        <w:rPr>
          <w:bCs/>
          <w:sz w:val="24"/>
          <w:szCs w:val="24"/>
        </w:rPr>
        <w:t xml:space="preserve"> </w:t>
      </w:r>
    </w:p>
    <w:p w14:paraId="58EFB5B6" w14:textId="25E0EB27" w:rsidR="00CB0311" w:rsidRPr="00F40A38" w:rsidRDefault="00A676AE" w:rsidP="00F40A38">
      <w:pPr>
        <w:ind w:left="7200"/>
        <w:rPr>
          <w:b/>
          <w:sz w:val="24"/>
          <w:szCs w:val="24"/>
        </w:rPr>
      </w:pPr>
      <w:r w:rsidRPr="00F40A38">
        <w:rPr>
          <w:bCs/>
          <w:sz w:val="24"/>
          <w:szCs w:val="24"/>
        </w:rPr>
        <w:t xml:space="preserve">   </w:t>
      </w:r>
      <w:r w:rsidR="005F5C42" w:rsidRPr="00F40A38">
        <w:rPr>
          <w:b/>
          <w:sz w:val="24"/>
          <w:szCs w:val="24"/>
        </w:rPr>
        <w:t>ACTION D</w:t>
      </w:r>
      <w:r w:rsidR="00F40A38">
        <w:rPr>
          <w:b/>
          <w:sz w:val="24"/>
          <w:szCs w:val="24"/>
        </w:rPr>
        <w:t>UNCAN ANDREWS</w:t>
      </w:r>
    </w:p>
    <w:p w14:paraId="235A60FD" w14:textId="0A92B420" w:rsidR="008A7159" w:rsidRDefault="008A7159" w:rsidP="00CB0311">
      <w:pPr>
        <w:pStyle w:val="ListParagraph"/>
        <w:ind w:left="928"/>
        <w:rPr>
          <w:bCs/>
          <w:sz w:val="24"/>
          <w:szCs w:val="24"/>
        </w:rPr>
      </w:pPr>
      <w:r w:rsidRPr="00AD700E">
        <w:rPr>
          <w:bCs/>
          <w:sz w:val="24"/>
          <w:szCs w:val="24"/>
        </w:rPr>
        <w:t>Eco</w:t>
      </w:r>
      <w:r>
        <w:rPr>
          <w:b/>
          <w:sz w:val="24"/>
          <w:szCs w:val="24"/>
        </w:rPr>
        <w:t xml:space="preserve"> </w:t>
      </w:r>
      <w:r w:rsidRPr="00AD700E">
        <w:rPr>
          <w:bCs/>
          <w:sz w:val="24"/>
          <w:szCs w:val="24"/>
        </w:rPr>
        <w:t>survey</w:t>
      </w:r>
      <w:r>
        <w:rPr>
          <w:bCs/>
          <w:sz w:val="24"/>
          <w:szCs w:val="24"/>
        </w:rPr>
        <w:t xml:space="preserve"> </w:t>
      </w:r>
      <w:r w:rsidR="00605350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605350">
        <w:rPr>
          <w:bCs/>
          <w:sz w:val="24"/>
          <w:szCs w:val="24"/>
        </w:rPr>
        <w:t>As this would cost £3K, decision taken not to proceed</w:t>
      </w:r>
      <w:r w:rsidR="00AD700E">
        <w:rPr>
          <w:bCs/>
          <w:sz w:val="24"/>
          <w:szCs w:val="24"/>
        </w:rPr>
        <w:t>.</w:t>
      </w:r>
    </w:p>
    <w:p w14:paraId="6F3146F2" w14:textId="7E24FA42" w:rsidR="00AD700E" w:rsidRDefault="00175DD7" w:rsidP="00CB0311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[7</w:t>
      </w:r>
      <w:r w:rsidR="00F67AD2">
        <w:rPr>
          <w:bCs/>
          <w:sz w:val="24"/>
          <w:szCs w:val="24"/>
        </w:rPr>
        <w:t>] – maintenance works update – Repairs</w:t>
      </w:r>
      <w:r w:rsidR="00F27EF6">
        <w:rPr>
          <w:bCs/>
          <w:sz w:val="24"/>
          <w:szCs w:val="24"/>
        </w:rPr>
        <w:t xml:space="preserve"> on list</w:t>
      </w:r>
      <w:r w:rsidR="00F67AD2">
        <w:rPr>
          <w:bCs/>
          <w:sz w:val="24"/>
          <w:szCs w:val="24"/>
        </w:rPr>
        <w:t xml:space="preserve"> to be completed in the summer holidays</w:t>
      </w:r>
      <w:r w:rsidR="0019361B">
        <w:rPr>
          <w:bCs/>
          <w:sz w:val="24"/>
          <w:szCs w:val="24"/>
        </w:rPr>
        <w:t xml:space="preserve"> including canopy corrosion.  Water leak </w:t>
      </w:r>
      <w:r w:rsidR="00864847">
        <w:rPr>
          <w:bCs/>
          <w:sz w:val="24"/>
          <w:szCs w:val="24"/>
        </w:rPr>
        <w:t xml:space="preserve">(from taps in the toilets) </w:t>
      </w:r>
      <w:r w:rsidR="0019361B">
        <w:rPr>
          <w:bCs/>
          <w:sz w:val="24"/>
          <w:szCs w:val="24"/>
        </w:rPr>
        <w:t xml:space="preserve">has been </w:t>
      </w:r>
      <w:r w:rsidR="00570E2C">
        <w:rPr>
          <w:bCs/>
          <w:sz w:val="24"/>
          <w:szCs w:val="24"/>
        </w:rPr>
        <w:t xml:space="preserve">repaired sealed and </w:t>
      </w:r>
      <w:r w:rsidR="001B00DC">
        <w:rPr>
          <w:bCs/>
          <w:sz w:val="24"/>
          <w:szCs w:val="24"/>
        </w:rPr>
        <w:t>remedied.</w:t>
      </w:r>
    </w:p>
    <w:p w14:paraId="6C11C08B" w14:textId="4C04336B" w:rsidR="00646640" w:rsidRDefault="001B00DC" w:rsidP="00CB0311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[8] – evacuation chair </w:t>
      </w:r>
      <w:r w:rsidR="0064233E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64233E">
        <w:rPr>
          <w:bCs/>
          <w:sz w:val="24"/>
          <w:szCs w:val="24"/>
        </w:rPr>
        <w:t xml:space="preserve">servicing </w:t>
      </w:r>
      <w:r w:rsidR="00D63117">
        <w:rPr>
          <w:bCs/>
          <w:sz w:val="24"/>
          <w:szCs w:val="24"/>
        </w:rPr>
        <w:t>completed,</w:t>
      </w:r>
      <w:r w:rsidR="0064233E">
        <w:rPr>
          <w:bCs/>
          <w:sz w:val="24"/>
          <w:szCs w:val="24"/>
        </w:rPr>
        <w:t xml:space="preserve"> and training will </w:t>
      </w:r>
      <w:proofErr w:type="gramStart"/>
      <w:r w:rsidR="0064233E">
        <w:rPr>
          <w:bCs/>
          <w:sz w:val="24"/>
          <w:szCs w:val="24"/>
        </w:rPr>
        <w:t>arranged</w:t>
      </w:r>
      <w:proofErr w:type="gramEnd"/>
      <w:r w:rsidR="0064233E">
        <w:rPr>
          <w:bCs/>
          <w:sz w:val="24"/>
          <w:szCs w:val="24"/>
        </w:rPr>
        <w:t xml:space="preserve"> for later in May.  As chairs are on opposite ends of the two buildings, staff who work in the area will be trained.  </w:t>
      </w:r>
      <w:r w:rsidR="00646640">
        <w:rPr>
          <w:bCs/>
          <w:sz w:val="24"/>
          <w:szCs w:val="24"/>
        </w:rPr>
        <w:t>Underfloor temperature gauge has been replaced.</w:t>
      </w:r>
    </w:p>
    <w:p w14:paraId="61D6F71C" w14:textId="2996BA0F" w:rsidR="00674455" w:rsidRPr="00646640" w:rsidRDefault="00674455" w:rsidP="00CB0311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[9] – Messrs Matonti and Andrews met the week pr</w:t>
      </w:r>
      <w:r w:rsidR="00206BB0">
        <w:rPr>
          <w:bCs/>
          <w:sz w:val="24"/>
          <w:szCs w:val="24"/>
        </w:rPr>
        <w:t>ior</w:t>
      </w:r>
      <w:r>
        <w:rPr>
          <w:bCs/>
          <w:sz w:val="24"/>
          <w:szCs w:val="24"/>
        </w:rPr>
        <w:t xml:space="preserve"> to this meeting and went through the report.</w:t>
      </w:r>
    </w:p>
    <w:p w14:paraId="10BD1AC3" w14:textId="77777777" w:rsidR="00310C3A" w:rsidRPr="00310C3A" w:rsidRDefault="00310C3A" w:rsidP="00310C3A">
      <w:pPr>
        <w:pStyle w:val="ListParagraph"/>
        <w:ind w:left="928"/>
        <w:rPr>
          <w:b/>
          <w:sz w:val="24"/>
          <w:szCs w:val="24"/>
        </w:rPr>
      </w:pPr>
    </w:p>
    <w:p w14:paraId="49BFBDAE" w14:textId="545BC97A" w:rsidR="00F5006B" w:rsidRPr="006E4EE0" w:rsidRDefault="00F5006B" w:rsidP="00CC73F1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7A22BD">
        <w:rPr>
          <w:bCs/>
          <w:sz w:val="24"/>
          <w:szCs w:val="24"/>
          <w:u w:val="single"/>
        </w:rPr>
        <w:t>Health and Safety</w:t>
      </w:r>
      <w:r w:rsidR="00ED2BD4" w:rsidRPr="007A22BD">
        <w:rPr>
          <w:bCs/>
          <w:sz w:val="24"/>
          <w:szCs w:val="24"/>
          <w:u w:val="single"/>
        </w:rPr>
        <w:t xml:space="preserve"> </w:t>
      </w:r>
      <w:r w:rsidR="00B941E3" w:rsidRPr="00B941E3">
        <w:rPr>
          <w:bCs/>
          <w:sz w:val="24"/>
          <w:szCs w:val="24"/>
        </w:rPr>
        <w:t xml:space="preserve">- </w:t>
      </w:r>
      <w:r w:rsidR="00B941E3" w:rsidRPr="00F47E71">
        <w:rPr>
          <w:bCs/>
          <w:sz w:val="24"/>
          <w:szCs w:val="24"/>
        </w:rPr>
        <w:t>no</w:t>
      </w:r>
      <w:r w:rsidR="00B941E3">
        <w:rPr>
          <w:bCs/>
          <w:sz w:val="24"/>
          <w:szCs w:val="24"/>
        </w:rPr>
        <w:t xml:space="preserve"> </w:t>
      </w:r>
      <w:r w:rsidR="00B941E3" w:rsidRPr="00EF10C4">
        <w:rPr>
          <w:bCs/>
          <w:sz w:val="24"/>
          <w:szCs w:val="24"/>
        </w:rPr>
        <w:t>reportable accidents have been recorded on the Hillingdon system.</w:t>
      </w:r>
    </w:p>
    <w:p w14:paraId="04B6443C" w14:textId="77777777" w:rsidR="00873AB8" w:rsidRDefault="00873AB8" w:rsidP="00251782">
      <w:pPr>
        <w:pStyle w:val="ListParagraph"/>
        <w:ind w:left="1288"/>
        <w:rPr>
          <w:bCs/>
          <w:sz w:val="24"/>
          <w:szCs w:val="24"/>
        </w:rPr>
      </w:pPr>
    </w:p>
    <w:p w14:paraId="160C007A" w14:textId="0D2F0396" w:rsidR="00045966" w:rsidRPr="00EF10C4" w:rsidRDefault="00873AB8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F47E71">
        <w:rPr>
          <w:bCs/>
          <w:sz w:val="24"/>
          <w:szCs w:val="24"/>
          <w:u w:val="single"/>
        </w:rPr>
        <w:t xml:space="preserve">School Welfare </w:t>
      </w:r>
      <w:r w:rsidR="00AF6195">
        <w:rPr>
          <w:bCs/>
          <w:sz w:val="24"/>
          <w:szCs w:val="24"/>
          <w:u w:val="single"/>
        </w:rPr>
        <w:t xml:space="preserve">Officer </w:t>
      </w:r>
      <w:proofErr w:type="gramStart"/>
      <w:r w:rsidRPr="00F47E71">
        <w:rPr>
          <w:bCs/>
          <w:sz w:val="24"/>
          <w:szCs w:val="24"/>
          <w:u w:val="single"/>
        </w:rPr>
        <w:t xml:space="preserve">report </w:t>
      </w:r>
      <w:r w:rsidRPr="00F47E71">
        <w:rPr>
          <w:bCs/>
          <w:sz w:val="24"/>
          <w:szCs w:val="24"/>
        </w:rPr>
        <w:t xml:space="preserve"> -</w:t>
      </w:r>
      <w:proofErr w:type="gramEnd"/>
      <w:r w:rsidRPr="00F47E71">
        <w:rPr>
          <w:bCs/>
          <w:sz w:val="24"/>
          <w:szCs w:val="24"/>
        </w:rPr>
        <w:t xml:space="preserve"> no</w:t>
      </w:r>
      <w:r w:rsidR="00C005D7">
        <w:rPr>
          <w:bCs/>
          <w:sz w:val="24"/>
          <w:szCs w:val="24"/>
        </w:rPr>
        <w:t xml:space="preserve"> </w:t>
      </w:r>
      <w:r w:rsidR="00C005D7" w:rsidRPr="00EF10C4">
        <w:rPr>
          <w:bCs/>
          <w:sz w:val="24"/>
          <w:szCs w:val="24"/>
        </w:rPr>
        <w:t xml:space="preserve">reportable </w:t>
      </w:r>
      <w:r w:rsidR="00AC26A6" w:rsidRPr="00EF10C4">
        <w:rPr>
          <w:bCs/>
          <w:sz w:val="24"/>
          <w:szCs w:val="24"/>
        </w:rPr>
        <w:t>accident</w:t>
      </w:r>
      <w:r w:rsidR="00C005D7" w:rsidRPr="00EF10C4">
        <w:rPr>
          <w:bCs/>
          <w:sz w:val="24"/>
          <w:szCs w:val="24"/>
        </w:rPr>
        <w:t>s</w:t>
      </w:r>
      <w:r w:rsidR="00AC26A6" w:rsidRPr="00EF10C4">
        <w:rPr>
          <w:bCs/>
          <w:sz w:val="24"/>
          <w:szCs w:val="24"/>
        </w:rPr>
        <w:t xml:space="preserve"> </w:t>
      </w:r>
      <w:r w:rsidR="00EF10C4" w:rsidRPr="00EF10C4">
        <w:rPr>
          <w:bCs/>
          <w:sz w:val="24"/>
          <w:szCs w:val="24"/>
        </w:rPr>
        <w:t>have been recorded on the Hillingdon system.</w:t>
      </w:r>
    </w:p>
    <w:p w14:paraId="774ADE46" w14:textId="77777777" w:rsidR="00603536" w:rsidRPr="00EF10C4" w:rsidRDefault="00603536" w:rsidP="00603536">
      <w:pPr>
        <w:pStyle w:val="ListParagraph"/>
        <w:ind w:left="928"/>
        <w:rPr>
          <w:bCs/>
          <w:sz w:val="24"/>
          <w:szCs w:val="24"/>
        </w:rPr>
      </w:pPr>
    </w:p>
    <w:p w14:paraId="0BF7BC2F" w14:textId="557E576D" w:rsidR="00603536" w:rsidRPr="00603536" w:rsidRDefault="00603536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Energy costs</w:t>
      </w:r>
    </w:p>
    <w:p w14:paraId="7EFB65D7" w14:textId="53C30E69" w:rsidR="00603536" w:rsidRDefault="00ED4E63" w:rsidP="00603536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Andrews said that based on </w:t>
      </w:r>
      <w:r w:rsidR="00163F50">
        <w:rPr>
          <w:bCs/>
          <w:sz w:val="24"/>
          <w:szCs w:val="24"/>
        </w:rPr>
        <w:t xml:space="preserve">thirty-nine </w:t>
      </w:r>
      <w:r>
        <w:rPr>
          <w:bCs/>
          <w:sz w:val="24"/>
          <w:szCs w:val="24"/>
        </w:rPr>
        <w:t xml:space="preserve">weeks of the year, with most of the lighting being in use for </w:t>
      </w:r>
      <w:r w:rsidR="002B115F">
        <w:rPr>
          <w:bCs/>
          <w:sz w:val="24"/>
          <w:szCs w:val="24"/>
        </w:rPr>
        <w:t>eight hours per day, five</w:t>
      </w:r>
      <w:r>
        <w:rPr>
          <w:bCs/>
          <w:sz w:val="24"/>
          <w:szCs w:val="24"/>
        </w:rPr>
        <w:t xml:space="preserve"> day</w:t>
      </w:r>
      <w:r w:rsidR="002B115F">
        <w:rPr>
          <w:bCs/>
          <w:sz w:val="24"/>
          <w:szCs w:val="24"/>
        </w:rPr>
        <w:t>s per week</w:t>
      </w:r>
      <w:r w:rsidR="00776EBC">
        <w:rPr>
          <w:bCs/>
          <w:sz w:val="24"/>
          <w:szCs w:val="24"/>
        </w:rPr>
        <w:t xml:space="preserve">, </w:t>
      </w:r>
      <w:r w:rsidR="0073374C">
        <w:rPr>
          <w:bCs/>
          <w:sz w:val="24"/>
          <w:szCs w:val="24"/>
        </w:rPr>
        <w:t>it was</w:t>
      </w:r>
      <w:r w:rsidR="00776EBC">
        <w:rPr>
          <w:bCs/>
          <w:sz w:val="24"/>
          <w:szCs w:val="24"/>
        </w:rPr>
        <w:t xml:space="preserve"> calculated that a saving of £1,</w:t>
      </w:r>
      <w:r w:rsidR="00514F04">
        <w:rPr>
          <w:bCs/>
          <w:sz w:val="24"/>
          <w:szCs w:val="24"/>
        </w:rPr>
        <w:t>2</w:t>
      </w:r>
      <w:r w:rsidR="00776EBC">
        <w:rPr>
          <w:bCs/>
          <w:sz w:val="24"/>
          <w:szCs w:val="24"/>
        </w:rPr>
        <w:t xml:space="preserve">81 per annum is possible.  </w:t>
      </w:r>
      <w:r w:rsidR="007E65B5">
        <w:rPr>
          <w:bCs/>
          <w:sz w:val="24"/>
          <w:szCs w:val="24"/>
        </w:rPr>
        <w:t>A discount on lamps will be sought</w:t>
      </w:r>
      <w:r w:rsidR="002E1885">
        <w:rPr>
          <w:bCs/>
          <w:sz w:val="24"/>
          <w:szCs w:val="24"/>
        </w:rPr>
        <w:t xml:space="preserve"> due to the quantity.  </w:t>
      </w:r>
      <w:r w:rsidR="000D524C">
        <w:rPr>
          <w:bCs/>
          <w:sz w:val="24"/>
          <w:szCs w:val="24"/>
        </w:rPr>
        <w:t xml:space="preserve">Emergency lights </w:t>
      </w:r>
      <w:r w:rsidR="004255C6">
        <w:rPr>
          <w:bCs/>
          <w:sz w:val="24"/>
          <w:szCs w:val="24"/>
        </w:rPr>
        <w:t>must</w:t>
      </w:r>
      <w:r w:rsidR="000D524C">
        <w:rPr>
          <w:bCs/>
          <w:sz w:val="24"/>
          <w:szCs w:val="24"/>
        </w:rPr>
        <w:t xml:space="preserve"> function </w:t>
      </w:r>
      <w:r w:rsidR="009D08B2">
        <w:rPr>
          <w:bCs/>
          <w:sz w:val="24"/>
          <w:szCs w:val="24"/>
        </w:rPr>
        <w:t>with a battery and some LED lights will not</w:t>
      </w:r>
      <w:r w:rsidR="005B0464">
        <w:rPr>
          <w:bCs/>
          <w:sz w:val="24"/>
          <w:szCs w:val="24"/>
        </w:rPr>
        <w:t xml:space="preserve"> do so</w:t>
      </w:r>
      <w:r w:rsidR="00353BC1">
        <w:rPr>
          <w:bCs/>
          <w:sz w:val="24"/>
          <w:szCs w:val="24"/>
        </w:rPr>
        <w:t>, so a different fitting is being ordered.</w:t>
      </w:r>
    </w:p>
    <w:p w14:paraId="2D6FF0D6" w14:textId="77777777" w:rsidR="004F0A94" w:rsidRDefault="004F0A94" w:rsidP="00603536">
      <w:pPr>
        <w:pStyle w:val="ListParagraph"/>
        <w:ind w:left="928"/>
        <w:rPr>
          <w:bCs/>
          <w:sz w:val="24"/>
          <w:szCs w:val="24"/>
        </w:rPr>
      </w:pPr>
    </w:p>
    <w:p w14:paraId="0616988E" w14:textId="2BD3933E" w:rsidR="004F0A94" w:rsidRDefault="004F0A94" w:rsidP="00603536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Matonti asked who will fit the numerous lamps </w:t>
      </w:r>
      <w:r w:rsidR="00067668">
        <w:rPr>
          <w:bCs/>
          <w:sz w:val="24"/>
          <w:szCs w:val="24"/>
        </w:rPr>
        <w:t xml:space="preserve">and Mr Andrews said if the budget </w:t>
      </w:r>
      <w:proofErr w:type="gramStart"/>
      <w:r w:rsidR="00067668">
        <w:rPr>
          <w:bCs/>
          <w:sz w:val="24"/>
          <w:szCs w:val="24"/>
        </w:rPr>
        <w:t>allows</w:t>
      </w:r>
      <w:proofErr w:type="gramEnd"/>
      <w:r w:rsidR="00067668">
        <w:rPr>
          <w:bCs/>
          <w:sz w:val="24"/>
          <w:szCs w:val="24"/>
        </w:rPr>
        <w:t>, he would like some help</w:t>
      </w:r>
      <w:r w:rsidR="00E01BED">
        <w:rPr>
          <w:bCs/>
          <w:sz w:val="24"/>
          <w:szCs w:val="24"/>
        </w:rPr>
        <w:t>,</w:t>
      </w:r>
      <w:r w:rsidR="00067668">
        <w:rPr>
          <w:bCs/>
          <w:sz w:val="24"/>
          <w:szCs w:val="24"/>
        </w:rPr>
        <w:t xml:space="preserve"> but otherwise he would complete it </w:t>
      </w:r>
      <w:r w:rsidR="00E01BED">
        <w:rPr>
          <w:bCs/>
          <w:sz w:val="24"/>
          <w:szCs w:val="24"/>
        </w:rPr>
        <w:t xml:space="preserve">himself </w:t>
      </w:r>
      <w:r w:rsidR="00067668">
        <w:rPr>
          <w:bCs/>
          <w:sz w:val="24"/>
          <w:szCs w:val="24"/>
        </w:rPr>
        <w:t>as t</w:t>
      </w:r>
      <w:r w:rsidR="00836C5D">
        <w:rPr>
          <w:bCs/>
          <w:sz w:val="24"/>
          <w:szCs w:val="24"/>
        </w:rPr>
        <w:t>i</w:t>
      </w:r>
      <w:r w:rsidR="00067668">
        <w:rPr>
          <w:bCs/>
          <w:sz w:val="24"/>
          <w:szCs w:val="24"/>
        </w:rPr>
        <w:t>me permits.</w:t>
      </w:r>
    </w:p>
    <w:p w14:paraId="78B95ACC" w14:textId="77777777" w:rsidR="00067668" w:rsidRDefault="00067668" w:rsidP="00603536">
      <w:pPr>
        <w:pStyle w:val="ListParagraph"/>
        <w:ind w:left="928"/>
        <w:rPr>
          <w:bCs/>
          <w:sz w:val="24"/>
          <w:szCs w:val="24"/>
        </w:rPr>
      </w:pPr>
    </w:p>
    <w:p w14:paraId="34DB0D8B" w14:textId="485982DF" w:rsidR="00067668" w:rsidRDefault="00067668" w:rsidP="00603536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 response to Mrs de Jongh, Mr Andrews said that he had looked at prices for LEDs and he hoped he will </w:t>
      </w:r>
      <w:r w:rsidR="008773D6">
        <w:rPr>
          <w:bCs/>
          <w:sz w:val="24"/>
          <w:szCs w:val="24"/>
        </w:rPr>
        <w:t xml:space="preserve">be able to make these changes without replacing fittings, as a one for one change should be possible in most cases.  </w:t>
      </w:r>
    </w:p>
    <w:p w14:paraId="4D4E0AC2" w14:textId="77777777" w:rsidR="00836C5D" w:rsidRDefault="00836C5D" w:rsidP="00603536">
      <w:pPr>
        <w:pStyle w:val="ListParagraph"/>
        <w:ind w:left="928"/>
        <w:rPr>
          <w:bCs/>
          <w:sz w:val="24"/>
          <w:szCs w:val="24"/>
        </w:rPr>
      </w:pPr>
    </w:p>
    <w:p w14:paraId="7B6A83E9" w14:textId="73FBE3DB" w:rsidR="00836C5D" w:rsidRDefault="00D632B5" w:rsidP="00603536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Considering quotes for the bulbs, </w:t>
      </w:r>
      <w:r w:rsidR="000324D1">
        <w:rPr>
          <w:bCs/>
          <w:sz w:val="24"/>
          <w:szCs w:val="24"/>
        </w:rPr>
        <w:t xml:space="preserve">these are </w:t>
      </w:r>
      <w:r>
        <w:rPr>
          <w:bCs/>
          <w:sz w:val="24"/>
          <w:szCs w:val="24"/>
        </w:rPr>
        <w:t>purchase</w:t>
      </w:r>
      <w:r w:rsidR="000324D1">
        <w:rPr>
          <w:bCs/>
          <w:sz w:val="24"/>
          <w:szCs w:val="24"/>
        </w:rPr>
        <w:t>d</w:t>
      </w:r>
      <w:r>
        <w:rPr>
          <w:bCs/>
          <w:sz w:val="24"/>
          <w:szCs w:val="24"/>
        </w:rPr>
        <w:t xml:space="preserve"> from the main manufacturers</w:t>
      </w:r>
      <w:r w:rsidR="00DD5D28">
        <w:rPr>
          <w:bCs/>
          <w:sz w:val="24"/>
          <w:szCs w:val="24"/>
        </w:rPr>
        <w:t xml:space="preserve"> and </w:t>
      </w:r>
      <w:r w:rsidR="000324D1">
        <w:rPr>
          <w:bCs/>
          <w:sz w:val="24"/>
          <w:szCs w:val="24"/>
        </w:rPr>
        <w:t xml:space="preserve">Gerry Knowles (General Lamps Ltd) </w:t>
      </w:r>
      <w:r w:rsidR="00DD5D28">
        <w:rPr>
          <w:bCs/>
          <w:sz w:val="24"/>
          <w:szCs w:val="24"/>
        </w:rPr>
        <w:t xml:space="preserve">hopes to find a good price.  </w:t>
      </w:r>
      <w:r w:rsidR="00B303EC">
        <w:rPr>
          <w:bCs/>
          <w:sz w:val="24"/>
          <w:szCs w:val="24"/>
        </w:rPr>
        <w:t xml:space="preserve">LEDs have a </w:t>
      </w:r>
      <w:r w:rsidR="0099567B">
        <w:rPr>
          <w:bCs/>
          <w:sz w:val="24"/>
          <w:szCs w:val="24"/>
        </w:rPr>
        <w:t>ten-year</w:t>
      </w:r>
      <w:r w:rsidR="00B303EC">
        <w:rPr>
          <w:bCs/>
          <w:sz w:val="24"/>
          <w:szCs w:val="24"/>
        </w:rPr>
        <w:t xml:space="preserve"> guarantee.  Mr Matonti said the original quote was slightly higher, being based on a single lamp rather than </w:t>
      </w:r>
      <w:r w:rsidR="008423E1">
        <w:rPr>
          <w:bCs/>
          <w:sz w:val="24"/>
          <w:szCs w:val="24"/>
        </w:rPr>
        <w:t xml:space="preserve">quantity.  Mr Andrews </w:t>
      </w:r>
      <w:proofErr w:type="gramStart"/>
      <w:r w:rsidR="008E73B0">
        <w:rPr>
          <w:bCs/>
          <w:sz w:val="24"/>
          <w:szCs w:val="24"/>
        </w:rPr>
        <w:t>said</w:t>
      </w:r>
      <w:r w:rsidR="008423E1">
        <w:rPr>
          <w:bCs/>
          <w:sz w:val="24"/>
          <w:szCs w:val="24"/>
        </w:rPr>
        <w:t xml:space="preserve">  most</w:t>
      </w:r>
      <w:proofErr w:type="gramEnd"/>
      <w:r w:rsidR="008423E1">
        <w:rPr>
          <w:bCs/>
          <w:sz w:val="24"/>
          <w:szCs w:val="24"/>
        </w:rPr>
        <w:t xml:space="preserve"> of the large companies have a website to check prices.  </w:t>
      </w:r>
      <w:r w:rsidR="00FC630C">
        <w:rPr>
          <w:bCs/>
          <w:sz w:val="24"/>
          <w:szCs w:val="24"/>
        </w:rPr>
        <w:t>Mr Andrews voiced that he wants to ensure that we use the three main British manufacturers (</w:t>
      </w:r>
      <w:r w:rsidR="00C52AA5">
        <w:rPr>
          <w:bCs/>
          <w:sz w:val="24"/>
          <w:szCs w:val="24"/>
        </w:rPr>
        <w:t>i.e.</w:t>
      </w:r>
      <w:r w:rsidR="00FC630C">
        <w:rPr>
          <w:bCs/>
          <w:sz w:val="24"/>
          <w:szCs w:val="24"/>
        </w:rPr>
        <w:t xml:space="preserve"> Phillips).  Mr Matonti </w:t>
      </w:r>
      <w:r w:rsidR="007374CA">
        <w:rPr>
          <w:bCs/>
          <w:sz w:val="24"/>
          <w:szCs w:val="24"/>
        </w:rPr>
        <w:t>re</w:t>
      </w:r>
      <w:r w:rsidR="00DD1732">
        <w:rPr>
          <w:bCs/>
          <w:sz w:val="24"/>
          <w:szCs w:val="24"/>
        </w:rPr>
        <w:t>iterated</w:t>
      </w:r>
      <w:r w:rsidR="007374CA">
        <w:rPr>
          <w:bCs/>
          <w:sz w:val="24"/>
          <w:szCs w:val="24"/>
        </w:rPr>
        <w:t xml:space="preserve"> that we should ensure that the price is competitive</w:t>
      </w:r>
      <w:r w:rsidR="002911A9">
        <w:rPr>
          <w:bCs/>
          <w:sz w:val="24"/>
          <w:szCs w:val="24"/>
        </w:rPr>
        <w:t xml:space="preserve"> and to </w:t>
      </w:r>
      <w:r w:rsidR="00786CB6">
        <w:rPr>
          <w:bCs/>
          <w:sz w:val="24"/>
          <w:szCs w:val="24"/>
        </w:rPr>
        <w:t>ensure t</w:t>
      </w:r>
      <w:r w:rsidR="007374CA">
        <w:rPr>
          <w:bCs/>
          <w:sz w:val="24"/>
          <w:szCs w:val="24"/>
        </w:rPr>
        <w:t xml:space="preserve">here is a paper trail in terms of guarantees etc.  </w:t>
      </w:r>
    </w:p>
    <w:p w14:paraId="4AA8EFB0" w14:textId="266A921C" w:rsidR="007374CA" w:rsidRPr="000B6A60" w:rsidRDefault="000B6A60" w:rsidP="00603536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>It was AGREED that once a quote is received, an alternative quote should be sought</w:t>
      </w:r>
      <w:r w:rsidR="00786CB6">
        <w:rPr>
          <w:bCs/>
          <w:sz w:val="24"/>
          <w:szCs w:val="24"/>
        </w:rPr>
        <w:t xml:space="preserve"> before committing</w:t>
      </w:r>
      <w:r>
        <w:rPr>
          <w:bCs/>
          <w:sz w:val="24"/>
          <w:szCs w:val="24"/>
        </w:rPr>
        <w:t>.</w:t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 w:rsidR="00786CB6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</w:t>
      </w:r>
      <w:r w:rsidRPr="000B6A60">
        <w:rPr>
          <w:b/>
          <w:sz w:val="24"/>
          <w:szCs w:val="24"/>
        </w:rPr>
        <w:t xml:space="preserve">ACTION </w:t>
      </w:r>
      <w:r w:rsidR="00E01BED" w:rsidRPr="000B6A60">
        <w:rPr>
          <w:b/>
          <w:sz w:val="24"/>
          <w:szCs w:val="24"/>
        </w:rPr>
        <w:t>D</w:t>
      </w:r>
      <w:r w:rsidR="00E01BED">
        <w:rPr>
          <w:b/>
          <w:sz w:val="24"/>
          <w:szCs w:val="24"/>
        </w:rPr>
        <w:t>UNCAN ANDREWS</w:t>
      </w:r>
    </w:p>
    <w:p w14:paraId="1AD108D5" w14:textId="77777777" w:rsidR="00603536" w:rsidRPr="00F47E71" w:rsidRDefault="00603536" w:rsidP="00603536">
      <w:pPr>
        <w:pStyle w:val="ListParagraph"/>
        <w:ind w:left="928"/>
        <w:rPr>
          <w:bCs/>
          <w:sz w:val="24"/>
          <w:szCs w:val="24"/>
        </w:rPr>
      </w:pPr>
    </w:p>
    <w:p w14:paraId="2C8DFACA" w14:textId="77777777" w:rsidR="00E2521E" w:rsidRDefault="00E2521E" w:rsidP="00E2521E">
      <w:pPr>
        <w:pStyle w:val="ListParagraph"/>
        <w:ind w:left="928"/>
        <w:rPr>
          <w:bCs/>
          <w:sz w:val="24"/>
          <w:szCs w:val="24"/>
        </w:rPr>
      </w:pPr>
    </w:p>
    <w:p w14:paraId="1E8AC755" w14:textId="2108F4A4" w:rsidR="00873AB8" w:rsidRPr="00F60024" w:rsidRDefault="00E2521E" w:rsidP="009472F7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 w:rsidRPr="00F60024">
        <w:rPr>
          <w:bCs/>
          <w:sz w:val="24"/>
          <w:szCs w:val="24"/>
          <w:u w:val="single"/>
        </w:rPr>
        <w:lastRenderedPageBreak/>
        <w:t>School maintenance works update</w:t>
      </w:r>
    </w:p>
    <w:p w14:paraId="66497D7E" w14:textId="65DE3B32" w:rsidR="00E045F9" w:rsidRDefault="00873AB8" w:rsidP="004C72FD">
      <w:pPr>
        <w:pStyle w:val="ListParagraph"/>
        <w:numPr>
          <w:ilvl w:val="0"/>
          <w:numId w:val="25"/>
        </w:numPr>
        <w:rPr>
          <w:bCs/>
          <w:sz w:val="24"/>
          <w:szCs w:val="24"/>
          <w:u w:val="single"/>
        </w:rPr>
      </w:pPr>
      <w:r w:rsidRPr="00521C29">
        <w:rPr>
          <w:bCs/>
          <w:sz w:val="24"/>
          <w:szCs w:val="24"/>
          <w:u w:val="single"/>
        </w:rPr>
        <w:t>Issues raised at</w:t>
      </w:r>
      <w:r w:rsidR="00901BC5">
        <w:rPr>
          <w:bCs/>
          <w:sz w:val="24"/>
          <w:szCs w:val="24"/>
          <w:u w:val="single"/>
        </w:rPr>
        <w:t xml:space="preserve"> January</w:t>
      </w:r>
      <w:r w:rsidRPr="00521C29">
        <w:rPr>
          <w:bCs/>
          <w:sz w:val="24"/>
          <w:szCs w:val="24"/>
          <w:u w:val="single"/>
        </w:rPr>
        <w:t xml:space="preserve"> 202</w:t>
      </w:r>
      <w:r w:rsidR="00901BC5">
        <w:rPr>
          <w:bCs/>
          <w:sz w:val="24"/>
          <w:szCs w:val="24"/>
          <w:u w:val="single"/>
        </w:rPr>
        <w:t>3</w:t>
      </w:r>
      <w:r w:rsidRPr="00521C29">
        <w:rPr>
          <w:bCs/>
          <w:sz w:val="24"/>
          <w:szCs w:val="24"/>
          <w:u w:val="single"/>
        </w:rPr>
        <w:t xml:space="preserve"> Meeting</w:t>
      </w:r>
    </w:p>
    <w:p w14:paraId="140133D4" w14:textId="45FA2849" w:rsidR="005F10B2" w:rsidRDefault="00D60F0A" w:rsidP="005F10B2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Andrews tabled his planned work schedule with timescales </w:t>
      </w:r>
      <w:r w:rsidR="000E1B72">
        <w:rPr>
          <w:bCs/>
          <w:sz w:val="24"/>
          <w:szCs w:val="24"/>
        </w:rPr>
        <w:t>to</w:t>
      </w:r>
      <w:r>
        <w:rPr>
          <w:bCs/>
          <w:sz w:val="24"/>
          <w:szCs w:val="24"/>
        </w:rPr>
        <w:t xml:space="preserve"> book servicing/repairs.</w:t>
      </w:r>
      <w:r w:rsidR="005F10B2">
        <w:rPr>
          <w:bCs/>
          <w:sz w:val="24"/>
          <w:szCs w:val="24"/>
        </w:rPr>
        <w:t xml:space="preserve">  Mr Matonti noted that some contractors are short staffed, meaning there is a longer lead time.  Mr Andrews said all is up to date.  When budget figures are received, works to be done in the summer can </w:t>
      </w:r>
      <w:proofErr w:type="gramStart"/>
      <w:r w:rsidR="00E42985">
        <w:rPr>
          <w:bCs/>
          <w:sz w:val="24"/>
          <w:szCs w:val="24"/>
        </w:rPr>
        <w:t>be</w:t>
      </w:r>
      <w:proofErr w:type="gramEnd"/>
    </w:p>
    <w:p w14:paraId="0A60CDF5" w14:textId="5A7E68DF" w:rsidR="00901BC5" w:rsidRDefault="005F10B2" w:rsidP="005F10B2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planned.</w:t>
      </w:r>
    </w:p>
    <w:p w14:paraId="34722124" w14:textId="11641CDC" w:rsidR="003E7DE6" w:rsidRDefault="00F5074F" w:rsidP="005F10B2">
      <w:pPr>
        <w:pStyle w:val="ListParagraph"/>
        <w:ind w:left="928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D)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  <w:u w:val="single"/>
        </w:rPr>
        <w:t>Ongoing issues</w:t>
      </w:r>
    </w:p>
    <w:p w14:paraId="2DCD40B7" w14:textId="78EF3235" w:rsidR="00D60F0A" w:rsidRDefault="007820FF" w:rsidP="00934149">
      <w:pPr>
        <w:ind w:left="928" w:firstLine="3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EB73B2">
        <w:rPr>
          <w:bCs/>
          <w:sz w:val="24"/>
          <w:szCs w:val="24"/>
        </w:rPr>
        <w:t xml:space="preserve">hall roof </w:t>
      </w:r>
      <w:r>
        <w:rPr>
          <w:bCs/>
          <w:sz w:val="24"/>
          <w:szCs w:val="24"/>
        </w:rPr>
        <w:t xml:space="preserve">leak </w:t>
      </w:r>
      <w:r w:rsidR="005B296F">
        <w:rPr>
          <w:bCs/>
          <w:sz w:val="24"/>
          <w:szCs w:val="24"/>
        </w:rPr>
        <w:t xml:space="preserve">has not worsened </w:t>
      </w:r>
      <w:r w:rsidR="00CD27AE">
        <w:rPr>
          <w:bCs/>
          <w:sz w:val="24"/>
          <w:szCs w:val="24"/>
        </w:rPr>
        <w:t>but Roy Rogers</w:t>
      </w:r>
      <w:r w:rsidR="00550BEF">
        <w:rPr>
          <w:bCs/>
          <w:sz w:val="24"/>
          <w:szCs w:val="24"/>
        </w:rPr>
        <w:t xml:space="preserve"> Roofing have not yet scheduled the work.  </w:t>
      </w:r>
      <w:r w:rsidR="00D953DD">
        <w:rPr>
          <w:bCs/>
          <w:sz w:val="24"/>
          <w:szCs w:val="24"/>
        </w:rPr>
        <w:t xml:space="preserve">It was </w:t>
      </w:r>
      <w:r w:rsidR="000A4553">
        <w:rPr>
          <w:bCs/>
          <w:sz w:val="24"/>
          <w:szCs w:val="24"/>
        </w:rPr>
        <w:t>suggested</w:t>
      </w:r>
      <w:r w:rsidR="00D953DD">
        <w:rPr>
          <w:bCs/>
          <w:sz w:val="24"/>
          <w:szCs w:val="24"/>
        </w:rPr>
        <w:t xml:space="preserve"> that this company be shelved.  Mr Matonti </w:t>
      </w:r>
      <w:r w:rsidR="00934149">
        <w:rPr>
          <w:bCs/>
          <w:sz w:val="24"/>
          <w:szCs w:val="24"/>
        </w:rPr>
        <w:t>recommended</w:t>
      </w:r>
      <w:r w:rsidR="00D953DD">
        <w:rPr>
          <w:bCs/>
          <w:sz w:val="24"/>
          <w:szCs w:val="24"/>
        </w:rPr>
        <w:t xml:space="preserve"> Aqua Roofing</w:t>
      </w:r>
      <w:r w:rsidR="00934149">
        <w:rPr>
          <w:bCs/>
          <w:sz w:val="24"/>
          <w:szCs w:val="24"/>
        </w:rPr>
        <w:t xml:space="preserve"> </w:t>
      </w:r>
      <w:r w:rsidR="00D953DD">
        <w:rPr>
          <w:bCs/>
          <w:sz w:val="24"/>
          <w:szCs w:val="24"/>
        </w:rPr>
        <w:t>as an alternative</w:t>
      </w:r>
      <w:r w:rsidR="000A4553">
        <w:rPr>
          <w:bCs/>
          <w:sz w:val="24"/>
          <w:szCs w:val="24"/>
        </w:rPr>
        <w:t>.</w:t>
      </w:r>
    </w:p>
    <w:p w14:paraId="2BC482E3" w14:textId="1A37FAE8" w:rsidR="000A4553" w:rsidRPr="00D63117" w:rsidRDefault="000A4553" w:rsidP="00934149">
      <w:pPr>
        <w:ind w:left="928" w:firstLine="32"/>
        <w:rPr>
          <w:b/>
          <w:sz w:val="24"/>
          <w:szCs w:val="24"/>
        </w:rPr>
      </w:pPr>
      <w:r>
        <w:rPr>
          <w:bCs/>
          <w:sz w:val="24"/>
          <w:szCs w:val="24"/>
        </w:rPr>
        <w:t>Mr Andrews to chase Roy Rogers’ Roofing.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D63117">
        <w:rPr>
          <w:b/>
          <w:sz w:val="24"/>
          <w:szCs w:val="24"/>
        </w:rPr>
        <w:t xml:space="preserve">ACTION </w:t>
      </w:r>
      <w:r w:rsidR="004A61AE" w:rsidRPr="00D63117">
        <w:rPr>
          <w:b/>
          <w:sz w:val="24"/>
          <w:szCs w:val="24"/>
        </w:rPr>
        <w:t xml:space="preserve">DUNCAN </w:t>
      </w:r>
      <w:r w:rsidRPr="00D63117">
        <w:rPr>
          <w:b/>
          <w:sz w:val="24"/>
          <w:szCs w:val="24"/>
        </w:rPr>
        <w:t>ANDREWS</w:t>
      </w:r>
    </w:p>
    <w:p w14:paraId="5CEB5850" w14:textId="77777777" w:rsidR="005326DE" w:rsidRDefault="005326DE" w:rsidP="00934149">
      <w:pPr>
        <w:ind w:left="928" w:firstLine="32"/>
        <w:rPr>
          <w:bCs/>
          <w:sz w:val="24"/>
          <w:szCs w:val="24"/>
        </w:rPr>
      </w:pPr>
    </w:p>
    <w:p w14:paraId="02290988" w14:textId="2BFE108B" w:rsidR="005326DE" w:rsidRPr="00BF1614" w:rsidRDefault="00BF1614" w:rsidP="005326DE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Future Projects</w:t>
      </w:r>
    </w:p>
    <w:p w14:paraId="256A48CC" w14:textId="5E396EB8" w:rsidR="000235D3" w:rsidRDefault="00C64731" w:rsidP="000235D3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Mr Andrews listed</w:t>
      </w:r>
      <w:r w:rsidR="008E0ED6">
        <w:rPr>
          <w:bCs/>
          <w:sz w:val="24"/>
          <w:szCs w:val="24"/>
        </w:rPr>
        <w:t xml:space="preserve"> </w:t>
      </w:r>
      <w:r w:rsidR="005F1AF6">
        <w:rPr>
          <w:bCs/>
          <w:sz w:val="24"/>
          <w:szCs w:val="24"/>
        </w:rPr>
        <w:t xml:space="preserve">mending </w:t>
      </w:r>
      <w:r w:rsidR="00624EF5">
        <w:rPr>
          <w:bCs/>
          <w:sz w:val="24"/>
          <w:szCs w:val="24"/>
        </w:rPr>
        <w:t>upright</w:t>
      </w:r>
      <w:r w:rsidR="00C877B7">
        <w:rPr>
          <w:bCs/>
          <w:sz w:val="24"/>
          <w:szCs w:val="24"/>
        </w:rPr>
        <w:t xml:space="preserve"> metal supports for the canopy outside the Nursery</w:t>
      </w:r>
      <w:r w:rsidR="00E661C5">
        <w:rPr>
          <w:bCs/>
          <w:sz w:val="24"/>
          <w:szCs w:val="24"/>
        </w:rPr>
        <w:t xml:space="preserve"> as well as</w:t>
      </w:r>
      <w:r w:rsidR="008E0ED6">
        <w:rPr>
          <w:bCs/>
          <w:sz w:val="24"/>
          <w:szCs w:val="24"/>
        </w:rPr>
        <w:t xml:space="preserve"> </w:t>
      </w:r>
      <w:r w:rsidR="00487366">
        <w:rPr>
          <w:bCs/>
          <w:sz w:val="24"/>
          <w:szCs w:val="24"/>
        </w:rPr>
        <w:t>re</w:t>
      </w:r>
      <w:r w:rsidR="008E0ED6">
        <w:rPr>
          <w:bCs/>
          <w:sz w:val="24"/>
          <w:szCs w:val="24"/>
        </w:rPr>
        <w:t>decorating the external render</w:t>
      </w:r>
      <w:r w:rsidR="00E661C5">
        <w:rPr>
          <w:bCs/>
          <w:sz w:val="24"/>
          <w:szCs w:val="24"/>
        </w:rPr>
        <w:t>,</w:t>
      </w:r>
      <w:r w:rsidR="008E0ED6">
        <w:rPr>
          <w:bCs/>
          <w:sz w:val="24"/>
          <w:szCs w:val="24"/>
        </w:rPr>
        <w:t xml:space="preserve"> </w:t>
      </w:r>
      <w:r w:rsidR="00EA7970">
        <w:rPr>
          <w:bCs/>
          <w:sz w:val="24"/>
          <w:szCs w:val="24"/>
        </w:rPr>
        <w:t>utilising leftover</w:t>
      </w:r>
      <w:r w:rsidR="008E0ED6">
        <w:rPr>
          <w:bCs/>
          <w:sz w:val="24"/>
          <w:szCs w:val="24"/>
        </w:rPr>
        <w:t xml:space="preserve"> white paint </w:t>
      </w:r>
      <w:r w:rsidR="00A12AB9">
        <w:rPr>
          <w:bCs/>
          <w:sz w:val="24"/>
          <w:szCs w:val="24"/>
        </w:rPr>
        <w:t>in the</w:t>
      </w:r>
      <w:r w:rsidR="008E0ED6">
        <w:rPr>
          <w:bCs/>
          <w:sz w:val="24"/>
          <w:szCs w:val="24"/>
        </w:rPr>
        <w:t xml:space="preserve"> area above the hall</w:t>
      </w:r>
      <w:r w:rsidR="000235D3">
        <w:rPr>
          <w:bCs/>
          <w:sz w:val="24"/>
          <w:szCs w:val="24"/>
        </w:rPr>
        <w:t xml:space="preserve">.  </w:t>
      </w:r>
      <w:r w:rsidR="008E0ED6">
        <w:rPr>
          <w:bCs/>
          <w:sz w:val="24"/>
          <w:szCs w:val="24"/>
        </w:rPr>
        <w:t xml:space="preserve">Roof supports in the Nursery could also be </w:t>
      </w:r>
      <w:r w:rsidR="008C7DB2">
        <w:rPr>
          <w:bCs/>
          <w:sz w:val="24"/>
          <w:szCs w:val="24"/>
        </w:rPr>
        <w:t xml:space="preserve">mended.  </w:t>
      </w:r>
      <w:r w:rsidR="0074493F">
        <w:rPr>
          <w:bCs/>
          <w:sz w:val="24"/>
          <w:szCs w:val="24"/>
        </w:rPr>
        <w:t>There</w:t>
      </w:r>
      <w:r w:rsidR="008E0ED6">
        <w:rPr>
          <w:bCs/>
          <w:sz w:val="24"/>
          <w:szCs w:val="24"/>
        </w:rPr>
        <w:t xml:space="preserve"> are some areas where the mortar is eroding and this </w:t>
      </w:r>
      <w:r w:rsidR="000E3E43">
        <w:rPr>
          <w:bCs/>
          <w:sz w:val="24"/>
          <w:szCs w:val="24"/>
        </w:rPr>
        <w:t>could</w:t>
      </w:r>
      <w:r w:rsidR="008E0ED6">
        <w:rPr>
          <w:bCs/>
          <w:sz w:val="24"/>
          <w:szCs w:val="24"/>
        </w:rPr>
        <w:t xml:space="preserve"> be repaired.</w:t>
      </w:r>
      <w:r w:rsidR="000235D3">
        <w:rPr>
          <w:bCs/>
          <w:sz w:val="24"/>
          <w:szCs w:val="24"/>
        </w:rPr>
        <w:t xml:space="preserve">  Should budget permit, Mr Andrews would like to do these in the summer holidays.</w:t>
      </w:r>
    </w:p>
    <w:p w14:paraId="1A54798B" w14:textId="79777F0A" w:rsidR="008E0ED6" w:rsidRDefault="008E0ED6" w:rsidP="00BF1614">
      <w:pPr>
        <w:pStyle w:val="ListParagraph"/>
        <w:ind w:left="928"/>
        <w:rPr>
          <w:bCs/>
          <w:sz w:val="24"/>
          <w:szCs w:val="24"/>
        </w:rPr>
      </w:pPr>
    </w:p>
    <w:p w14:paraId="3461B755" w14:textId="1CEB6ACB" w:rsidR="008E0ED6" w:rsidRDefault="008E0ED6" w:rsidP="00BF1614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Mr Andrews spoke of his efforts to economise, for instance he had changed the pest control</w:t>
      </w:r>
      <w:r w:rsidR="00525BC5">
        <w:rPr>
          <w:bCs/>
          <w:sz w:val="24"/>
          <w:szCs w:val="24"/>
        </w:rPr>
        <w:t xml:space="preserve">ler at a saving of £900 per annum.  </w:t>
      </w:r>
    </w:p>
    <w:p w14:paraId="3A181B60" w14:textId="19E0A3AA" w:rsidR="00525BC5" w:rsidRDefault="00525BC5" w:rsidP="00BF1614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Mr Andrews would like to re-lay the path by the Pavilion</w:t>
      </w:r>
      <w:r w:rsidR="00BC03F6">
        <w:rPr>
          <w:bCs/>
          <w:sz w:val="24"/>
          <w:szCs w:val="24"/>
        </w:rPr>
        <w:t>;</w:t>
      </w:r>
      <w:r>
        <w:rPr>
          <w:bCs/>
          <w:sz w:val="24"/>
          <w:szCs w:val="24"/>
        </w:rPr>
        <w:t xml:space="preserve"> although it is not unsafe</w:t>
      </w:r>
      <w:r w:rsidR="00EE0105">
        <w:rPr>
          <w:bCs/>
          <w:sz w:val="24"/>
          <w:szCs w:val="24"/>
        </w:rPr>
        <w:t>, it would</w:t>
      </w:r>
      <w:r>
        <w:rPr>
          <w:bCs/>
          <w:sz w:val="24"/>
          <w:szCs w:val="24"/>
        </w:rPr>
        <w:t xml:space="preserve"> be an improvement.  </w:t>
      </w:r>
      <w:r w:rsidR="008B1F17">
        <w:rPr>
          <w:bCs/>
          <w:sz w:val="24"/>
          <w:szCs w:val="24"/>
        </w:rPr>
        <w:t xml:space="preserve">Either he could repair this or engage a contractor.  Mr Jones said the entire path really needs to be paved.  Also </w:t>
      </w:r>
      <w:r w:rsidR="009B7EFA">
        <w:rPr>
          <w:bCs/>
          <w:sz w:val="24"/>
          <w:szCs w:val="24"/>
        </w:rPr>
        <w:t>it would be helpful to take steps to prevent the field becoming waterlogged.</w:t>
      </w:r>
    </w:p>
    <w:p w14:paraId="34009900" w14:textId="77777777" w:rsidR="00477F36" w:rsidRPr="00477F36" w:rsidRDefault="00477F36" w:rsidP="00477F36">
      <w:pPr>
        <w:rPr>
          <w:bCs/>
          <w:sz w:val="24"/>
          <w:szCs w:val="24"/>
        </w:rPr>
      </w:pPr>
    </w:p>
    <w:p w14:paraId="64320B26" w14:textId="38535BF8" w:rsidR="00A9102F" w:rsidRDefault="00117D77" w:rsidP="005326DE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326DE">
        <w:rPr>
          <w:sz w:val="24"/>
          <w:szCs w:val="24"/>
          <w:u w:val="single"/>
        </w:rPr>
        <w:t>Any Other Business</w:t>
      </w:r>
      <w:r w:rsidR="001A0B94" w:rsidRPr="005326DE">
        <w:rPr>
          <w:sz w:val="24"/>
          <w:szCs w:val="24"/>
        </w:rPr>
        <w:t xml:space="preserve"> </w:t>
      </w:r>
    </w:p>
    <w:p w14:paraId="7078203A" w14:textId="4A9C0B4F" w:rsidR="00CD7DF4" w:rsidRDefault="00CD7DF4" w:rsidP="00CD7DF4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 xml:space="preserve">The Clerk </w:t>
      </w:r>
      <w:r w:rsidR="004B56AE">
        <w:rPr>
          <w:sz w:val="24"/>
          <w:szCs w:val="24"/>
        </w:rPr>
        <w:t xml:space="preserve">drew attention to the Terms of Reference for this Premises Committee, which has some anomalies.  She had put </w:t>
      </w:r>
      <w:r w:rsidR="00E50FC8">
        <w:rPr>
          <w:sz w:val="24"/>
          <w:szCs w:val="24"/>
        </w:rPr>
        <w:t>an amended version</w:t>
      </w:r>
      <w:r w:rsidR="004B56AE">
        <w:rPr>
          <w:sz w:val="24"/>
          <w:szCs w:val="24"/>
        </w:rPr>
        <w:t xml:space="preserve"> on the agenda for the full Governing Board Meeting</w:t>
      </w:r>
      <w:r w:rsidR="001E4077">
        <w:rPr>
          <w:sz w:val="24"/>
          <w:szCs w:val="24"/>
        </w:rPr>
        <w:t xml:space="preserve"> for these changes to be ratified.  </w:t>
      </w:r>
    </w:p>
    <w:p w14:paraId="73A36C59" w14:textId="77777777" w:rsidR="00292A06" w:rsidRDefault="00292A06" w:rsidP="00292A06">
      <w:pPr>
        <w:rPr>
          <w:sz w:val="24"/>
          <w:szCs w:val="24"/>
        </w:rPr>
      </w:pPr>
    </w:p>
    <w:p w14:paraId="25A21A97" w14:textId="77777777" w:rsidR="00C67CBF" w:rsidRPr="00C67CBF" w:rsidRDefault="0039550C" w:rsidP="00C67CBF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D175B4">
        <w:rPr>
          <w:sz w:val="24"/>
          <w:szCs w:val="24"/>
          <w:u w:val="single"/>
        </w:rPr>
        <w:t xml:space="preserve">Date and time of next </w:t>
      </w:r>
      <w:r w:rsidR="00C67CBF">
        <w:rPr>
          <w:sz w:val="24"/>
          <w:szCs w:val="24"/>
          <w:u w:val="single"/>
        </w:rPr>
        <w:t>meeting</w:t>
      </w:r>
    </w:p>
    <w:p w14:paraId="186FCA0F" w14:textId="6C56FCE6" w:rsidR="00C67CBF" w:rsidRPr="00D63117" w:rsidRDefault="00C67CBF" w:rsidP="00C67CBF">
      <w:pPr>
        <w:pStyle w:val="ListParagraph"/>
        <w:ind w:left="928"/>
        <w:rPr>
          <w:b/>
          <w:bCs/>
          <w:sz w:val="24"/>
          <w:szCs w:val="24"/>
        </w:rPr>
      </w:pPr>
      <w:r>
        <w:rPr>
          <w:sz w:val="24"/>
          <w:szCs w:val="24"/>
        </w:rPr>
        <w:t>Discussion was given to the schedule for Premises Meetings 2023-24 and it was agreed that a time of 3.15 would be preferable and Wednesdays the best day</w:t>
      </w:r>
      <w:r w:rsidR="004D07DC">
        <w:rPr>
          <w:sz w:val="24"/>
          <w:szCs w:val="24"/>
        </w:rPr>
        <w:t xml:space="preserve"> for the current committee members</w:t>
      </w:r>
      <w:r>
        <w:rPr>
          <w:sz w:val="24"/>
          <w:szCs w:val="24"/>
        </w:rPr>
        <w:t xml:space="preserve">.  </w:t>
      </w:r>
      <w:proofErr w:type="gramStart"/>
      <w:r>
        <w:rPr>
          <w:sz w:val="24"/>
          <w:szCs w:val="24"/>
        </w:rPr>
        <w:t xml:space="preserve">The </w:t>
      </w:r>
      <w:r w:rsidR="00E50FC8">
        <w:rPr>
          <w:sz w:val="24"/>
          <w:szCs w:val="24"/>
        </w:rPr>
        <w:t xml:space="preserve"> Clerk</w:t>
      </w:r>
      <w:proofErr w:type="gramEnd"/>
      <w:r w:rsidR="00E50FC8">
        <w:rPr>
          <w:sz w:val="24"/>
          <w:szCs w:val="24"/>
        </w:rPr>
        <w:t xml:space="preserve"> </w:t>
      </w:r>
      <w:r w:rsidR="004D07DC">
        <w:rPr>
          <w:sz w:val="24"/>
          <w:szCs w:val="24"/>
        </w:rPr>
        <w:t xml:space="preserve">undertook to </w:t>
      </w:r>
      <w:r>
        <w:rPr>
          <w:sz w:val="24"/>
          <w:szCs w:val="24"/>
        </w:rPr>
        <w:t>take this into account when drafting dates/times,</w:t>
      </w:r>
      <w:r w:rsidR="00032510">
        <w:rPr>
          <w:sz w:val="24"/>
          <w:szCs w:val="24"/>
        </w:rPr>
        <w:t xml:space="preserve"> to take place</w:t>
      </w:r>
      <w:r>
        <w:rPr>
          <w:sz w:val="24"/>
          <w:szCs w:val="24"/>
        </w:rPr>
        <w:t xml:space="preserve"> in July.</w:t>
      </w:r>
      <w:r w:rsidR="0049654A">
        <w:rPr>
          <w:sz w:val="24"/>
          <w:szCs w:val="24"/>
        </w:rPr>
        <w:t xml:space="preserve">  </w:t>
      </w:r>
      <w:r w:rsidR="00D63117">
        <w:rPr>
          <w:b/>
          <w:bCs/>
          <w:sz w:val="24"/>
          <w:szCs w:val="24"/>
        </w:rPr>
        <w:t>ACTION CLERK</w:t>
      </w:r>
    </w:p>
    <w:p w14:paraId="56FBE43D" w14:textId="77777777" w:rsidR="00C67CBF" w:rsidRPr="00C67CBF" w:rsidRDefault="00C67CBF" w:rsidP="00C67CBF">
      <w:pPr>
        <w:pStyle w:val="ListParagraph"/>
        <w:ind w:left="928"/>
        <w:rPr>
          <w:sz w:val="24"/>
          <w:szCs w:val="24"/>
        </w:rPr>
      </w:pPr>
    </w:p>
    <w:p w14:paraId="003FE8E3" w14:textId="50BC9A92" w:rsidR="000C0175" w:rsidRDefault="000C0175" w:rsidP="00C67CBF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There being no other business, the meeting closed at 14.</w:t>
      </w:r>
      <w:r w:rsidR="004D07DC">
        <w:rPr>
          <w:sz w:val="24"/>
          <w:szCs w:val="24"/>
        </w:rPr>
        <w:t>38</w:t>
      </w:r>
      <w:r>
        <w:rPr>
          <w:sz w:val="24"/>
          <w:szCs w:val="24"/>
        </w:rPr>
        <w:t xml:space="preserve"> </w:t>
      </w:r>
      <w:r w:rsidR="0074493F">
        <w:rPr>
          <w:sz w:val="24"/>
          <w:szCs w:val="24"/>
        </w:rPr>
        <w:t>pm.</w:t>
      </w:r>
    </w:p>
    <w:p w14:paraId="2BF20F41" w14:textId="77777777" w:rsidR="000C0175" w:rsidRPr="002865FD" w:rsidRDefault="000C0175" w:rsidP="002865FD">
      <w:pPr>
        <w:pStyle w:val="ListParagraph"/>
        <w:ind w:left="928"/>
        <w:rPr>
          <w:b/>
          <w:bCs/>
          <w:sz w:val="24"/>
          <w:szCs w:val="24"/>
        </w:rPr>
      </w:pPr>
    </w:p>
    <w:p w14:paraId="3C98B7ED" w14:textId="78FA5805" w:rsidR="009B4F34" w:rsidRDefault="00EE3ABA" w:rsidP="009B4F34">
      <w:r>
        <w:rPr>
          <w:sz w:val="24"/>
          <w:szCs w:val="24"/>
        </w:rPr>
        <w:t> </w:t>
      </w:r>
    </w:p>
    <w:p w14:paraId="2A063E43" w14:textId="05EC5CDB" w:rsidR="00EE3ABA" w:rsidRDefault="00EE3ABA" w:rsidP="00EE3ABA">
      <w:pPr>
        <w:pStyle w:val="NormalWeb"/>
        <w:spacing w:before="0" w:beforeAutospacing="0" w:after="0" w:afterAutospacing="0"/>
        <w:ind w:left="993"/>
        <w:rPr>
          <w:rFonts w:ascii="Times New Roman" w:hAnsi="Times New Roman" w:cs="Times New Roman"/>
          <w:sz w:val="20"/>
          <w:szCs w:val="20"/>
        </w:rPr>
      </w:pPr>
    </w:p>
    <w:p w14:paraId="497EB332" w14:textId="77777777" w:rsidR="00EE3ABA" w:rsidRDefault="00EE3ABA" w:rsidP="00A426BE">
      <w:pPr>
        <w:rPr>
          <w:sz w:val="24"/>
          <w:szCs w:val="24"/>
          <w:u w:val="single"/>
        </w:rPr>
      </w:pPr>
    </w:p>
    <w:p w14:paraId="09ECA30E" w14:textId="77777777" w:rsidR="00E67FBF" w:rsidRDefault="00E67FBF" w:rsidP="00A426BE">
      <w:pPr>
        <w:rPr>
          <w:sz w:val="24"/>
          <w:szCs w:val="24"/>
          <w:u w:val="single"/>
        </w:rPr>
      </w:pPr>
    </w:p>
    <w:p w14:paraId="40ADBD4D" w14:textId="2A81868C" w:rsidR="00E67FBF" w:rsidRPr="006F17AA" w:rsidRDefault="00E67FBF" w:rsidP="00783CDE">
      <w:pPr>
        <w:ind w:left="208" w:firstLine="720"/>
        <w:rPr>
          <w:sz w:val="24"/>
          <w:szCs w:val="24"/>
        </w:rPr>
      </w:pPr>
      <w:r>
        <w:rPr>
          <w:sz w:val="24"/>
          <w:szCs w:val="24"/>
          <w:u w:val="single"/>
        </w:rPr>
        <w:t>Signed</w:t>
      </w:r>
      <w:r w:rsidR="006F17AA">
        <w:rPr>
          <w:sz w:val="24"/>
          <w:szCs w:val="24"/>
        </w:rPr>
        <w:tab/>
      </w:r>
      <w:r w:rsidR="00854AD4" w:rsidRPr="00E31AEF">
        <w:rPr>
          <w:noProof/>
        </w:rPr>
        <w:drawing>
          <wp:inline distT="0" distB="0" distL="0" distR="0" wp14:anchorId="4F4611A4" wp14:editId="06857956">
            <wp:extent cx="2780665" cy="82861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0715" cy="84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854AD4">
        <w:rPr>
          <w:sz w:val="24"/>
          <w:szCs w:val="24"/>
        </w:rPr>
        <w:t>13 September 2023</w:t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  <w:t xml:space="preserve"> </w:t>
      </w:r>
    </w:p>
    <w:sectPr w:rsidR="00E67FBF" w:rsidRPr="006F17AA" w:rsidSect="00F04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26" w:right="569" w:bottom="1440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909C3" w14:textId="77777777" w:rsidR="00276AFC" w:rsidRDefault="00276AFC">
      <w:r>
        <w:separator/>
      </w:r>
    </w:p>
  </w:endnote>
  <w:endnote w:type="continuationSeparator" w:id="0">
    <w:p w14:paraId="2E0C9494" w14:textId="77777777" w:rsidR="00276AFC" w:rsidRDefault="0027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D056" w14:textId="77777777" w:rsidR="00623D8F" w:rsidRDefault="00623D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48787" w14:textId="77777777" w:rsidR="00276AFC" w:rsidRDefault="00276AFC">
      <w:r>
        <w:separator/>
      </w:r>
    </w:p>
  </w:footnote>
  <w:footnote w:type="continuationSeparator" w:id="0">
    <w:p w14:paraId="2E0C87FC" w14:textId="77777777" w:rsidR="00276AFC" w:rsidRDefault="00276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710D" w14:textId="5616F036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C0F" w14:textId="490A2A86" w:rsidR="00623D8F" w:rsidRDefault="00623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4D96" w14:textId="4424E2A0" w:rsidR="00623D8F" w:rsidRDefault="00623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90C50"/>
    <w:multiLevelType w:val="hybridMultilevel"/>
    <w:tmpl w:val="FD8C6662"/>
    <w:lvl w:ilvl="0" w:tplc="199CC4A4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 w15:restartNumberingAfterBreak="0">
    <w:nsid w:val="0B35129F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CA53834"/>
    <w:multiLevelType w:val="hybridMultilevel"/>
    <w:tmpl w:val="893A077E"/>
    <w:lvl w:ilvl="0" w:tplc="AE4AF7AA">
      <w:start w:val="2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11620A83"/>
    <w:multiLevelType w:val="hybridMultilevel"/>
    <w:tmpl w:val="7D8CFF70"/>
    <w:lvl w:ilvl="0" w:tplc="02FE4B04">
      <w:start w:val="9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7401E0F"/>
    <w:multiLevelType w:val="hybridMultilevel"/>
    <w:tmpl w:val="2FF061AA"/>
    <w:lvl w:ilvl="0" w:tplc="F8B0F9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5" w15:restartNumberingAfterBreak="0">
    <w:nsid w:val="179203BB"/>
    <w:multiLevelType w:val="hybridMultilevel"/>
    <w:tmpl w:val="BA76D41E"/>
    <w:lvl w:ilvl="0" w:tplc="FFFFFFFF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 w15:restartNumberingAfterBreak="0">
    <w:nsid w:val="19F6369B"/>
    <w:multiLevelType w:val="hybridMultilevel"/>
    <w:tmpl w:val="5B54049E"/>
    <w:lvl w:ilvl="0" w:tplc="77FEA676">
      <w:start w:val="1"/>
      <w:numFmt w:val="upperLetter"/>
      <w:lvlText w:val="%1)"/>
      <w:lvlJc w:val="left"/>
      <w:pPr>
        <w:ind w:left="128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1A0C7625"/>
    <w:multiLevelType w:val="hybridMultilevel"/>
    <w:tmpl w:val="9D925FC6"/>
    <w:lvl w:ilvl="0" w:tplc="08D2C936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8" w15:restartNumberingAfterBreak="0">
    <w:nsid w:val="248A7AC8"/>
    <w:multiLevelType w:val="hybridMultilevel"/>
    <w:tmpl w:val="85524442"/>
    <w:lvl w:ilvl="0" w:tplc="7234B8D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9" w15:restartNumberingAfterBreak="0">
    <w:nsid w:val="25754473"/>
    <w:multiLevelType w:val="hybridMultilevel"/>
    <w:tmpl w:val="3A4CCA26"/>
    <w:lvl w:ilvl="0" w:tplc="524C7D2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0" w15:restartNumberingAfterBreak="0">
    <w:nsid w:val="26525C01"/>
    <w:multiLevelType w:val="hybridMultilevel"/>
    <w:tmpl w:val="C0ACFEBE"/>
    <w:lvl w:ilvl="0" w:tplc="D69229F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 w15:restartNumberingAfterBreak="0">
    <w:nsid w:val="26900FDA"/>
    <w:multiLevelType w:val="hybridMultilevel"/>
    <w:tmpl w:val="14C87E46"/>
    <w:lvl w:ilvl="0" w:tplc="D9C62FBE">
      <w:start w:val="3"/>
      <w:numFmt w:val="upperLetter"/>
      <w:lvlText w:val="%1)"/>
      <w:lvlJc w:val="left"/>
      <w:pPr>
        <w:ind w:left="1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2C172478"/>
    <w:multiLevelType w:val="hybridMultilevel"/>
    <w:tmpl w:val="F45E55E4"/>
    <w:lvl w:ilvl="0" w:tplc="B6BA7682">
      <w:start w:val="1"/>
      <w:numFmt w:val="upperLetter"/>
      <w:lvlText w:val="%1)"/>
      <w:lvlJc w:val="left"/>
      <w:pPr>
        <w:ind w:left="1438" w:hanging="51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 w15:restartNumberingAfterBreak="0">
    <w:nsid w:val="2D4452C7"/>
    <w:multiLevelType w:val="hybridMultilevel"/>
    <w:tmpl w:val="E65CFBCC"/>
    <w:lvl w:ilvl="0" w:tplc="C3065CC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DC6BB8"/>
    <w:multiLevelType w:val="hybridMultilevel"/>
    <w:tmpl w:val="74B6C890"/>
    <w:lvl w:ilvl="0" w:tplc="199CC4A4">
      <w:start w:val="1"/>
      <w:numFmt w:val="lowerRoman"/>
      <w:lvlText w:val="%1)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44F6666A"/>
    <w:multiLevelType w:val="hybridMultilevel"/>
    <w:tmpl w:val="973E91DE"/>
    <w:lvl w:ilvl="0" w:tplc="109EC20A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 w15:restartNumberingAfterBreak="0">
    <w:nsid w:val="4A62486A"/>
    <w:multiLevelType w:val="hybridMultilevel"/>
    <w:tmpl w:val="829AAD3C"/>
    <w:lvl w:ilvl="0" w:tplc="23388A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7" w15:restartNumberingAfterBreak="0">
    <w:nsid w:val="4D893724"/>
    <w:multiLevelType w:val="hybridMultilevel"/>
    <w:tmpl w:val="678AABFA"/>
    <w:lvl w:ilvl="0" w:tplc="13B2D02A">
      <w:start w:val="3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7AC32AD"/>
    <w:multiLevelType w:val="hybridMultilevel"/>
    <w:tmpl w:val="080855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1062F324">
      <w:start w:val="1"/>
      <w:numFmt w:val="lowerRoman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9250F"/>
    <w:multiLevelType w:val="hybridMultilevel"/>
    <w:tmpl w:val="B6985E3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E2B58"/>
    <w:multiLevelType w:val="hybridMultilevel"/>
    <w:tmpl w:val="2794E3BC"/>
    <w:lvl w:ilvl="0" w:tplc="89006006">
      <w:start w:val="1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5B1C7D72"/>
    <w:multiLevelType w:val="hybridMultilevel"/>
    <w:tmpl w:val="C6A8C05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5C1674F3"/>
    <w:multiLevelType w:val="hybridMultilevel"/>
    <w:tmpl w:val="6A06D620"/>
    <w:lvl w:ilvl="0" w:tplc="67EC4354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3" w15:restartNumberingAfterBreak="0">
    <w:nsid w:val="607D69E2"/>
    <w:multiLevelType w:val="hybridMultilevel"/>
    <w:tmpl w:val="74846696"/>
    <w:lvl w:ilvl="0" w:tplc="7DC69D0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4" w15:restartNumberingAfterBreak="0">
    <w:nsid w:val="63092393"/>
    <w:multiLevelType w:val="hybridMultilevel"/>
    <w:tmpl w:val="AA44861C"/>
    <w:lvl w:ilvl="0" w:tplc="8D94ED2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 w15:restartNumberingAfterBreak="0">
    <w:nsid w:val="670B6E0E"/>
    <w:multiLevelType w:val="hybridMultilevel"/>
    <w:tmpl w:val="D9345A0C"/>
    <w:lvl w:ilvl="0" w:tplc="5A72554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6" w15:restartNumberingAfterBreak="0">
    <w:nsid w:val="69C74AE6"/>
    <w:multiLevelType w:val="hybridMultilevel"/>
    <w:tmpl w:val="8018A5BA"/>
    <w:lvl w:ilvl="0" w:tplc="BBE4ABF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7" w15:restartNumberingAfterBreak="0">
    <w:nsid w:val="747915DD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4BE6E85"/>
    <w:multiLevelType w:val="hybridMultilevel"/>
    <w:tmpl w:val="B4941C22"/>
    <w:lvl w:ilvl="0" w:tplc="98E87BA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9" w15:restartNumberingAfterBreak="0">
    <w:nsid w:val="79144AE0"/>
    <w:multiLevelType w:val="hybridMultilevel"/>
    <w:tmpl w:val="E57AF496"/>
    <w:lvl w:ilvl="0" w:tplc="D456870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708180">
    <w:abstractNumId w:val="29"/>
  </w:num>
  <w:num w:numId="2" w16cid:durableId="355237236">
    <w:abstractNumId w:val="15"/>
  </w:num>
  <w:num w:numId="3" w16cid:durableId="1827741603">
    <w:abstractNumId w:val="6"/>
  </w:num>
  <w:num w:numId="4" w16cid:durableId="752120965">
    <w:abstractNumId w:val="22"/>
  </w:num>
  <w:num w:numId="5" w16cid:durableId="686447250">
    <w:abstractNumId w:val="7"/>
  </w:num>
  <w:num w:numId="6" w16cid:durableId="1800029378">
    <w:abstractNumId w:val="9"/>
  </w:num>
  <w:num w:numId="7" w16cid:durableId="273487747">
    <w:abstractNumId w:val="28"/>
  </w:num>
  <w:num w:numId="8" w16cid:durableId="1927572053">
    <w:abstractNumId w:val="16"/>
  </w:num>
  <w:num w:numId="9" w16cid:durableId="177892044">
    <w:abstractNumId w:val="24"/>
  </w:num>
  <w:num w:numId="10" w16cid:durableId="595794862">
    <w:abstractNumId w:val="0"/>
  </w:num>
  <w:num w:numId="11" w16cid:durableId="1978604148">
    <w:abstractNumId w:val="4"/>
  </w:num>
  <w:num w:numId="12" w16cid:durableId="2083216567">
    <w:abstractNumId w:val="20"/>
  </w:num>
  <w:num w:numId="13" w16cid:durableId="657999794">
    <w:abstractNumId w:val="13"/>
  </w:num>
  <w:num w:numId="14" w16cid:durableId="152570978">
    <w:abstractNumId w:val="11"/>
  </w:num>
  <w:num w:numId="15" w16cid:durableId="1920675880">
    <w:abstractNumId w:val="27"/>
  </w:num>
  <w:num w:numId="16" w16cid:durableId="1589339632">
    <w:abstractNumId w:val="1"/>
  </w:num>
  <w:num w:numId="17" w16cid:durableId="2014256649">
    <w:abstractNumId w:val="2"/>
  </w:num>
  <w:num w:numId="18" w16cid:durableId="569273850">
    <w:abstractNumId w:val="19"/>
  </w:num>
  <w:num w:numId="19" w16cid:durableId="82842634">
    <w:abstractNumId w:val="18"/>
  </w:num>
  <w:num w:numId="20" w16cid:durableId="1037123061">
    <w:abstractNumId w:val="5"/>
  </w:num>
  <w:num w:numId="21" w16cid:durableId="814102685">
    <w:abstractNumId w:val="17"/>
  </w:num>
  <w:num w:numId="22" w16cid:durableId="537202136">
    <w:abstractNumId w:val="21"/>
  </w:num>
  <w:num w:numId="23" w16cid:durableId="1377698570">
    <w:abstractNumId w:val="14"/>
  </w:num>
  <w:num w:numId="24" w16cid:durableId="1030111575">
    <w:abstractNumId w:val="10"/>
  </w:num>
  <w:num w:numId="25" w16cid:durableId="360207607">
    <w:abstractNumId w:val="12"/>
  </w:num>
  <w:num w:numId="26" w16cid:durableId="1136801322">
    <w:abstractNumId w:val="8"/>
  </w:num>
  <w:num w:numId="27" w16cid:durableId="1474367954">
    <w:abstractNumId w:val="26"/>
  </w:num>
  <w:num w:numId="28" w16cid:durableId="1246187956">
    <w:abstractNumId w:val="25"/>
  </w:num>
  <w:num w:numId="29" w16cid:durableId="1667318149">
    <w:abstractNumId w:val="23"/>
  </w:num>
  <w:num w:numId="30" w16cid:durableId="189014933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0D6F"/>
    <w:rsid w:val="0000131A"/>
    <w:rsid w:val="00001477"/>
    <w:rsid w:val="00005EB2"/>
    <w:rsid w:val="00006758"/>
    <w:rsid w:val="0000731A"/>
    <w:rsid w:val="000125BB"/>
    <w:rsid w:val="00013F3B"/>
    <w:rsid w:val="0001439A"/>
    <w:rsid w:val="00014AE8"/>
    <w:rsid w:val="00016F77"/>
    <w:rsid w:val="0001752B"/>
    <w:rsid w:val="00017822"/>
    <w:rsid w:val="00020C78"/>
    <w:rsid w:val="00021FEE"/>
    <w:rsid w:val="0002268F"/>
    <w:rsid w:val="000235D3"/>
    <w:rsid w:val="00023C42"/>
    <w:rsid w:val="0002541E"/>
    <w:rsid w:val="00026A68"/>
    <w:rsid w:val="000271D4"/>
    <w:rsid w:val="00027AB3"/>
    <w:rsid w:val="000324D1"/>
    <w:rsid w:val="00032510"/>
    <w:rsid w:val="00036B45"/>
    <w:rsid w:val="000413F9"/>
    <w:rsid w:val="000418C6"/>
    <w:rsid w:val="00041C21"/>
    <w:rsid w:val="00043673"/>
    <w:rsid w:val="00045966"/>
    <w:rsid w:val="00046BB6"/>
    <w:rsid w:val="00046E27"/>
    <w:rsid w:val="000522DD"/>
    <w:rsid w:val="00052BF6"/>
    <w:rsid w:val="00052EA7"/>
    <w:rsid w:val="00053297"/>
    <w:rsid w:val="00053D8C"/>
    <w:rsid w:val="0005447D"/>
    <w:rsid w:val="00061164"/>
    <w:rsid w:val="000640EA"/>
    <w:rsid w:val="00064443"/>
    <w:rsid w:val="00064704"/>
    <w:rsid w:val="0006510C"/>
    <w:rsid w:val="00066674"/>
    <w:rsid w:val="00067668"/>
    <w:rsid w:val="00067FCF"/>
    <w:rsid w:val="00071C28"/>
    <w:rsid w:val="00075144"/>
    <w:rsid w:val="00075854"/>
    <w:rsid w:val="0007609E"/>
    <w:rsid w:val="00076198"/>
    <w:rsid w:val="000762CB"/>
    <w:rsid w:val="0007710B"/>
    <w:rsid w:val="0008051D"/>
    <w:rsid w:val="00081BDE"/>
    <w:rsid w:val="00082BC5"/>
    <w:rsid w:val="0008345B"/>
    <w:rsid w:val="00083B4A"/>
    <w:rsid w:val="00083D3F"/>
    <w:rsid w:val="00084D50"/>
    <w:rsid w:val="00085C86"/>
    <w:rsid w:val="0009060B"/>
    <w:rsid w:val="00090B02"/>
    <w:rsid w:val="00091188"/>
    <w:rsid w:val="00091415"/>
    <w:rsid w:val="000933E5"/>
    <w:rsid w:val="00096239"/>
    <w:rsid w:val="0009651D"/>
    <w:rsid w:val="00096E38"/>
    <w:rsid w:val="000A0815"/>
    <w:rsid w:val="000A176A"/>
    <w:rsid w:val="000A2400"/>
    <w:rsid w:val="000A2DCD"/>
    <w:rsid w:val="000A4553"/>
    <w:rsid w:val="000A4601"/>
    <w:rsid w:val="000A46BE"/>
    <w:rsid w:val="000A554A"/>
    <w:rsid w:val="000A5D6E"/>
    <w:rsid w:val="000A7FA0"/>
    <w:rsid w:val="000B0A21"/>
    <w:rsid w:val="000B1C06"/>
    <w:rsid w:val="000B1D71"/>
    <w:rsid w:val="000B59E4"/>
    <w:rsid w:val="000B6A60"/>
    <w:rsid w:val="000B7116"/>
    <w:rsid w:val="000B7850"/>
    <w:rsid w:val="000B7993"/>
    <w:rsid w:val="000C0175"/>
    <w:rsid w:val="000C14A3"/>
    <w:rsid w:val="000C243F"/>
    <w:rsid w:val="000C29C7"/>
    <w:rsid w:val="000C3292"/>
    <w:rsid w:val="000C3A28"/>
    <w:rsid w:val="000C5B86"/>
    <w:rsid w:val="000C5F7B"/>
    <w:rsid w:val="000C78F9"/>
    <w:rsid w:val="000D263E"/>
    <w:rsid w:val="000D3D59"/>
    <w:rsid w:val="000D42CC"/>
    <w:rsid w:val="000D524C"/>
    <w:rsid w:val="000D69F3"/>
    <w:rsid w:val="000D7A23"/>
    <w:rsid w:val="000E1B72"/>
    <w:rsid w:val="000E2914"/>
    <w:rsid w:val="000E2F3D"/>
    <w:rsid w:val="000E3741"/>
    <w:rsid w:val="000E3E43"/>
    <w:rsid w:val="000E4BE5"/>
    <w:rsid w:val="000E5573"/>
    <w:rsid w:val="000E633C"/>
    <w:rsid w:val="000E7FC1"/>
    <w:rsid w:val="000F02F1"/>
    <w:rsid w:val="000F0974"/>
    <w:rsid w:val="000F0DB4"/>
    <w:rsid w:val="000F2519"/>
    <w:rsid w:val="000F2D13"/>
    <w:rsid w:val="000F37B1"/>
    <w:rsid w:val="000F3831"/>
    <w:rsid w:val="000F3E26"/>
    <w:rsid w:val="000F4E32"/>
    <w:rsid w:val="000F5236"/>
    <w:rsid w:val="000F7FDC"/>
    <w:rsid w:val="00102441"/>
    <w:rsid w:val="0010258B"/>
    <w:rsid w:val="00102D0C"/>
    <w:rsid w:val="001036DF"/>
    <w:rsid w:val="00103FF5"/>
    <w:rsid w:val="00104C2C"/>
    <w:rsid w:val="001060A0"/>
    <w:rsid w:val="00106A0F"/>
    <w:rsid w:val="00106E5B"/>
    <w:rsid w:val="00110E7E"/>
    <w:rsid w:val="00115A47"/>
    <w:rsid w:val="00117D77"/>
    <w:rsid w:val="001230CD"/>
    <w:rsid w:val="001230CF"/>
    <w:rsid w:val="0012560B"/>
    <w:rsid w:val="001271EF"/>
    <w:rsid w:val="00130D52"/>
    <w:rsid w:val="00131B31"/>
    <w:rsid w:val="00131B84"/>
    <w:rsid w:val="00136479"/>
    <w:rsid w:val="0014493B"/>
    <w:rsid w:val="001461DB"/>
    <w:rsid w:val="00150AEE"/>
    <w:rsid w:val="0015186A"/>
    <w:rsid w:val="00154A70"/>
    <w:rsid w:val="00155498"/>
    <w:rsid w:val="00155523"/>
    <w:rsid w:val="00155F90"/>
    <w:rsid w:val="00156384"/>
    <w:rsid w:val="001569F5"/>
    <w:rsid w:val="00161359"/>
    <w:rsid w:val="00161A7D"/>
    <w:rsid w:val="001622F9"/>
    <w:rsid w:val="00162B2A"/>
    <w:rsid w:val="001632FA"/>
    <w:rsid w:val="00163F50"/>
    <w:rsid w:val="00165423"/>
    <w:rsid w:val="00166250"/>
    <w:rsid w:val="00166CDE"/>
    <w:rsid w:val="0016727F"/>
    <w:rsid w:val="00170F03"/>
    <w:rsid w:val="001723A7"/>
    <w:rsid w:val="00173409"/>
    <w:rsid w:val="00174218"/>
    <w:rsid w:val="0017433D"/>
    <w:rsid w:val="00175DD7"/>
    <w:rsid w:val="00176024"/>
    <w:rsid w:val="001769D0"/>
    <w:rsid w:val="00181D65"/>
    <w:rsid w:val="001853C2"/>
    <w:rsid w:val="00185C9D"/>
    <w:rsid w:val="0019243B"/>
    <w:rsid w:val="001926CA"/>
    <w:rsid w:val="0019361B"/>
    <w:rsid w:val="001948D9"/>
    <w:rsid w:val="00195307"/>
    <w:rsid w:val="001A0B94"/>
    <w:rsid w:val="001A0EE9"/>
    <w:rsid w:val="001A4355"/>
    <w:rsid w:val="001A5370"/>
    <w:rsid w:val="001A5EDF"/>
    <w:rsid w:val="001A6210"/>
    <w:rsid w:val="001A7FD4"/>
    <w:rsid w:val="001B00DC"/>
    <w:rsid w:val="001B0BCE"/>
    <w:rsid w:val="001B17CF"/>
    <w:rsid w:val="001B28DB"/>
    <w:rsid w:val="001B2AA0"/>
    <w:rsid w:val="001B3691"/>
    <w:rsid w:val="001B4E15"/>
    <w:rsid w:val="001B6A68"/>
    <w:rsid w:val="001C0525"/>
    <w:rsid w:val="001C10B4"/>
    <w:rsid w:val="001C1F87"/>
    <w:rsid w:val="001C4472"/>
    <w:rsid w:val="001C5966"/>
    <w:rsid w:val="001C5A35"/>
    <w:rsid w:val="001C5D85"/>
    <w:rsid w:val="001C60B4"/>
    <w:rsid w:val="001C638D"/>
    <w:rsid w:val="001C709A"/>
    <w:rsid w:val="001C7581"/>
    <w:rsid w:val="001C791A"/>
    <w:rsid w:val="001C7CD8"/>
    <w:rsid w:val="001D1283"/>
    <w:rsid w:val="001D1A5B"/>
    <w:rsid w:val="001D4728"/>
    <w:rsid w:val="001D4C86"/>
    <w:rsid w:val="001D5207"/>
    <w:rsid w:val="001D6C95"/>
    <w:rsid w:val="001D730A"/>
    <w:rsid w:val="001E13CD"/>
    <w:rsid w:val="001E3576"/>
    <w:rsid w:val="001E4077"/>
    <w:rsid w:val="001E4D39"/>
    <w:rsid w:val="001E527D"/>
    <w:rsid w:val="001E53A0"/>
    <w:rsid w:val="001F1C12"/>
    <w:rsid w:val="001F2474"/>
    <w:rsid w:val="001F372B"/>
    <w:rsid w:val="001F3976"/>
    <w:rsid w:val="001F41DD"/>
    <w:rsid w:val="00204FFF"/>
    <w:rsid w:val="00206BB0"/>
    <w:rsid w:val="00210586"/>
    <w:rsid w:val="00212C08"/>
    <w:rsid w:val="00212D99"/>
    <w:rsid w:val="002211A8"/>
    <w:rsid w:val="00221306"/>
    <w:rsid w:val="00221730"/>
    <w:rsid w:val="002217E3"/>
    <w:rsid w:val="00221E97"/>
    <w:rsid w:val="00226191"/>
    <w:rsid w:val="0022796C"/>
    <w:rsid w:val="002310A4"/>
    <w:rsid w:val="002314FF"/>
    <w:rsid w:val="00232E85"/>
    <w:rsid w:val="0023324C"/>
    <w:rsid w:val="00233735"/>
    <w:rsid w:val="00236986"/>
    <w:rsid w:val="002410FE"/>
    <w:rsid w:val="00242193"/>
    <w:rsid w:val="002428A8"/>
    <w:rsid w:val="00243A62"/>
    <w:rsid w:val="0024737B"/>
    <w:rsid w:val="00251782"/>
    <w:rsid w:val="00252152"/>
    <w:rsid w:val="00254EBA"/>
    <w:rsid w:val="00255B16"/>
    <w:rsid w:val="00256A32"/>
    <w:rsid w:val="00260344"/>
    <w:rsid w:val="0026111D"/>
    <w:rsid w:val="00262946"/>
    <w:rsid w:val="00264923"/>
    <w:rsid w:val="0026511A"/>
    <w:rsid w:val="00266A0A"/>
    <w:rsid w:val="00266D98"/>
    <w:rsid w:val="0026711D"/>
    <w:rsid w:val="00267493"/>
    <w:rsid w:val="002707F7"/>
    <w:rsid w:val="002710CE"/>
    <w:rsid w:val="0027301C"/>
    <w:rsid w:val="002733F2"/>
    <w:rsid w:val="002737CA"/>
    <w:rsid w:val="00273F24"/>
    <w:rsid w:val="00276AFC"/>
    <w:rsid w:val="0028083D"/>
    <w:rsid w:val="00282A5D"/>
    <w:rsid w:val="00282B32"/>
    <w:rsid w:val="00283724"/>
    <w:rsid w:val="0028617A"/>
    <w:rsid w:val="002865FD"/>
    <w:rsid w:val="0028735D"/>
    <w:rsid w:val="002878F2"/>
    <w:rsid w:val="00290967"/>
    <w:rsid w:val="002911A9"/>
    <w:rsid w:val="00291DB7"/>
    <w:rsid w:val="00292A06"/>
    <w:rsid w:val="002930F7"/>
    <w:rsid w:val="00294CD1"/>
    <w:rsid w:val="002A312F"/>
    <w:rsid w:val="002A3156"/>
    <w:rsid w:val="002A3C22"/>
    <w:rsid w:val="002A4DDF"/>
    <w:rsid w:val="002A5D08"/>
    <w:rsid w:val="002A6438"/>
    <w:rsid w:val="002A6716"/>
    <w:rsid w:val="002A684E"/>
    <w:rsid w:val="002A6965"/>
    <w:rsid w:val="002B03A3"/>
    <w:rsid w:val="002B115F"/>
    <w:rsid w:val="002B11B4"/>
    <w:rsid w:val="002B38AF"/>
    <w:rsid w:val="002B3D2E"/>
    <w:rsid w:val="002B44E3"/>
    <w:rsid w:val="002B4DD0"/>
    <w:rsid w:val="002B54E1"/>
    <w:rsid w:val="002B578A"/>
    <w:rsid w:val="002B645C"/>
    <w:rsid w:val="002C1171"/>
    <w:rsid w:val="002C160B"/>
    <w:rsid w:val="002C333E"/>
    <w:rsid w:val="002C52A8"/>
    <w:rsid w:val="002C71DB"/>
    <w:rsid w:val="002C7439"/>
    <w:rsid w:val="002C76BF"/>
    <w:rsid w:val="002D079B"/>
    <w:rsid w:val="002D15F9"/>
    <w:rsid w:val="002D3E94"/>
    <w:rsid w:val="002D4140"/>
    <w:rsid w:val="002D7657"/>
    <w:rsid w:val="002E099B"/>
    <w:rsid w:val="002E1885"/>
    <w:rsid w:val="002E1AF5"/>
    <w:rsid w:val="002E408C"/>
    <w:rsid w:val="002E5396"/>
    <w:rsid w:val="002E577B"/>
    <w:rsid w:val="002E66CB"/>
    <w:rsid w:val="002E7785"/>
    <w:rsid w:val="002F1390"/>
    <w:rsid w:val="002F277A"/>
    <w:rsid w:val="002F2793"/>
    <w:rsid w:val="002F2D38"/>
    <w:rsid w:val="002F3120"/>
    <w:rsid w:val="002F59F0"/>
    <w:rsid w:val="002F77B6"/>
    <w:rsid w:val="00301556"/>
    <w:rsid w:val="00301B75"/>
    <w:rsid w:val="00303128"/>
    <w:rsid w:val="00303B8C"/>
    <w:rsid w:val="00304313"/>
    <w:rsid w:val="00304AD7"/>
    <w:rsid w:val="0030533A"/>
    <w:rsid w:val="003055DE"/>
    <w:rsid w:val="00305D4B"/>
    <w:rsid w:val="003068C3"/>
    <w:rsid w:val="00307F3A"/>
    <w:rsid w:val="003107DE"/>
    <w:rsid w:val="00310C3A"/>
    <w:rsid w:val="00311E11"/>
    <w:rsid w:val="00313362"/>
    <w:rsid w:val="00313A52"/>
    <w:rsid w:val="00313B81"/>
    <w:rsid w:val="00314A16"/>
    <w:rsid w:val="00315EE1"/>
    <w:rsid w:val="00317610"/>
    <w:rsid w:val="00323634"/>
    <w:rsid w:val="00327536"/>
    <w:rsid w:val="00327E2E"/>
    <w:rsid w:val="003307D6"/>
    <w:rsid w:val="00330BB7"/>
    <w:rsid w:val="00333A64"/>
    <w:rsid w:val="00334D39"/>
    <w:rsid w:val="0033553B"/>
    <w:rsid w:val="00335DDE"/>
    <w:rsid w:val="003402B4"/>
    <w:rsid w:val="003408B2"/>
    <w:rsid w:val="00340C0F"/>
    <w:rsid w:val="00340DBF"/>
    <w:rsid w:val="0034279E"/>
    <w:rsid w:val="00342A91"/>
    <w:rsid w:val="00342B1C"/>
    <w:rsid w:val="00344756"/>
    <w:rsid w:val="0034664E"/>
    <w:rsid w:val="00351EDE"/>
    <w:rsid w:val="00353BC1"/>
    <w:rsid w:val="00354DBF"/>
    <w:rsid w:val="00354F6E"/>
    <w:rsid w:val="00356A3A"/>
    <w:rsid w:val="00361388"/>
    <w:rsid w:val="00362604"/>
    <w:rsid w:val="003632E9"/>
    <w:rsid w:val="0036466A"/>
    <w:rsid w:val="00364DA3"/>
    <w:rsid w:val="00366145"/>
    <w:rsid w:val="003701E8"/>
    <w:rsid w:val="003710F5"/>
    <w:rsid w:val="00371281"/>
    <w:rsid w:val="0037418F"/>
    <w:rsid w:val="003773E8"/>
    <w:rsid w:val="00381BA0"/>
    <w:rsid w:val="00384BD7"/>
    <w:rsid w:val="00387F9E"/>
    <w:rsid w:val="00390A81"/>
    <w:rsid w:val="00392D88"/>
    <w:rsid w:val="00393553"/>
    <w:rsid w:val="00393F7E"/>
    <w:rsid w:val="0039550C"/>
    <w:rsid w:val="00395B5E"/>
    <w:rsid w:val="00396222"/>
    <w:rsid w:val="0039751D"/>
    <w:rsid w:val="003A1DEE"/>
    <w:rsid w:val="003A2DAF"/>
    <w:rsid w:val="003A3C27"/>
    <w:rsid w:val="003A4D0B"/>
    <w:rsid w:val="003A6742"/>
    <w:rsid w:val="003A76AC"/>
    <w:rsid w:val="003A7777"/>
    <w:rsid w:val="003B1530"/>
    <w:rsid w:val="003B5421"/>
    <w:rsid w:val="003B76A0"/>
    <w:rsid w:val="003B79F1"/>
    <w:rsid w:val="003C0008"/>
    <w:rsid w:val="003C0E54"/>
    <w:rsid w:val="003C1958"/>
    <w:rsid w:val="003C1A9F"/>
    <w:rsid w:val="003C3F17"/>
    <w:rsid w:val="003C4C68"/>
    <w:rsid w:val="003C5001"/>
    <w:rsid w:val="003C76C3"/>
    <w:rsid w:val="003C7995"/>
    <w:rsid w:val="003D03AD"/>
    <w:rsid w:val="003D334B"/>
    <w:rsid w:val="003D4036"/>
    <w:rsid w:val="003D7F76"/>
    <w:rsid w:val="003E09A5"/>
    <w:rsid w:val="003E27E9"/>
    <w:rsid w:val="003E40AC"/>
    <w:rsid w:val="003E490F"/>
    <w:rsid w:val="003E5A91"/>
    <w:rsid w:val="003E7DE6"/>
    <w:rsid w:val="003F03C5"/>
    <w:rsid w:val="003F172B"/>
    <w:rsid w:val="003F17A5"/>
    <w:rsid w:val="003F1985"/>
    <w:rsid w:val="003F20A7"/>
    <w:rsid w:val="004012AE"/>
    <w:rsid w:val="00401EE7"/>
    <w:rsid w:val="00405C4F"/>
    <w:rsid w:val="004066BB"/>
    <w:rsid w:val="00406796"/>
    <w:rsid w:val="00410DF8"/>
    <w:rsid w:val="004138D7"/>
    <w:rsid w:val="00413B5C"/>
    <w:rsid w:val="0041419E"/>
    <w:rsid w:val="0041695D"/>
    <w:rsid w:val="00417015"/>
    <w:rsid w:val="00417083"/>
    <w:rsid w:val="00420DC2"/>
    <w:rsid w:val="00422B26"/>
    <w:rsid w:val="004255C6"/>
    <w:rsid w:val="004259EB"/>
    <w:rsid w:val="004326C6"/>
    <w:rsid w:val="00434BD3"/>
    <w:rsid w:val="004371B4"/>
    <w:rsid w:val="004440F2"/>
    <w:rsid w:val="00445575"/>
    <w:rsid w:val="00445F39"/>
    <w:rsid w:val="00446418"/>
    <w:rsid w:val="004529DE"/>
    <w:rsid w:val="00455477"/>
    <w:rsid w:val="00457D7A"/>
    <w:rsid w:val="004615EF"/>
    <w:rsid w:val="00461F68"/>
    <w:rsid w:val="004621CF"/>
    <w:rsid w:val="00462932"/>
    <w:rsid w:val="00462B8F"/>
    <w:rsid w:val="0046300D"/>
    <w:rsid w:val="004633D2"/>
    <w:rsid w:val="004642F1"/>
    <w:rsid w:val="00464A8F"/>
    <w:rsid w:val="00465BEE"/>
    <w:rsid w:val="004672B4"/>
    <w:rsid w:val="004673A2"/>
    <w:rsid w:val="00467E4B"/>
    <w:rsid w:val="00470F27"/>
    <w:rsid w:val="0047171B"/>
    <w:rsid w:val="00471907"/>
    <w:rsid w:val="00471C3A"/>
    <w:rsid w:val="004721CB"/>
    <w:rsid w:val="0047263F"/>
    <w:rsid w:val="004728CA"/>
    <w:rsid w:val="00473B01"/>
    <w:rsid w:val="0047462B"/>
    <w:rsid w:val="00477BAB"/>
    <w:rsid w:val="00477F36"/>
    <w:rsid w:val="004805EB"/>
    <w:rsid w:val="00482C99"/>
    <w:rsid w:val="00483E0E"/>
    <w:rsid w:val="004845DF"/>
    <w:rsid w:val="00484A73"/>
    <w:rsid w:val="00484FFF"/>
    <w:rsid w:val="0048584C"/>
    <w:rsid w:val="0048630A"/>
    <w:rsid w:val="00486ADE"/>
    <w:rsid w:val="00487366"/>
    <w:rsid w:val="00490ADF"/>
    <w:rsid w:val="004916D1"/>
    <w:rsid w:val="00492E5E"/>
    <w:rsid w:val="00493614"/>
    <w:rsid w:val="0049590B"/>
    <w:rsid w:val="0049654A"/>
    <w:rsid w:val="00496999"/>
    <w:rsid w:val="004A0266"/>
    <w:rsid w:val="004A1455"/>
    <w:rsid w:val="004A26DA"/>
    <w:rsid w:val="004A61AE"/>
    <w:rsid w:val="004A6CCC"/>
    <w:rsid w:val="004B0092"/>
    <w:rsid w:val="004B1F9B"/>
    <w:rsid w:val="004B21AD"/>
    <w:rsid w:val="004B234C"/>
    <w:rsid w:val="004B37C0"/>
    <w:rsid w:val="004B4CF3"/>
    <w:rsid w:val="004B5283"/>
    <w:rsid w:val="004B56AE"/>
    <w:rsid w:val="004C698D"/>
    <w:rsid w:val="004C6B75"/>
    <w:rsid w:val="004C6CEC"/>
    <w:rsid w:val="004C72FD"/>
    <w:rsid w:val="004C7D14"/>
    <w:rsid w:val="004D07DC"/>
    <w:rsid w:val="004D238F"/>
    <w:rsid w:val="004D35B5"/>
    <w:rsid w:val="004D5185"/>
    <w:rsid w:val="004D5CC6"/>
    <w:rsid w:val="004E1627"/>
    <w:rsid w:val="004E2844"/>
    <w:rsid w:val="004E28D6"/>
    <w:rsid w:val="004E31CD"/>
    <w:rsid w:val="004E670B"/>
    <w:rsid w:val="004F0A94"/>
    <w:rsid w:val="004F24AE"/>
    <w:rsid w:val="004F59C5"/>
    <w:rsid w:val="004F7770"/>
    <w:rsid w:val="004F7E15"/>
    <w:rsid w:val="0050134E"/>
    <w:rsid w:val="005024E7"/>
    <w:rsid w:val="00502CEB"/>
    <w:rsid w:val="005050D6"/>
    <w:rsid w:val="005053B7"/>
    <w:rsid w:val="0050658A"/>
    <w:rsid w:val="00507154"/>
    <w:rsid w:val="00507578"/>
    <w:rsid w:val="0051117C"/>
    <w:rsid w:val="00511734"/>
    <w:rsid w:val="00513B7A"/>
    <w:rsid w:val="00514F04"/>
    <w:rsid w:val="0051596F"/>
    <w:rsid w:val="005159EF"/>
    <w:rsid w:val="00516DCC"/>
    <w:rsid w:val="0052156A"/>
    <w:rsid w:val="00521C29"/>
    <w:rsid w:val="00521C30"/>
    <w:rsid w:val="005244E6"/>
    <w:rsid w:val="00524770"/>
    <w:rsid w:val="00524C44"/>
    <w:rsid w:val="00525BC5"/>
    <w:rsid w:val="00527216"/>
    <w:rsid w:val="005274AF"/>
    <w:rsid w:val="005319F4"/>
    <w:rsid w:val="005326DE"/>
    <w:rsid w:val="00537E86"/>
    <w:rsid w:val="0054283A"/>
    <w:rsid w:val="00544DA3"/>
    <w:rsid w:val="00545950"/>
    <w:rsid w:val="00550619"/>
    <w:rsid w:val="00550B7C"/>
    <w:rsid w:val="00550BEF"/>
    <w:rsid w:val="005519D3"/>
    <w:rsid w:val="00554A59"/>
    <w:rsid w:val="00554B0F"/>
    <w:rsid w:val="00554C8B"/>
    <w:rsid w:val="005560C3"/>
    <w:rsid w:val="00556774"/>
    <w:rsid w:val="00557555"/>
    <w:rsid w:val="00561E29"/>
    <w:rsid w:val="005636A4"/>
    <w:rsid w:val="005639CF"/>
    <w:rsid w:val="00564CC7"/>
    <w:rsid w:val="005676BE"/>
    <w:rsid w:val="005679A9"/>
    <w:rsid w:val="00570E2C"/>
    <w:rsid w:val="00571D45"/>
    <w:rsid w:val="00573BE2"/>
    <w:rsid w:val="00574B9C"/>
    <w:rsid w:val="00575896"/>
    <w:rsid w:val="00576CA2"/>
    <w:rsid w:val="0057744D"/>
    <w:rsid w:val="00581679"/>
    <w:rsid w:val="00583E55"/>
    <w:rsid w:val="005841BC"/>
    <w:rsid w:val="00590CC4"/>
    <w:rsid w:val="00592616"/>
    <w:rsid w:val="00595092"/>
    <w:rsid w:val="00595B40"/>
    <w:rsid w:val="00595FBE"/>
    <w:rsid w:val="00596095"/>
    <w:rsid w:val="005968E2"/>
    <w:rsid w:val="0059768B"/>
    <w:rsid w:val="005978B5"/>
    <w:rsid w:val="005A1F7A"/>
    <w:rsid w:val="005A5A47"/>
    <w:rsid w:val="005A5ACD"/>
    <w:rsid w:val="005A77FE"/>
    <w:rsid w:val="005B0464"/>
    <w:rsid w:val="005B296F"/>
    <w:rsid w:val="005B3A5C"/>
    <w:rsid w:val="005B7061"/>
    <w:rsid w:val="005B7980"/>
    <w:rsid w:val="005C0CAE"/>
    <w:rsid w:val="005C2BC8"/>
    <w:rsid w:val="005C3103"/>
    <w:rsid w:val="005C3552"/>
    <w:rsid w:val="005C4E2A"/>
    <w:rsid w:val="005C53B4"/>
    <w:rsid w:val="005C7422"/>
    <w:rsid w:val="005C7676"/>
    <w:rsid w:val="005D0184"/>
    <w:rsid w:val="005D0B64"/>
    <w:rsid w:val="005D0F2F"/>
    <w:rsid w:val="005D3B51"/>
    <w:rsid w:val="005D5A23"/>
    <w:rsid w:val="005E2F39"/>
    <w:rsid w:val="005E5B55"/>
    <w:rsid w:val="005E62DC"/>
    <w:rsid w:val="005E6EEF"/>
    <w:rsid w:val="005E7650"/>
    <w:rsid w:val="005E766D"/>
    <w:rsid w:val="005F10B2"/>
    <w:rsid w:val="005F1AF6"/>
    <w:rsid w:val="005F1B08"/>
    <w:rsid w:val="005F1B68"/>
    <w:rsid w:val="005F3B23"/>
    <w:rsid w:val="005F3B76"/>
    <w:rsid w:val="005F3DA7"/>
    <w:rsid w:val="005F4B0E"/>
    <w:rsid w:val="005F57F7"/>
    <w:rsid w:val="005F5922"/>
    <w:rsid w:val="005F5C42"/>
    <w:rsid w:val="005F7698"/>
    <w:rsid w:val="006014DC"/>
    <w:rsid w:val="00602814"/>
    <w:rsid w:val="00602856"/>
    <w:rsid w:val="00603460"/>
    <w:rsid w:val="00603536"/>
    <w:rsid w:val="0060429E"/>
    <w:rsid w:val="00604748"/>
    <w:rsid w:val="00604A0E"/>
    <w:rsid w:val="00604E78"/>
    <w:rsid w:val="00605350"/>
    <w:rsid w:val="006054DA"/>
    <w:rsid w:val="006100A6"/>
    <w:rsid w:val="006114E7"/>
    <w:rsid w:val="006128CF"/>
    <w:rsid w:val="0061348C"/>
    <w:rsid w:val="0061508F"/>
    <w:rsid w:val="00616592"/>
    <w:rsid w:val="00617C7A"/>
    <w:rsid w:val="006212F6"/>
    <w:rsid w:val="0062284D"/>
    <w:rsid w:val="00623D8F"/>
    <w:rsid w:val="00624EF5"/>
    <w:rsid w:val="006253F7"/>
    <w:rsid w:val="0063070A"/>
    <w:rsid w:val="00630BF7"/>
    <w:rsid w:val="006343A8"/>
    <w:rsid w:val="00635460"/>
    <w:rsid w:val="0064023B"/>
    <w:rsid w:val="00641FE5"/>
    <w:rsid w:val="0064233E"/>
    <w:rsid w:val="00646640"/>
    <w:rsid w:val="006471B5"/>
    <w:rsid w:val="006509D6"/>
    <w:rsid w:val="00652D68"/>
    <w:rsid w:val="00653C21"/>
    <w:rsid w:val="00654B54"/>
    <w:rsid w:val="006611A7"/>
    <w:rsid w:val="006616DE"/>
    <w:rsid w:val="00662945"/>
    <w:rsid w:val="00664937"/>
    <w:rsid w:val="00664983"/>
    <w:rsid w:val="00665FD4"/>
    <w:rsid w:val="00665FE5"/>
    <w:rsid w:val="0066651A"/>
    <w:rsid w:val="00666EED"/>
    <w:rsid w:val="0067264A"/>
    <w:rsid w:val="00672EB7"/>
    <w:rsid w:val="00673CC2"/>
    <w:rsid w:val="00674455"/>
    <w:rsid w:val="00674557"/>
    <w:rsid w:val="00676632"/>
    <w:rsid w:val="00677267"/>
    <w:rsid w:val="00680320"/>
    <w:rsid w:val="00682BBA"/>
    <w:rsid w:val="00684A66"/>
    <w:rsid w:val="006868AA"/>
    <w:rsid w:val="00691C92"/>
    <w:rsid w:val="00695830"/>
    <w:rsid w:val="00695C54"/>
    <w:rsid w:val="00695DB5"/>
    <w:rsid w:val="006A0159"/>
    <w:rsid w:val="006A0EBD"/>
    <w:rsid w:val="006A1DD7"/>
    <w:rsid w:val="006A2D82"/>
    <w:rsid w:val="006A5593"/>
    <w:rsid w:val="006A55F5"/>
    <w:rsid w:val="006A65E9"/>
    <w:rsid w:val="006A697F"/>
    <w:rsid w:val="006A6B5D"/>
    <w:rsid w:val="006B01A7"/>
    <w:rsid w:val="006B5A5E"/>
    <w:rsid w:val="006B70BB"/>
    <w:rsid w:val="006B70F9"/>
    <w:rsid w:val="006B7833"/>
    <w:rsid w:val="006B7879"/>
    <w:rsid w:val="006C00CA"/>
    <w:rsid w:val="006C0477"/>
    <w:rsid w:val="006C1A6B"/>
    <w:rsid w:val="006C244C"/>
    <w:rsid w:val="006C4E3C"/>
    <w:rsid w:val="006C6E54"/>
    <w:rsid w:val="006C7135"/>
    <w:rsid w:val="006C71F7"/>
    <w:rsid w:val="006C7676"/>
    <w:rsid w:val="006C7C7D"/>
    <w:rsid w:val="006D1E59"/>
    <w:rsid w:val="006D22E4"/>
    <w:rsid w:val="006D453F"/>
    <w:rsid w:val="006D543F"/>
    <w:rsid w:val="006D64CA"/>
    <w:rsid w:val="006D7564"/>
    <w:rsid w:val="006E33AF"/>
    <w:rsid w:val="006E4EE0"/>
    <w:rsid w:val="006E6058"/>
    <w:rsid w:val="006E7B00"/>
    <w:rsid w:val="006F17AA"/>
    <w:rsid w:val="006F45B5"/>
    <w:rsid w:val="006F58A1"/>
    <w:rsid w:val="006F5C31"/>
    <w:rsid w:val="006F6DA3"/>
    <w:rsid w:val="007008FC"/>
    <w:rsid w:val="0070332B"/>
    <w:rsid w:val="007054CD"/>
    <w:rsid w:val="00705E7B"/>
    <w:rsid w:val="00710523"/>
    <w:rsid w:val="00710979"/>
    <w:rsid w:val="00710F3A"/>
    <w:rsid w:val="00711C42"/>
    <w:rsid w:val="00712A2F"/>
    <w:rsid w:val="0071541E"/>
    <w:rsid w:val="0071592C"/>
    <w:rsid w:val="00715F1B"/>
    <w:rsid w:val="00716BF4"/>
    <w:rsid w:val="00721218"/>
    <w:rsid w:val="007217AD"/>
    <w:rsid w:val="007219A2"/>
    <w:rsid w:val="00723DE2"/>
    <w:rsid w:val="007256EF"/>
    <w:rsid w:val="00725A70"/>
    <w:rsid w:val="00730D13"/>
    <w:rsid w:val="0073129C"/>
    <w:rsid w:val="007322EB"/>
    <w:rsid w:val="0073374C"/>
    <w:rsid w:val="00733BBD"/>
    <w:rsid w:val="0073402D"/>
    <w:rsid w:val="007350F2"/>
    <w:rsid w:val="007358D4"/>
    <w:rsid w:val="0073626C"/>
    <w:rsid w:val="00737042"/>
    <w:rsid w:val="007374CA"/>
    <w:rsid w:val="007406F1"/>
    <w:rsid w:val="00741819"/>
    <w:rsid w:val="0074493F"/>
    <w:rsid w:val="0074663F"/>
    <w:rsid w:val="007469CC"/>
    <w:rsid w:val="00746E9A"/>
    <w:rsid w:val="00750365"/>
    <w:rsid w:val="00751186"/>
    <w:rsid w:val="00751651"/>
    <w:rsid w:val="00751BCC"/>
    <w:rsid w:val="00751EB6"/>
    <w:rsid w:val="00753A8E"/>
    <w:rsid w:val="00754509"/>
    <w:rsid w:val="00755C8D"/>
    <w:rsid w:val="00760CF1"/>
    <w:rsid w:val="007619F1"/>
    <w:rsid w:val="00761C5C"/>
    <w:rsid w:val="00762C78"/>
    <w:rsid w:val="00764109"/>
    <w:rsid w:val="00765BE9"/>
    <w:rsid w:val="00765C50"/>
    <w:rsid w:val="007662BF"/>
    <w:rsid w:val="00767E84"/>
    <w:rsid w:val="00772977"/>
    <w:rsid w:val="00773609"/>
    <w:rsid w:val="0077422F"/>
    <w:rsid w:val="00775B1C"/>
    <w:rsid w:val="0077640D"/>
    <w:rsid w:val="00776EBC"/>
    <w:rsid w:val="007820FF"/>
    <w:rsid w:val="00782954"/>
    <w:rsid w:val="00783CDE"/>
    <w:rsid w:val="00786CB6"/>
    <w:rsid w:val="00787B55"/>
    <w:rsid w:val="007910EB"/>
    <w:rsid w:val="00794897"/>
    <w:rsid w:val="00794C98"/>
    <w:rsid w:val="00795139"/>
    <w:rsid w:val="00795CCE"/>
    <w:rsid w:val="00795DE9"/>
    <w:rsid w:val="00795EEA"/>
    <w:rsid w:val="0079732D"/>
    <w:rsid w:val="007A0AE6"/>
    <w:rsid w:val="007A22BD"/>
    <w:rsid w:val="007A2758"/>
    <w:rsid w:val="007A34F4"/>
    <w:rsid w:val="007A3EC3"/>
    <w:rsid w:val="007A6CDE"/>
    <w:rsid w:val="007A73A1"/>
    <w:rsid w:val="007B0588"/>
    <w:rsid w:val="007B08E8"/>
    <w:rsid w:val="007B15F4"/>
    <w:rsid w:val="007B16EB"/>
    <w:rsid w:val="007B1A9E"/>
    <w:rsid w:val="007B60DF"/>
    <w:rsid w:val="007B7C64"/>
    <w:rsid w:val="007B7E06"/>
    <w:rsid w:val="007C1BBA"/>
    <w:rsid w:val="007C1D83"/>
    <w:rsid w:val="007C1DA2"/>
    <w:rsid w:val="007C20A3"/>
    <w:rsid w:val="007C2C6C"/>
    <w:rsid w:val="007C3FC5"/>
    <w:rsid w:val="007C5DFE"/>
    <w:rsid w:val="007C67EE"/>
    <w:rsid w:val="007C6EE7"/>
    <w:rsid w:val="007C7365"/>
    <w:rsid w:val="007D2AE3"/>
    <w:rsid w:val="007D2E9A"/>
    <w:rsid w:val="007D52AE"/>
    <w:rsid w:val="007D63F0"/>
    <w:rsid w:val="007D6F6B"/>
    <w:rsid w:val="007D7D1D"/>
    <w:rsid w:val="007E1E7F"/>
    <w:rsid w:val="007E1F67"/>
    <w:rsid w:val="007E34E6"/>
    <w:rsid w:val="007E588B"/>
    <w:rsid w:val="007E65B5"/>
    <w:rsid w:val="007E6693"/>
    <w:rsid w:val="007E6735"/>
    <w:rsid w:val="007E718F"/>
    <w:rsid w:val="007F1C9C"/>
    <w:rsid w:val="007F342D"/>
    <w:rsid w:val="007F3606"/>
    <w:rsid w:val="007F38B8"/>
    <w:rsid w:val="007F64F8"/>
    <w:rsid w:val="007F6ACB"/>
    <w:rsid w:val="0080182A"/>
    <w:rsid w:val="0080296C"/>
    <w:rsid w:val="008068F3"/>
    <w:rsid w:val="0080792E"/>
    <w:rsid w:val="00810523"/>
    <w:rsid w:val="0081177C"/>
    <w:rsid w:val="0081283F"/>
    <w:rsid w:val="0081625F"/>
    <w:rsid w:val="008162C5"/>
    <w:rsid w:val="008177DB"/>
    <w:rsid w:val="00817A73"/>
    <w:rsid w:val="00820028"/>
    <w:rsid w:val="00825EF6"/>
    <w:rsid w:val="008305AF"/>
    <w:rsid w:val="00830B03"/>
    <w:rsid w:val="00830E6C"/>
    <w:rsid w:val="00831E40"/>
    <w:rsid w:val="0083405E"/>
    <w:rsid w:val="008356BF"/>
    <w:rsid w:val="00836C5D"/>
    <w:rsid w:val="00840984"/>
    <w:rsid w:val="00841D41"/>
    <w:rsid w:val="008422E9"/>
    <w:rsid w:val="008423E1"/>
    <w:rsid w:val="00850804"/>
    <w:rsid w:val="00852862"/>
    <w:rsid w:val="008545BB"/>
    <w:rsid w:val="00854AD4"/>
    <w:rsid w:val="00856310"/>
    <w:rsid w:val="00857809"/>
    <w:rsid w:val="008640E6"/>
    <w:rsid w:val="0086464F"/>
    <w:rsid w:val="00864847"/>
    <w:rsid w:val="0086484B"/>
    <w:rsid w:val="00866DD0"/>
    <w:rsid w:val="008670B8"/>
    <w:rsid w:val="008676F5"/>
    <w:rsid w:val="00867BE6"/>
    <w:rsid w:val="00870528"/>
    <w:rsid w:val="008706B0"/>
    <w:rsid w:val="00870DDD"/>
    <w:rsid w:val="008727C6"/>
    <w:rsid w:val="00873AB8"/>
    <w:rsid w:val="00873E36"/>
    <w:rsid w:val="00874CC2"/>
    <w:rsid w:val="00875C4E"/>
    <w:rsid w:val="00876E9A"/>
    <w:rsid w:val="008773D6"/>
    <w:rsid w:val="008776E6"/>
    <w:rsid w:val="00877D81"/>
    <w:rsid w:val="00881BED"/>
    <w:rsid w:val="00883B59"/>
    <w:rsid w:val="00884D04"/>
    <w:rsid w:val="0088520A"/>
    <w:rsid w:val="008852DF"/>
    <w:rsid w:val="00885830"/>
    <w:rsid w:val="00886C9C"/>
    <w:rsid w:val="00890A53"/>
    <w:rsid w:val="00890B39"/>
    <w:rsid w:val="00891367"/>
    <w:rsid w:val="00891400"/>
    <w:rsid w:val="008921F2"/>
    <w:rsid w:val="008964DA"/>
    <w:rsid w:val="008978E7"/>
    <w:rsid w:val="008A0071"/>
    <w:rsid w:val="008A6193"/>
    <w:rsid w:val="008A6418"/>
    <w:rsid w:val="008A7159"/>
    <w:rsid w:val="008A7D3A"/>
    <w:rsid w:val="008B03A0"/>
    <w:rsid w:val="008B1F17"/>
    <w:rsid w:val="008B23F7"/>
    <w:rsid w:val="008B257A"/>
    <w:rsid w:val="008B79DA"/>
    <w:rsid w:val="008C152B"/>
    <w:rsid w:val="008C2E99"/>
    <w:rsid w:val="008C4328"/>
    <w:rsid w:val="008C5297"/>
    <w:rsid w:val="008C71D5"/>
    <w:rsid w:val="008C7C88"/>
    <w:rsid w:val="008C7DB2"/>
    <w:rsid w:val="008D0139"/>
    <w:rsid w:val="008D229E"/>
    <w:rsid w:val="008D3E3A"/>
    <w:rsid w:val="008D3E79"/>
    <w:rsid w:val="008D4A94"/>
    <w:rsid w:val="008D7212"/>
    <w:rsid w:val="008E0ED6"/>
    <w:rsid w:val="008E2AB9"/>
    <w:rsid w:val="008E50A4"/>
    <w:rsid w:val="008E638A"/>
    <w:rsid w:val="008E6FE9"/>
    <w:rsid w:val="008E73B0"/>
    <w:rsid w:val="008F1D00"/>
    <w:rsid w:val="008F1E14"/>
    <w:rsid w:val="008F3A91"/>
    <w:rsid w:val="008F411D"/>
    <w:rsid w:val="008F419E"/>
    <w:rsid w:val="008F5671"/>
    <w:rsid w:val="008F72D2"/>
    <w:rsid w:val="00900C27"/>
    <w:rsid w:val="00900C4C"/>
    <w:rsid w:val="00900C9D"/>
    <w:rsid w:val="00900F95"/>
    <w:rsid w:val="00901BC5"/>
    <w:rsid w:val="00902353"/>
    <w:rsid w:val="00902557"/>
    <w:rsid w:val="00902707"/>
    <w:rsid w:val="0090273C"/>
    <w:rsid w:val="0090278F"/>
    <w:rsid w:val="0090623D"/>
    <w:rsid w:val="009066E5"/>
    <w:rsid w:val="009129CC"/>
    <w:rsid w:val="00913096"/>
    <w:rsid w:val="00914D8F"/>
    <w:rsid w:val="00917BFB"/>
    <w:rsid w:val="009211E5"/>
    <w:rsid w:val="00921D14"/>
    <w:rsid w:val="00922B30"/>
    <w:rsid w:val="0092377A"/>
    <w:rsid w:val="00925C56"/>
    <w:rsid w:val="009329A8"/>
    <w:rsid w:val="00933E12"/>
    <w:rsid w:val="00934149"/>
    <w:rsid w:val="009348B5"/>
    <w:rsid w:val="00934BF9"/>
    <w:rsid w:val="009351BB"/>
    <w:rsid w:val="0093603F"/>
    <w:rsid w:val="00936629"/>
    <w:rsid w:val="00937FDD"/>
    <w:rsid w:val="00940307"/>
    <w:rsid w:val="00940338"/>
    <w:rsid w:val="00942EE0"/>
    <w:rsid w:val="00945AD7"/>
    <w:rsid w:val="00947D70"/>
    <w:rsid w:val="00947EC0"/>
    <w:rsid w:val="00951B81"/>
    <w:rsid w:val="00952F57"/>
    <w:rsid w:val="00955625"/>
    <w:rsid w:val="00960DC2"/>
    <w:rsid w:val="0096112D"/>
    <w:rsid w:val="00961B0C"/>
    <w:rsid w:val="00961E08"/>
    <w:rsid w:val="009652F8"/>
    <w:rsid w:val="009654CF"/>
    <w:rsid w:val="009660BF"/>
    <w:rsid w:val="00966EF7"/>
    <w:rsid w:val="0096737F"/>
    <w:rsid w:val="009674FB"/>
    <w:rsid w:val="00970491"/>
    <w:rsid w:val="00971460"/>
    <w:rsid w:val="00971C25"/>
    <w:rsid w:val="00971D3B"/>
    <w:rsid w:val="00972268"/>
    <w:rsid w:val="0097352A"/>
    <w:rsid w:val="00973CFA"/>
    <w:rsid w:val="009742C9"/>
    <w:rsid w:val="0097439C"/>
    <w:rsid w:val="00974FB7"/>
    <w:rsid w:val="00975D07"/>
    <w:rsid w:val="0098182A"/>
    <w:rsid w:val="00982240"/>
    <w:rsid w:val="00982640"/>
    <w:rsid w:val="00984290"/>
    <w:rsid w:val="0098517A"/>
    <w:rsid w:val="009864CE"/>
    <w:rsid w:val="00986C3B"/>
    <w:rsid w:val="009878C4"/>
    <w:rsid w:val="0099567B"/>
    <w:rsid w:val="00995ADF"/>
    <w:rsid w:val="009973A1"/>
    <w:rsid w:val="009A1FF6"/>
    <w:rsid w:val="009A39CD"/>
    <w:rsid w:val="009A3F69"/>
    <w:rsid w:val="009A5D8B"/>
    <w:rsid w:val="009B39C4"/>
    <w:rsid w:val="009B4C95"/>
    <w:rsid w:val="009B4F34"/>
    <w:rsid w:val="009B5CAD"/>
    <w:rsid w:val="009B7459"/>
    <w:rsid w:val="009B7B08"/>
    <w:rsid w:val="009B7EFA"/>
    <w:rsid w:val="009C1209"/>
    <w:rsid w:val="009C4FB8"/>
    <w:rsid w:val="009C5396"/>
    <w:rsid w:val="009C5D41"/>
    <w:rsid w:val="009D08B2"/>
    <w:rsid w:val="009D0A2F"/>
    <w:rsid w:val="009D0E00"/>
    <w:rsid w:val="009D42EA"/>
    <w:rsid w:val="009D5139"/>
    <w:rsid w:val="009D5A9C"/>
    <w:rsid w:val="009D5DFD"/>
    <w:rsid w:val="009E001E"/>
    <w:rsid w:val="009E0D5F"/>
    <w:rsid w:val="009E1773"/>
    <w:rsid w:val="009E1891"/>
    <w:rsid w:val="009E2545"/>
    <w:rsid w:val="009E6D7D"/>
    <w:rsid w:val="009E761F"/>
    <w:rsid w:val="009F2330"/>
    <w:rsid w:val="009F4176"/>
    <w:rsid w:val="009F433D"/>
    <w:rsid w:val="009F7E9E"/>
    <w:rsid w:val="00A001D0"/>
    <w:rsid w:val="00A017EA"/>
    <w:rsid w:val="00A02AD2"/>
    <w:rsid w:val="00A02D30"/>
    <w:rsid w:val="00A03AD5"/>
    <w:rsid w:val="00A06505"/>
    <w:rsid w:val="00A10472"/>
    <w:rsid w:val="00A112BE"/>
    <w:rsid w:val="00A121D9"/>
    <w:rsid w:val="00A12AB9"/>
    <w:rsid w:val="00A15A15"/>
    <w:rsid w:val="00A15BDD"/>
    <w:rsid w:val="00A2011F"/>
    <w:rsid w:val="00A2032F"/>
    <w:rsid w:val="00A206A9"/>
    <w:rsid w:val="00A2144C"/>
    <w:rsid w:val="00A2238E"/>
    <w:rsid w:val="00A22F70"/>
    <w:rsid w:val="00A22FF4"/>
    <w:rsid w:val="00A231D4"/>
    <w:rsid w:val="00A25F1A"/>
    <w:rsid w:val="00A26595"/>
    <w:rsid w:val="00A31E1B"/>
    <w:rsid w:val="00A32A4E"/>
    <w:rsid w:val="00A339C8"/>
    <w:rsid w:val="00A33EBC"/>
    <w:rsid w:val="00A33F0F"/>
    <w:rsid w:val="00A3431C"/>
    <w:rsid w:val="00A345CE"/>
    <w:rsid w:val="00A34E4F"/>
    <w:rsid w:val="00A41D72"/>
    <w:rsid w:val="00A42075"/>
    <w:rsid w:val="00A42214"/>
    <w:rsid w:val="00A4229E"/>
    <w:rsid w:val="00A426BE"/>
    <w:rsid w:val="00A43C0E"/>
    <w:rsid w:val="00A447DC"/>
    <w:rsid w:val="00A45D5E"/>
    <w:rsid w:val="00A46830"/>
    <w:rsid w:val="00A475B5"/>
    <w:rsid w:val="00A542A3"/>
    <w:rsid w:val="00A5500C"/>
    <w:rsid w:val="00A559B9"/>
    <w:rsid w:val="00A5752D"/>
    <w:rsid w:val="00A5788B"/>
    <w:rsid w:val="00A616D3"/>
    <w:rsid w:val="00A62619"/>
    <w:rsid w:val="00A62C56"/>
    <w:rsid w:val="00A63AA1"/>
    <w:rsid w:val="00A6527F"/>
    <w:rsid w:val="00A66482"/>
    <w:rsid w:val="00A676AE"/>
    <w:rsid w:val="00A70403"/>
    <w:rsid w:val="00A74B38"/>
    <w:rsid w:val="00A75359"/>
    <w:rsid w:val="00A75943"/>
    <w:rsid w:val="00A75F6A"/>
    <w:rsid w:val="00A76E81"/>
    <w:rsid w:val="00A777D6"/>
    <w:rsid w:val="00A801FA"/>
    <w:rsid w:val="00A81D85"/>
    <w:rsid w:val="00A83DB3"/>
    <w:rsid w:val="00A84589"/>
    <w:rsid w:val="00A856DB"/>
    <w:rsid w:val="00A86C0F"/>
    <w:rsid w:val="00A90434"/>
    <w:rsid w:val="00A9102F"/>
    <w:rsid w:val="00A913AB"/>
    <w:rsid w:val="00A938B1"/>
    <w:rsid w:val="00A93D99"/>
    <w:rsid w:val="00A94A57"/>
    <w:rsid w:val="00A953B7"/>
    <w:rsid w:val="00A96194"/>
    <w:rsid w:val="00AA22FB"/>
    <w:rsid w:val="00AA35F3"/>
    <w:rsid w:val="00AA3613"/>
    <w:rsid w:val="00AA3BDE"/>
    <w:rsid w:val="00AA3F25"/>
    <w:rsid w:val="00AA4C03"/>
    <w:rsid w:val="00AA55D2"/>
    <w:rsid w:val="00AA5921"/>
    <w:rsid w:val="00AA5BA6"/>
    <w:rsid w:val="00AA62BF"/>
    <w:rsid w:val="00AA6610"/>
    <w:rsid w:val="00AA6DE7"/>
    <w:rsid w:val="00AB1142"/>
    <w:rsid w:val="00AB62C6"/>
    <w:rsid w:val="00AB6ECE"/>
    <w:rsid w:val="00AB75F7"/>
    <w:rsid w:val="00AC0327"/>
    <w:rsid w:val="00AC26A6"/>
    <w:rsid w:val="00AC2AFB"/>
    <w:rsid w:val="00AC2B84"/>
    <w:rsid w:val="00AC41AE"/>
    <w:rsid w:val="00AC7190"/>
    <w:rsid w:val="00AD2C6D"/>
    <w:rsid w:val="00AD700E"/>
    <w:rsid w:val="00AD7DCF"/>
    <w:rsid w:val="00AE256A"/>
    <w:rsid w:val="00AE295E"/>
    <w:rsid w:val="00AE62FD"/>
    <w:rsid w:val="00AE6E64"/>
    <w:rsid w:val="00AE77A2"/>
    <w:rsid w:val="00AF0C33"/>
    <w:rsid w:val="00AF1CA1"/>
    <w:rsid w:val="00AF6195"/>
    <w:rsid w:val="00B01E9A"/>
    <w:rsid w:val="00B0250B"/>
    <w:rsid w:val="00B03349"/>
    <w:rsid w:val="00B03CF8"/>
    <w:rsid w:val="00B04AA0"/>
    <w:rsid w:val="00B04ED1"/>
    <w:rsid w:val="00B065BA"/>
    <w:rsid w:val="00B10DDB"/>
    <w:rsid w:val="00B1142B"/>
    <w:rsid w:val="00B14F93"/>
    <w:rsid w:val="00B17D75"/>
    <w:rsid w:val="00B207D6"/>
    <w:rsid w:val="00B20D66"/>
    <w:rsid w:val="00B224F1"/>
    <w:rsid w:val="00B2298C"/>
    <w:rsid w:val="00B252BB"/>
    <w:rsid w:val="00B26454"/>
    <w:rsid w:val="00B27901"/>
    <w:rsid w:val="00B303EC"/>
    <w:rsid w:val="00B30CDD"/>
    <w:rsid w:val="00B31110"/>
    <w:rsid w:val="00B318A1"/>
    <w:rsid w:val="00B31F15"/>
    <w:rsid w:val="00B326B7"/>
    <w:rsid w:val="00B3345E"/>
    <w:rsid w:val="00B33A64"/>
    <w:rsid w:val="00B3543A"/>
    <w:rsid w:val="00B35C54"/>
    <w:rsid w:val="00B40C8A"/>
    <w:rsid w:val="00B417B1"/>
    <w:rsid w:val="00B43713"/>
    <w:rsid w:val="00B43786"/>
    <w:rsid w:val="00B4494F"/>
    <w:rsid w:val="00B45506"/>
    <w:rsid w:val="00B46869"/>
    <w:rsid w:val="00B46F2A"/>
    <w:rsid w:val="00B47724"/>
    <w:rsid w:val="00B47C44"/>
    <w:rsid w:val="00B50314"/>
    <w:rsid w:val="00B52232"/>
    <w:rsid w:val="00B53580"/>
    <w:rsid w:val="00B54537"/>
    <w:rsid w:val="00B57698"/>
    <w:rsid w:val="00B60342"/>
    <w:rsid w:val="00B60891"/>
    <w:rsid w:val="00B6168B"/>
    <w:rsid w:val="00B61754"/>
    <w:rsid w:val="00B62A8D"/>
    <w:rsid w:val="00B64042"/>
    <w:rsid w:val="00B64DAD"/>
    <w:rsid w:val="00B64EFB"/>
    <w:rsid w:val="00B65154"/>
    <w:rsid w:val="00B659DC"/>
    <w:rsid w:val="00B6793A"/>
    <w:rsid w:val="00B67966"/>
    <w:rsid w:val="00B67B28"/>
    <w:rsid w:val="00B71535"/>
    <w:rsid w:val="00B7394C"/>
    <w:rsid w:val="00B74B32"/>
    <w:rsid w:val="00B758FB"/>
    <w:rsid w:val="00B77111"/>
    <w:rsid w:val="00B8043B"/>
    <w:rsid w:val="00B810E6"/>
    <w:rsid w:val="00B814C9"/>
    <w:rsid w:val="00B81DD4"/>
    <w:rsid w:val="00B84AF7"/>
    <w:rsid w:val="00B853EE"/>
    <w:rsid w:val="00B9092B"/>
    <w:rsid w:val="00B90CC9"/>
    <w:rsid w:val="00B91577"/>
    <w:rsid w:val="00B92298"/>
    <w:rsid w:val="00B941E3"/>
    <w:rsid w:val="00B94924"/>
    <w:rsid w:val="00B9528B"/>
    <w:rsid w:val="00B9624D"/>
    <w:rsid w:val="00B97F91"/>
    <w:rsid w:val="00BA3241"/>
    <w:rsid w:val="00BA3727"/>
    <w:rsid w:val="00BA3AB8"/>
    <w:rsid w:val="00BA6955"/>
    <w:rsid w:val="00BA7F25"/>
    <w:rsid w:val="00BB053B"/>
    <w:rsid w:val="00BB0DF2"/>
    <w:rsid w:val="00BB16D7"/>
    <w:rsid w:val="00BB28E3"/>
    <w:rsid w:val="00BB607F"/>
    <w:rsid w:val="00BB66A0"/>
    <w:rsid w:val="00BC03F6"/>
    <w:rsid w:val="00BC337C"/>
    <w:rsid w:val="00BC4142"/>
    <w:rsid w:val="00BC4193"/>
    <w:rsid w:val="00BC5380"/>
    <w:rsid w:val="00BC5EDF"/>
    <w:rsid w:val="00BC624F"/>
    <w:rsid w:val="00BC6649"/>
    <w:rsid w:val="00BC71BC"/>
    <w:rsid w:val="00BD0117"/>
    <w:rsid w:val="00BD12AA"/>
    <w:rsid w:val="00BD1436"/>
    <w:rsid w:val="00BD26A8"/>
    <w:rsid w:val="00BD510C"/>
    <w:rsid w:val="00BD5E9B"/>
    <w:rsid w:val="00BD61BC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614"/>
    <w:rsid w:val="00BF1BC0"/>
    <w:rsid w:val="00BF2BDA"/>
    <w:rsid w:val="00BF3808"/>
    <w:rsid w:val="00BF3C92"/>
    <w:rsid w:val="00BF4782"/>
    <w:rsid w:val="00BF4EF4"/>
    <w:rsid w:val="00C005D7"/>
    <w:rsid w:val="00C01284"/>
    <w:rsid w:val="00C01290"/>
    <w:rsid w:val="00C021C0"/>
    <w:rsid w:val="00C052EC"/>
    <w:rsid w:val="00C05B0C"/>
    <w:rsid w:val="00C071B2"/>
    <w:rsid w:val="00C109CE"/>
    <w:rsid w:val="00C10F5F"/>
    <w:rsid w:val="00C137F1"/>
    <w:rsid w:val="00C13950"/>
    <w:rsid w:val="00C13EDD"/>
    <w:rsid w:val="00C14CD5"/>
    <w:rsid w:val="00C158A9"/>
    <w:rsid w:val="00C20FC0"/>
    <w:rsid w:val="00C21DCC"/>
    <w:rsid w:val="00C22192"/>
    <w:rsid w:val="00C22B54"/>
    <w:rsid w:val="00C24DCB"/>
    <w:rsid w:val="00C270F3"/>
    <w:rsid w:val="00C32709"/>
    <w:rsid w:val="00C32C6E"/>
    <w:rsid w:val="00C33309"/>
    <w:rsid w:val="00C34E79"/>
    <w:rsid w:val="00C3621A"/>
    <w:rsid w:val="00C36C33"/>
    <w:rsid w:val="00C3710A"/>
    <w:rsid w:val="00C4285D"/>
    <w:rsid w:val="00C42BC2"/>
    <w:rsid w:val="00C44D29"/>
    <w:rsid w:val="00C45840"/>
    <w:rsid w:val="00C468E1"/>
    <w:rsid w:val="00C471AF"/>
    <w:rsid w:val="00C503C0"/>
    <w:rsid w:val="00C506B5"/>
    <w:rsid w:val="00C52AA5"/>
    <w:rsid w:val="00C53C6C"/>
    <w:rsid w:val="00C55584"/>
    <w:rsid w:val="00C5586B"/>
    <w:rsid w:val="00C60C5B"/>
    <w:rsid w:val="00C61525"/>
    <w:rsid w:val="00C62372"/>
    <w:rsid w:val="00C62779"/>
    <w:rsid w:val="00C63DAE"/>
    <w:rsid w:val="00C63F4F"/>
    <w:rsid w:val="00C64731"/>
    <w:rsid w:val="00C64D62"/>
    <w:rsid w:val="00C65509"/>
    <w:rsid w:val="00C66D8C"/>
    <w:rsid w:val="00C67CBF"/>
    <w:rsid w:val="00C67D45"/>
    <w:rsid w:val="00C80EB8"/>
    <w:rsid w:val="00C81AD4"/>
    <w:rsid w:val="00C877B7"/>
    <w:rsid w:val="00C87E6E"/>
    <w:rsid w:val="00C904E5"/>
    <w:rsid w:val="00C90800"/>
    <w:rsid w:val="00C92196"/>
    <w:rsid w:val="00C932DF"/>
    <w:rsid w:val="00C9339D"/>
    <w:rsid w:val="00C94807"/>
    <w:rsid w:val="00C94F48"/>
    <w:rsid w:val="00C95275"/>
    <w:rsid w:val="00C968E3"/>
    <w:rsid w:val="00C9756A"/>
    <w:rsid w:val="00C97A9B"/>
    <w:rsid w:val="00C97EF6"/>
    <w:rsid w:val="00CA0D4B"/>
    <w:rsid w:val="00CA102C"/>
    <w:rsid w:val="00CA13CB"/>
    <w:rsid w:val="00CA2578"/>
    <w:rsid w:val="00CA3F92"/>
    <w:rsid w:val="00CA4620"/>
    <w:rsid w:val="00CA505D"/>
    <w:rsid w:val="00CA5F3F"/>
    <w:rsid w:val="00CA740F"/>
    <w:rsid w:val="00CB0311"/>
    <w:rsid w:val="00CB17DB"/>
    <w:rsid w:val="00CB2C4E"/>
    <w:rsid w:val="00CB2FAC"/>
    <w:rsid w:val="00CB4A8A"/>
    <w:rsid w:val="00CB4E53"/>
    <w:rsid w:val="00CB4F4D"/>
    <w:rsid w:val="00CC0194"/>
    <w:rsid w:val="00CC38FB"/>
    <w:rsid w:val="00CC39AC"/>
    <w:rsid w:val="00CC46E7"/>
    <w:rsid w:val="00CC4CFF"/>
    <w:rsid w:val="00CC6768"/>
    <w:rsid w:val="00CC70FE"/>
    <w:rsid w:val="00CC73F1"/>
    <w:rsid w:val="00CD1106"/>
    <w:rsid w:val="00CD12C3"/>
    <w:rsid w:val="00CD245C"/>
    <w:rsid w:val="00CD25BC"/>
    <w:rsid w:val="00CD27AE"/>
    <w:rsid w:val="00CD37B1"/>
    <w:rsid w:val="00CD420B"/>
    <w:rsid w:val="00CD6F8E"/>
    <w:rsid w:val="00CD7DF4"/>
    <w:rsid w:val="00CE031C"/>
    <w:rsid w:val="00CE04B8"/>
    <w:rsid w:val="00CE0678"/>
    <w:rsid w:val="00CE1BAB"/>
    <w:rsid w:val="00CE28F0"/>
    <w:rsid w:val="00CE39A8"/>
    <w:rsid w:val="00CE3E19"/>
    <w:rsid w:val="00CE403A"/>
    <w:rsid w:val="00CE5152"/>
    <w:rsid w:val="00CE51DC"/>
    <w:rsid w:val="00CE560D"/>
    <w:rsid w:val="00CE6B99"/>
    <w:rsid w:val="00CF01DB"/>
    <w:rsid w:val="00CF159A"/>
    <w:rsid w:val="00CF52E0"/>
    <w:rsid w:val="00CF5DE3"/>
    <w:rsid w:val="00D01557"/>
    <w:rsid w:val="00D026CB"/>
    <w:rsid w:val="00D0492D"/>
    <w:rsid w:val="00D0667B"/>
    <w:rsid w:val="00D0787F"/>
    <w:rsid w:val="00D105F1"/>
    <w:rsid w:val="00D10C22"/>
    <w:rsid w:val="00D11011"/>
    <w:rsid w:val="00D121A7"/>
    <w:rsid w:val="00D15AFE"/>
    <w:rsid w:val="00D163A6"/>
    <w:rsid w:val="00D175B4"/>
    <w:rsid w:val="00D21914"/>
    <w:rsid w:val="00D22624"/>
    <w:rsid w:val="00D22E80"/>
    <w:rsid w:val="00D23D13"/>
    <w:rsid w:val="00D241B6"/>
    <w:rsid w:val="00D25F2A"/>
    <w:rsid w:val="00D37063"/>
    <w:rsid w:val="00D40144"/>
    <w:rsid w:val="00D404C9"/>
    <w:rsid w:val="00D41BB9"/>
    <w:rsid w:val="00D436E0"/>
    <w:rsid w:val="00D445D0"/>
    <w:rsid w:val="00D446C4"/>
    <w:rsid w:val="00D462C2"/>
    <w:rsid w:val="00D465E3"/>
    <w:rsid w:val="00D5539D"/>
    <w:rsid w:val="00D5612B"/>
    <w:rsid w:val="00D604FB"/>
    <w:rsid w:val="00D60F0A"/>
    <w:rsid w:val="00D61FC9"/>
    <w:rsid w:val="00D63117"/>
    <w:rsid w:val="00D63293"/>
    <w:rsid w:val="00D632B5"/>
    <w:rsid w:val="00D63D72"/>
    <w:rsid w:val="00D6557F"/>
    <w:rsid w:val="00D65678"/>
    <w:rsid w:val="00D67174"/>
    <w:rsid w:val="00D7168A"/>
    <w:rsid w:val="00D71EF9"/>
    <w:rsid w:val="00D720A5"/>
    <w:rsid w:val="00D721B7"/>
    <w:rsid w:val="00D7282D"/>
    <w:rsid w:val="00D73000"/>
    <w:rsid w:val="00D7407E"/>
    <w:rsid w:val="00D74612"/>
    <w:rsid w:val="00D7735E"/>
    <w:rsid w:val="00D773BB"/>
    <w:rsid w:val="00D80CE7"/>
    <w:rsid w:val="00D81238"/>
    <w:rsid w:val="00D81593"/>
    <w:rsid w:val="00D82556"/>
    <w:rsid w:val="00D830C0"/>
    <w:rsid w:val="00D8397F"/>
    <w:rsid w:val="00D84767"/>
    <w:rsid w:val="00D85FB9"/>
    <w:rsid w:val="00D9076E"/>
    <w:rsid w:val="00D912A3"/>
    <w:rsid w:val="00D93241"/>
    <w:rsid w:val="00D953DD"/>
    <w:rsid w:val="00D95540"/>
    <w:rsid w:val="00D973DC"/>
    <w:rsid w:val="00D978A8"/>
    <w:rsid w:val="00DB0136"/>
    <w:rsid w:val="00DB16F3"/>
    <w:rsid w:val="00DB179A"/>
    <w:rsid w:val="00DB52BA"/>
    <w:rsid w:val="00DB6385"/>
    <w:rsid w:val="00DC0471"/>
    <w:rsid w:val="00DC1329"/>
    <w:rsid w:val="00DC3243"/>
    <w:rsid w:val="00DC3578"/>
    <w:rsid w:val="00DC43D8"/>
    <w:rsid w:val="00DC4B70"/>
    <w:rsid w:val="00DC5B5A"/>
    <w:rsid w:val="00DC5BA5"/>
    <w:rsid w:val="00DC7A00"/>
    <w:rsid w:val="00DC7E74"/>
    <w:rsid w:val="00DD037E"/>
    <w:rsid w:val="00DD1732"/>
    <w:rsid w:val="00DD24EB"/>
    <w:rsid w:val="00DD5D28"/>
    <w:rsid w:val="00DD709F"/>
    <w:rsid w:val="00DE1935"/>
    <w:rsid w:val="00DE1C77"/>
    <w:rsid w:val="00DE2764"/>
    <w:rsid w:val="00DE578C"/>
    <w:rsid w:val="00DE5B1D"/>
    <w:rsid w:val="00DE6666"/>
    <w:rsid w:val="00DF1536"/>
    <w:rsid w:val="00DF3157"/>
    <w:rsid w:val="00DF4B4F"/>
    <w:rsid w:val="00DF586A"/>
    <w:rsid w:val="00DF676B"/>
    <w:rsid w:val="00E01BED"/>
    <w:rsid w:val="00E01E2A"/>
    <w:rsid w:val="00E025ED"/>
    <w:rsid w:val="00E0427D"/>
    <w:rsid w:val="00E045F9"/>
    <w:rsid w:val="00E10195"/>
    <w:rsid w:val="00E11D15"/>
    <w:rsid w:val="00E1206E"/>
    <w:rsid w:val="00E15246"/>
    <w:rsid w:val="00E20447"/>
    <w:rsid w:val="00E2130B"/>
    <w:rsid w:val="00E21384"/>
    <w:rsid w:val="00E231A7"/>
    <w:rsid w:val="00E2521E"/>
    <w:rsid w:val="00E26256"/>
    <w:rsid w:val="00E2694B"/>
    <w:rsid w:val="00E272E3"/>
    <w:rsid w:val="00E3048C"/>
    <w:rsid w:val="00E326D5"/>
    <w:rsid w:val="00E3349B"/>
    <w:rsid w:val="00E33CD0"/>
    <w:rsid w:val="00E3486D"/>
    <w:rsid w:val="00E37B7E"/>
    <w:rsid w:val="00E41EC1"/>
    <w:rsid w:val="00E42985"/>
    <w:rsid w:val="00E4341E"/>
    <w:rsid w:val="00E434B5"/>
    <w:rsid w:val="00E43730"/>
    <w:rsid w:val="00E44102"/>
    <w:rsid w:val="00E464F6"/>
    <w:rsid w:val="00E4724D"/>
    <w:rsid w:val="00E47834"/>
    <w:rsid w:val="00E50B4A"/>
    <w:rsid w:val="00E50FC8"/>
    <w:rsid w:val="00E5117F"/>
    <w:rsid w:val="00E5546E"/>
    <w:rsid w:val="00E55FC4"/>
    <w:rsid w:val="00E56985"/>
    <w:rsid w:val="00E574AA"/>
    <w:rsid w:val="00E6237D"/>
    <w:rsid w:val="00E62A98"/>
    <w:rsid w:val="00E6322B"/>
    <w:rsid w:val="00E63B30"/>
    <w:rsid w:val="00E661C5"/>
    <w:rsid w:val="00E66F5D"/>
    <w:rsid w:val="00E67367"/>
    <w:rsid w:val="00E67FBF"/>
    <w:rsid w:val="00E70103"/>
    <w:rsid w:val="00E732F5"/>
    <w:rsid w:val="00E73BEE"/>
    <w:rsid w:val="00E74C02"/>
    <w:rsid w:val="00E75C9D"/>
    <w:rsid w:val="00E75DAB"/>
    <w:rsid w:val="00E8177A"/>
    <w:rsid w:val="00E81F3E"/>
    <w:rsid w:val="00E82D8F"/>
    <w:rsid w:val="00E839DA"/>
    <w:rsid w:val="00E878C9"/>
    <w:rsid w:val="00E92C56"/>
    <w:rsid w:val="00E92CA4"/>
    <w:rsid w:val="00E92F55"/>
    <w:rsid w:val="00E97D43"/>
    <w:rsid w:val="00E97E7E"/>
    <w:rsid w:val="00EA1380"/>
    <w:rsid w:val="00EA1AD4"/>
    <w:rsid w:val="00EA5656"/>
    <w:rsid w:val="00EA7970"/>
    <w:rsid w:val="00EA7DBE"/>
    <w:rsid w:val="00EB05F6"/>
    <w:rsid w:val="00EB1B82"/>
    <w:rsid w:val="00EB27D0"/>
    <w:rsid w:val="00EB2F92"/>
    <w:rsid w:val="00EB4432"/>
    <w:rsid w:val="00EB510B"/>
    <w:rsid w:val="00EB581E"/>
    <w:rsid w:val="00EB65F5"/>
    <w:rsid w:val="00EB6F08"/>
    <w:rsid w:val="00EB73B2"/>
    <w:rsid w:val="00EC0E71"/>
    <w:rsid w:val="00EC0FFD"/>
    <w:rsid w:val="00EC2BE9"/>
    <w:rsid w:val="00EC3022"/>
    <w:rsid w:val="00EC34AD"/>
    <w:rsid w:val="00EC5E43"/>
    <w:rsid w:val="00EC6551"/>
    <w:rsid w:val="00EC7386"/>
    <w:rsid w:val="00EC7C33"/>
    <w:rsid w:val="00ED1CCD"/>
    <w:rsid w:val="00ED2BD4"/>
    <w:rsid w:val="00ED4E15"/>
    <w:rsid w:val="00ED4E63"/>
    <w:rsid w:val="00ED7845"/>
    <w:rsid w:val="00EE0105"/>
    <w:rsid w:val="00EE12AD"/>
    <w:rsid w:val="00EE2148"/>
    <w:rsid w:val="00EE3ABA"/>
    <w:rsid w:val="00EE4BDF"/>
    <w:rsid w:val="00EE59C0"/>
    <w:rsid w:val="00EE691A"/>
    <w:rsid w:val="00EE783E"/>
    <w:rsid w:val="00EF10C4"/>
    <w:rsid w:val="00EF3454"/>
    <w:rsid w:val="00EF480A"/>
    <w:rsid w:val="00EF5235"/>
    <w:rsid w:val="00F01FA9"/>
    <w:rsid w:val="00F046B7"/>
    <w:rsid w:val="00F05D70"/>
    <w:rsid w:val="00F10336"/>
    <w:rsid w:val="00F10B21"/>
    <w:rsid w:val="00F10DDC"/>
    <w:rsid w:val="00F12097"/>
    <w:rsid w:val="00F12B1C"/>
    <w:rsid w:val="00F14276"/>
    <w:rsid w:val="00F14BC2"/>
    <w:rsid w:val="00F14C11"/>
    <w:rsid w:val="00F161E2"/>
    <w:rsid w:val="00F16956"/>
    <w:rsid w:val="00F17EE4"/>
    <w:rsid w:val="00F2035E"/>
    <w:rsid w:val="00F21A3B"/>
    <w:rsid w:val="00F21D21"/>
    <w:rsid w:val="00F2284D"/>
    <w:rsid w:val="00F23515"/>
    <w:rsid w:val="00F258F2"/>
    <w:rsid w:val="00F2607A"/>
    <w:rsid w:val="00F261BF"/>
    <w:rsid w:val="00F27828"/>
    <w:rsid w:val="00F27EF6"/>
    <w:rsid w:val="00F30E7E"/>
    <w:rsid w:val="00F33054"/>
    <w:rsid w:val="00F37CFE"/>
    <w:rsid w:val="00F40A38"/>
    <w:rsid w:val="00F41197"/>
    <w:rsid w:val="00F419AE"/>
    <w:rsid w:val="00F43AE4"/>
    <w:rsid w:val="00F47E71"/>
    <w:rsid w:val="00F47E88"/>
    <w:rsid w:val="00F5006B"/>
    <w:rsid w:val="00F5074F"/>
    <w:rsid w:val="00F512F7"/>
    <w:rsid w:val="00F51392"/>
    <w:rsid w:val="00F5344D"/>
    <w:rsid w:val="00F53F6B"/>
    <w:rsid w:val="00F54420"/>
    <w:rsid w:val="00F54667"/>
    <w:rsid w:val="00F55D63"/>
    <w:rsid w:val="00F57FAB"/>
    <w:rsid w:val="00F60024"/>
    <w:rsid w:val="00F61918"/>
    <w:rsid w:val="00F62E57"/>
    <w:rsid w:val="00F637BE"/>
    <w:rsid w:val="00F65593"/>
    <w:rsid w:val="00F65822"/>
    <w:rsid w:val="00F66C4E"/>
    <w:rsid w:val="00F66E64"/>
    <w:rsid w:val="00F67917"/>
    <w:rsid w:val="00F67AD2"/>
    <w:rsid w:val="00F70B8F"/>
    <w:rsid w:val="00F724E5"/>
    <w:rsid w:val="00F72B1C"/>
    <w:rsid w:val="00F740E2"/>
    <w:rsid w:val="00F747DC"/>
    <w:rsid w:val="00F74B3F"/>
    <w:rsid w:val="00F82FB2"/>
    <w:rsid w:val="00F84551"/>
    <w:rsid w:val="00F849D4"/>
    <w:rsid w:val="00F867B1"/>
    <w:rsid w:val="00F878DA"/>
    <w:rsid w:val="00F95C11"/>
    <w:rsid w:val="00F95C68"/>
    <w:rsid w:val="00F96296"/>
    <w:rsid w:val="00FA73E3"/>
    <w:rsid w:val="00FB0205"/>
    <w:rsid w:val="00FB0349"/>
    <w:rsid w:val="00FB11BE"/>
    <w:rsid w:val="00FB1E2E"/>
    <w:rsid w:val="00FB441B"/>
    <w:rsid w:val="00FB5DF7"/>
    <w:rsid w:val="00FC0053"/>
    <w:rsid w:val="00FC0DAA"/>
    <w:rsid w:val="00FC3B72"/>
    <w:rsid w:val="00FC4001"/>
    <w:rsid w:val="00FC4625"/>
    <w:rsid w:val="00FC5A86"/>
    <w:rsid w:val="00FC630C"/>
    <w:rsid w:val="00FC6359"/>
    <w:rsid w:val="00FD2712"/>
    <w:rsid w:val="00FD3AAB"/>
    <w:rsid w:val="00FD414D"/>
    <w:rsid w:val="00FD424F"/>
    <w:rsid w:val="00FD4953"/>
    <w:rsid w:val="00FD5EC2"/>
    <w:rsid w:val="00FE03F8"/>
    <w:rsid w:val="00FE218D"/>
    <w:rsid w:val="00FE2DE7"/>
    <w:rsid w:val="00FE31F4"/>
    <w:rsid w:val="00FE3924"/>
    <w:rsid w:val="00FE77B0"/>
    <w:rsid w:val="00FF05EE"/>
    <w:rsid w:val="00FF0B96"/>
    <w:rsid w:val="00FF2317"/>
    <w:rsid w:val="00FF2579"/>
    <w:rsid w:val="00FF2670"/>
    <w:rsid w:val="00FF4D75"/>
    <w:rsid w:val="00FF5941"/>
    <w:rsid w:val="00FF6870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  <w:style w:type="paragraph" w:styleId="NormalWeb">
    <w:name w:val="Normal (Web)"/>
    <w:basedOn w:val="Normal"/>
    <w:uiPriority w:val="99"/>
    <w:semiHidden/>
    <w:unhideWhenUsed/>
    <w:rsid w:val="00EE3AB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0</TotalTime>
  <Pages>2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5391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2</cp:revision>
  <cp:lastPrinted>2021-09-20T14:54:00Z</cp:lastPrinted>
  <dcterms:created xsi:type="dcterms:W3CDTF">2023-09-14T09:55:00Z</dcterms:created>
  <dcterms:modified xsi:type="dcterms:W3CDTF">2023-09-14T09:55:00Z</dcterms:modified>
</cp:coreProperties>
</file>