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3ACB14" w14:textId="04979883" w:rsidR="00FF5941" w:rsidRPr="00EC3022" w:rsidRDefault="00FF5941" w:rsidP="00716BF4">
      <w:pPr>
        <w:ind w:left="426"/>
        <w:rPr>
          <w:b/>
          <w:sz w:val="28"/>
          <w:szCs w:val="28"/>
          <w:u w:val="single"/>
        </w:rPr>
      </w:pPr>
      <w:r w:rsidRPr="00EC3022">
        <w:rPr>
          <w:b/>
          <w:sz w:val="28"/>
          <w:szCs w:val="28"/>
          <w:u w:val="single"/>
        </w:rPr>
        <w:t xml:space="preserve">MINUTES OF PREMISES MEETING – HARLYN </w:t>
      </w:r>
      <w:r w:rsidR="009A1FF6">
        <w:rPr>
          <w:b/>
          <w:sz w:val="28"/>
          <w:szCs w:val="28"/>
          <w:u w:val="single"/>
        </w:rPr>
        <w:t xml:space="preserve">PRIMARY </w:t>
      </w:r>
      <w:r w:rsidRPr="00EC3022">
        <w:rPr>
          <w:b/>
          <w:sz w:val="28"/>
          <w:szCs w:val="28"/>
          <w:u w:val="single"/>
        </w:rPr>
        <w:t>SCHOOL</w:t>
      </w:r>
    </w:p>
    <w:p w14:paraId="701EF24D" w14:textId="01D6FDFD" w:rsidR="00FF5941" w:rsidRDefault="008C3165" w:rsidP="00716BF4">
      <w:pPr>
        <w:ind w:left="426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Wednes</w:t>
      </w:r>
      <w:r w:rsidR="00984290">
        <w:rPr>
          <w:b/>
          <w:sz w:val="28"/>
          <w:szCs w:val="28"/>
          <w:u w:val="single"/>
        </w:rPr>
        <w:t>day</w:t>
      </w:r>
      <w:r w:rsidR="00446418">
        <w:rPr>
          <w:b/>
          <w:sz w:val="28"/>
          <w:szCs w:val="28"/>
          <w:u w:val="single"/>
        </w:rPr>
        <w:t xml:space="preserve"> </w:t>
      </w:r>
      <w:r w:rsidR="009132A7">
        <w:rPr>
          <w:b/>
          <w:sz w:val="28"/>
          <w:szCs w:val="28"/>
          <w:u w:val="single"/>
        </w:rPr>
        <w:t>8 May</w:t>
      </w:r>
      <w:r w:rsidR="00ED2BD4">
        <w:rPr>
          <w:b/>
          <w:sz w:val="28"/>
          <w:szCs w:val="28"/>
          <w:u w:val="single"/>
        </w:rPr>
        <w:t xml:space="preserve"> </w:t>
      </w:r>
      <w:r w:rsidR="00FF5941" w:rsidRPr="00EC3022">
        <w:rPr>
          <w:b/>
          <w:sz w:val="28"/>
          <w:szCs w:val="28"/>
          <w:u w:val="single"/>
        </w:rPr>
        <w:t>20</w:t>
      </w:r>
      <w:r w:rsidR="00ED2BD4">
        <w:rPr>
          <w:b/>
          <w:sz w:val="28"/>
          <w:szCs w:val="28"/>
          <w:u w:val="single"/>
        </w:rPr>
        <w:t>2</w:t>
      </w:r>
      <w:r w:rsidR="007536DB">
        <w:rPr>
          <w:b/>
          <w:sz w:val="28"/>
          <w:szCs w:val="28"/>
          <w:u w:val="single"/>
        </w:rPr>
        <w:t>4</w:t>
      </w:r>
      <w:r w:rsidR="00EC3022" w:rsidRPr="00EC3022">
        <w:rPr>
          <w:b/>
          <w:sz w:val="28"/>
          <w:szCs w:val="28"/>
          <w:u w:val="single"/>
        </w:rPr>
        <w:t xml:space="preserve"> – </w:t>
      </w:r>
      <w:r w:rsidR="00490ADF">
        <w:rPr>
          <w:b/>
          <w:sz w:val="28"/>
          <w:szCs w:val="28"/>
          <w:u w:val="single"/>
        </w:rPr>
        <w:t>1</w:t>
      </w:r>
      <w:r w:rsidR="006277A7">
        <w:rPr>
          <w:b/>
          <w:sz w:val="28"/>
          <w:szCs w:val="28"/>
          <w:u w:val="single"/>
        </w:rPr>
        <w:t>3</w:t>
      </w:r>
      <w:r>
        <w:rPr>
          <w:b/>
          <w:sz w:val="28"/>
          <w:szCs w:val="28"/>
          <w:u w:val="single"/>
        </w:rPr>
        <w:t>.</w:t>
      </w:r>
      <w:r w:rsidR="009132A7">
        <w:rPr>
          <w:b/>
          <w:sz w:val="28"/>
          <w:szCs w:val="28"/>
          <w:u w:val="single"/>
        </w:rPr>
        <w:t>4</w:t>
      </w:r>
      <w:r>
        <w:rPr>
          <w:b/>
          <w:sz w:val="28"/>
          <w:szCs w:val="28"/>
          <w:u w:val="single"/>
        </w:rPr>
        <w:t>5</w:t>
      </w:r>
      <w:r w:rsidR="006253F7">
        <w:rPr>
          <w:b/>
          <w:sz w:val="28"/>
          <w:szCs w:val="28"/>
          <w:u w:val="single"/>
        </w:rPr>
        <w:t xml:space="preserve"> at the school</w:t>
      </w:r>
    </w:p>
    <w:p w14:paraId="5000DA8F" w14:textId="77777777" w:rsidR="00E2694B" w:rsidRPr="00E2694B" w:rsidRDefault="00E2694B" w:rsidP="00716BF4">
      <w:pPr>
        <w:ind w:left="426"/>
        <w:rPr>
          <w:b/>
          <w:sz w:val="28"/>
          <w:szCs w:val="28"/>
          <w:u w:val="single"/>
        </w:rPr>
      </w:pPr>
    </w:p>
    <w:p w14:paraId="78FEC2DC" w14:textId="68C8AAC6" w:rsidR="007536DB" w:rsidRDefault="00716BF4" w:rsidP="00427468">
      <w:pPr>
        <w:pStyle w:val="ListParagraph"/>
        <w:ind w:left="928"/>
        <w:rPr>
          <w:bCs/>
          <w:sz w:val="24"/>
          <w:szCs w:val="24"/>
        </w:rPr>
      </w:pPr>
      <w:r>
        <w:rPr>
          <w:b/>
          <w:sz w:val="28"/>
          <w:szCs w:val="28"/>
        </w:rPr>
        <w:t>Present:</w:t>
      </w:r>
      <w:r w:rsidR="00FF5941">
        <w:rPr>
          <w:b/>
          <w:sz w:val="28"/>
          <w:szCs w:val="28"/>
        </w:rPr>
        <w:t xml:space="preserve">  </w:t>
      </w:r>
      <w:r w:rsidR="0051596F">
        <w:rPr>
          <w:b/>
          <w:sz w:val="28"/>
          <w:szCs w:val="28"/>
        </w:rPr>
        <w:t xml:space="preserve">Michele Matonti (Chair), </w:t>
      </w:r>
      <w:r w:rsidR="00446418">
        <w:rPr>
          <w:b/>
          <w:sz w:val="28"/>
          <w:szCs w:val="28"/>
        </w:rPr>
        <w:t>Sally de Jongh</w:t>
      </w:r>
      <w:r w:rsidR="009E001E">
        <w:rPr>
          <w:b/>
          <w:sz w:val="28"/>
          <w:szCs w:val="28"/>
        </w:rPr>
        <w:t>,</w:t>
      </w:r>
      <w:r w:rsidR="00FF5941">
        <w:rPr>
          <w:b/>
          <w:sz w:val="28"/>
          <w:szCs w:val="28"/>
        </w:rPr>
        <w:t xml:space="preserve"> </w:t>
      </w:r>
      <w:r w:rsidR="007536DB" w:rsidRPr="00001B85">
        <w:rPr>
          <w:b/>
          <w:sz w:val="28"/>
          <w:szCs w:val="28"/>
        </w:rPr>
        <w:t>Narinder Heyer-Chauhan</w:t>
      </w:r>
      <w:r w:rsidR="00001B85">
        <w:rPr>
          <w:b/>
          <w:sz w:val="28"/>
          <w:szCs w:val="28"/>
        </w:rPr>
        <w:t>,</w:t>
      </w:r>
    </w:p>
    <w:p w14:paraId="21AB638D" w14:textId="1521523B" w:rsidR="004C698D" w:rsidRDefault="00FF5941" w:rsidP="00001B85">
      <w:pPr>
        <w:ind w:left="634" w:firstLine="294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Simon Jones, </w:t>
      </w:r>
      <w:r w:rsidR="007C6EE7">
        <w:rPr>
          <w:b/>
          <w:sz w:val="28"/>
          <w:szCs w:val="28"/>
        </w:rPr>
        <w:t>Duncan Andrews</w:t>
      </w:r>
      <w:r w:rsidR="009E761F">
        <w:rPr>
          <w:b/>
          <w:sz w:val="28"/>
          <w:szCs w:val="28"/>
        </w:rPr>
        <w:t xml:space="preserve">, </w:t>
      </w:r>
      <w:r w:rsidR="00C6194C">
        <w:rPr>
          <w:b/>
          <w:sz w:val="28"/>
          <w:szCs w:val="28"/>
        </w:rPr>
        <w:t xml:space="preserve">Doug </w:t>
      </w:r>
      <w:r w:rsidR="0051131E">
        <w:rPr>
          <w:b/>
          <w:sz w:val="28"/>
          <w:szCs w:val="28"/>
        </w:rPr>
        <w:t>Vigar (Adeptify)</w:t>
      </w:r>
    </w:p>
    <w:p w14:paraId="14EFE30A" w14:textId="77777777" w:rsidR="00344756" w:rsidRDefault="00344756" w:rsidP="00344756">
      <w:pPr>
        <w:spacing w:line="276" w:lineRule="auto"/>
        <w:rPr>
          <w:sz w:val="28"/>
          <w:szCs w:val="28"/>
        </w:rPr>
      </w:pPr>
    </w:p>
    <w:p w14:paraId="022ADCA2" w14:textId="22AA06E4" w:rsidR="00C6194C" w:rsidRDefault="004C698D" w:rsidP="005430E0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7536DB">
        <w:rPr>
          <w:bCs/>
          <w:sz w:val="24"/>
          <w:szCs w:val="24"/>
        </w:rPr>
        <w:t xml:space="preserve">Apologies </w:t>
      </w:r>
      <w:r w:rsidR="00C33309" w:rsidRPr="007536DB">
        <w:rPr>
          <w:bCs/>
          <w:sz w:val="24"/>
          <w:szCs w:val="24"/>
        </w:rPr>
        <w:t>for absence</w:t>
      </w:r>
      <w:r w:rsidRPr="007536DB">
        <w:rPr>
          <w:bCs/>
          <w:sz w:val="24"/>
          <w:szCs w:val="24"/>
        </w:rPr>
        <w:t xml:space="preserve"> </w:t>
      </w:r>
      <w:r w:rsidR="00001B85">
        <w:rPr>
          <w:bCs/>
          <w:sz w:val="24"/>
          <w:szCs w:val="24"/>
        </w:rPr>
        <w:t>– none received.</w:t>
      </w:r>
    </w:p>
    <w:p w14:paraId="2C1ECE8C" w14:textId="77777777" w:rsidR="00001B85" w:rsidRPr="007536DB" w:rsidRDefault="00001B85" w:rsidP="00001B85">
      <w:pPr>
        <w:pStyle w:val="ListParagraph"/>
        <w:ind w:left="928"/>
        <w:rPr>
          <w:bCs/>
          <w:sz w:val="24"/>
          <w:szCs w:val="24"/>
        </w:rPr>
      </w:pPr>
    </w:p>
    <w:p w14:paraId="5F007029" w14:textId="5A25CF4C" w:rsidR="00342A91" w:rsidRDefault="0006631A" w:rsidP="00782954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Minutes of the last meeting</w:t>
      </w:r>
      <w:r w:rsidR="00F5006B">
        <w:rPr>
          <w:bCs/>
          <w:sz w:val="24"/>
          <w:szCs w:val="24"/>
        </w:rPr>
        <w:t xml:space="preserve"> dated </w:t>
      </w:r>
      <w:r w:rsidR="00025F1A">
        <w:rPr>
          <w:bCs/>
          <w:sz w:val="24"/>
          <w:szCs w:val="24"/>
        </w:rPr>
        <w:t>24</w:t>
      </w:r>
      <w:r w:rsidR="00F5006B">
        <w:rPr>
          <w:bCs/>
          <w:sz w:val="24"/>
          <w:szCs w:val="24"/>
        </w:rPr>
        <w:t>/</w:t>
      </w:r>
      <w:r w:rsidR="0005447D">
        <w:rPr>
          <w:bCs/>
          <w:sz w:val="24"/>
          <w:szCs w:val="24"/>
        </w:rPr>
        <w:t>0</w:t>
      </w:r>
      <w:r w:rsidR="00025F1A">
        <w:rPr>
          <w:bCs/>
          <w:sz w:val="24"/>
          <w:szCs w:val="24"/>
        </w:rPr>
        <w:t>1</w:t>
      </w:r>
      <w:r w:rsidR="00F5006B">
        <w:rPr>
          <w:bCs/>
          <w:sz w:val="24"/>
          <w:szCs w:val="24"/>
        </w:rPr>
        <w:t>/</w:t>
      </w:r>
      <w:r w:rsidR="00490ADF">
        <w:rPr>
          <w:bCs/>
          <w:sz w:val="24"/>
          <w:szCs w:val="24"/>
        </w:rPr>
        <w:t>2</w:t>
      </w:r>
      <w:r w:rsidR="00025F1A">
        <w:rPr>
          <w:bCs/>
          <w:sz w:val="24"/>
          <w:szCs w:val="24"/>
        </w:rPr>
        <w:t>4</w:t>
      </w:r>
      <w:r w:rsidR="00F5006B">
        <w:rPr>
          <w:bCs/>
          <w:sz w:val="24"/>
          <w:szCs w:val="24"/>
        </w:rPr>
        <w:t xml:space="preserve"> were </w:t>
      </w:r>
      <w:r w:rsidR="00751EB6">
        <w:rPr>
          <w:bCs/>
          <w:sz w:val="24"/>
          <w:szCs w:val="24"/>
        </w:rPr>
        <w:t xml:space="preserve">agreed as accurate and </w:t>
      </w:r>
      <w:r w:rsidR="008D7212">
        <w:rPr>
          <w:bCs/>
          <w:sz w:val="24"/>
          <w:szCs w:val="24"/>
        </w:rPr>
        <w:t>signed</w:t>
      </w:r>
      <w:r w:rsidR="00406796">
        <w:rPr>
          <w:bCs/>
          <w:sz w:val="24"/>
          <w:szCs w:val="24"/>
        </w:rPr>
        <w:t>.</w:t>
      </w:r>
    </w:p>
    <w:p w14:paraId="54C3D293" w14:textId="2A89863A" w:rsidR="00BF2BDA" w:rsidRPr="00426B24" w:rsidRDefault="00AA4C03" w:rsidP="00115A47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176024">
        <w:rPr>
          <w:bCs/>
          <w:sz w:val="24"/>
          <w:szCs w:val="24"/>
          <w:u w:val="single"/>
        </w:rPr>
        <w:t>Matters Arising</w:t>
      </w:r>
      <w:r w:rsidR="00840789">
        <w:rPr>
          <w:bCs/>
          <w:sz w:val="24"/>
          <w:szCs w:val="24"/>
        </w:rPr>
        <w:t>/</w:t>
      </w:r>
      <w:r w:rsidR="00840789" w:rsidRPr="00B722FD">
        <w:rPr>
          <w:bCs/>
          <w:sz w:val="24"/>
          <w:szCs w:val="24"/>
          <w:u w:val="single"/>
        </w:rPr>
        <w:t>Actions</w:t>
      </w:r>
    </w:p>
    <w:p w14:paraId="6701BC7C" w14:textId="7855DE8B" w:rsidR="00426B24" w:rsidRDefault="00BF42F8" w:rsidP="00B34F6C">
      <w:pPr>
        <w:pStyle w:val="ListParagraph"/>
        <w:numPr>
          <w:ilvl w:val="0"/>
          <w:numId w:val="3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Fire doors s</w:t>
      </w:r>
      <w:r w:rsidR="00D53B34">
        <w:rPr>
          <w:bCs/>
          <w:sz w:val="24"/>
          <w:szCs w:val="24"/>
        </w:rPr>
        <w:t xml:space="preserve">urvey </w:t>
      </w:r>
      <w:r w:rsidR="00F647E0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323F6E">
        <w:rPr>
          <w:bCs/>
          <w:sz w:val="24"/>
          <w:szCs w:val="24"/>
        </w:rPr>
        <w:t>Dan Middleton</w:t>
      </w:r>
      <w:r w:rsidR="00E363BB">
        <w:rPr>
          <w:bCs/>
          <w:sz w:val="24"/>
          <w:szCs w:val="24"/>
        </w:rPr>
        <w:t xml:space="preserve"> from Adeptify</w:t>
      </w:r>
      <w:r w:rsidR="00323F6E">
        <w:rPr>
          <w:bCs/>
          <w:sz w:val="24"/>
          <w:szCs w:val="24"/>
        </w:rPr>
        <w:t xml:space="preserve"> to complete, will</w:t>
      </w:r>
      <w:r w:rsidR="00F647E0">
        <w:rPr>
          <w:bCs/>
          <w:sz w:val="24"/>
          <w:szCs w:val="24"/>
        </w:rPr>
        <w:t xml:space="preserve"> be arranged in May/Jun</w:t>
      </w:r>
      <w:r w:rsidR="00402697">
        <w:rPr>
          <w:bCs/>
          <w:sz w:val="24"/>
          <w:szCs w:val="24"/>
        </w:rPr>
        <w:t xml:space="preserve">e. </w:t>
      </w:r>
    </w:p>
    <w:p w14:paraId="566FF947" w14:textId="5AFC4ABC" w:rsidR="00310085" w:rsidRPr="009B11DC" w:rsidRDefault="00310085" w:rsidP="00B34F6C">
      <w:pPr>
        <w:pStyle w:val="ListParagraph"/>
        <w:numPr>
          <w:ilvl w:val="0"/>
          <w:numId w:val="38"/>
        </w:numPr>
        <w:rPr>
          <w:b/>
        </w:rPr>
      </w:pPr>
      <w:r>
        <w:rPr>
          <w:bCs/>
          <w:sz w:val="24"/>
          <w:szCs w:val="24"/>
        </w:rPr>
        <w:t xml:space="preserve">Telephone lines for emergency response </w:t>
      </w:r>
      <w:r w:rsidR="00ED69B0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ED69B0">
        <w:rPr>
          <w:bCs/>
          <w:sz w:val="24"/>
          <w:szCs w:val="24"/>
        </w:rPr>
        <w:t xml:space="preserve">Mr </w:t>
      </w:r>
      <w:r w:rsidR="008D2C29">
        <w:rPr>
          <w:bCs/>
          <w:sz w:val="24"/>
          <w:szCs w:val="24"/>
        </w:rPr>
        <w:t>Andrews reported that the lift contractors have changed and quote £1,500 to replace the emergency telephone lines</w:t>
      </w:r>
      <w:r w:rsidR="00F754ED">
        <w:rPr>
          <w:bCs/>
          <w:sz w:val="24"/>
          <w:szCs w:val="24"/>
        </w:rPr>
        <w:t>, which will be hard-wired</w:t>
      </w:r>
      <w:r w:rsidR="00E4607B">
        <w:rPr>
          <w:bCs/>
          <w:sz w:val="24"/>
          <w:szCs w:val="24"/>
        </w:rPr>
        <w:t xml:space="preserve">. </w:t>
      </w:r>
      <w:r w:rsidR="00EC7FAA">
        <w:rPr>
          <w:bCs/>
          <w:sz w:val="24"/>
          <w:szCs w:val="24"/>
        </w:rPr>
        <w:t xml:space="preserve"> </w:t>
      </w:r>
      <w:r w:rsidR="00F754ED">
        <w:rPr>
          <w:bCs/>
          <w:sz w:val="24"/>
          <w:szCs w:val="24"/>
        </w:rPr>
        <w:t xml:space="preserve">The </w:t>
      </w:r>
      <w:r w:rsidR="00EC7FAA">
        <w:rPr>
          <w:bCs/>
          <w:sz w:val="24"/>
          <w:szCs w:val="24"/>
        </w:rPr>
        <w:t xml:space="preserve">Zurich </w:t>
      </w:r>
      <w:r w:rsidR="00F754ED">
        <w:rPr>
          <w:bCs/>
          <w:sz w:val="24"/>
          <w:szCs w:val="24"/>
        </w:rPr>
        <w:t>engineer</w:t>
      </w:r>
      <w:r w:rsidR="00611A39">
        <w:rPr>
          <w:bCs/>
          <w:sz w:val="24"/>
          <w:szCs w:val="24"/>
        </w:rPr>
        <w:t xml:space="preserve"> will be asked</w:t>
      </w:r>
      <w:r w:rsidR="00F748A6">
        <w:rPr>
          <w:bCs/>
          <w:sz w:val="24"/>
          <w:szCs w:val="24"/>
        </w:rPr>
        <w:t xml:space="preserve"> </w:t>
      </w:r>
      <w:r w:rsidR="00FD7CC0">
        <w:rPr>
          <w:bCs/>
          <w:sz w:val="24"/>
          <w:szCs w:val="24"/>
        </w:rPr>
        <w:t xml:space="preserve">to quote </w:t>
      </w:r>
      <w:r w:rsidR="00F748A6">
        <w:rPr>
          <w:bCs/>
          <w:sz w:val="24"/>
          <w:szCs w:val="24"/>
        </w:rPr>
        <w:t>when he next visits</w:t>
      </w:r>
      <w:r w:rsidR="00611A39">
        <w:rPr>
          <w:bCs/>
          <w:sz w:val="24"/>
          <w:szCs w:val="24"/>
        </w:rPr>
        <w:t xml:space="preserve">.  </w:t>
      </w:r>
      <w:r w:rsidR="00F748A6">
        <w:rPr>
          <w:bCs/>
          <w:sz w:val="24"/>
          <w:szCs w:val="24"/>
        </w:rPr>
        <w:t>However t</w:t>
      </w:r>
      <w:r w:rsidR="009C6F39">
        <w:rPr>
          <w:bCs/>
          <w:sz w:val="24"/>
          <w:szCs w:val="24"/>
        </w:rPr>
        <w:t xml:space="preserve">he solution may be to use the company </w:t>
      </w:r>
      <w:r w:rsidR="00F748A6">
        <w:rPr>
          <w:bCs/>
          <w:sz w:val="24"/>
          <w:szCs w:val="24"/>
        </w:rPr>
        <w:t>which supplied</w:t>
      </w:r>
      <w:r w:rsidR="009C6F39">
        <w:rPr>
          <w:bCs/>
          <w:sz w:val="24"/>
          <w:szCs w:val="24"/>
        </w:rPr>
        <w:t xml:space="preserve"> the digital phones.</w:t>
      </w:r>
      <w:r w:rsidR="009B11DC">
        <w:rPr>
          <w:bCs/>
          <w:sz w:val="24"/>
          <w:szCs w:val="24"/>
        </w:rPr>
        <w:tab/>
      </w:r>
      <w:r w:rsidR="009B11DC">
        <w:rPr>
          <w:bCs/>
          <w:sz w:val="24"/>
          <w:szCs w:val="24"/>
        </w:rPr>
        <w:tab/>
      </w:r>
      <w:r w:rsidR="009B11DC">
        <w:rPr>
          <w:bCs/>
          <w:sz w:val="24"/>
          <w:szCs w:val="24"/>
        </w:rPr>
        <w:tab/>
      </w:r>
      <w:r w:rsidR="009B11DC">
        <w:rPr>
          <w:bCs/>
          <w:sz w:val="24"/>
          <w:szCs w:val="24"/>
        </w:rPr>
        <w:tab/>
      </w:r>
      <w:r w:rsidR="009B11DC">
        <w:rPr>
          <w:bCs/>
          <w:sz w:val="24"/>
          <w:szCs w:val="24"/>
        </w:rPr>
        <w:tab/>
      </w:r>
      <w:r w:rsidR="009B11DC" w:rsidRPr="009B11DC">
        <w:rPr>
          <w:b/>
        </w:rPr>
        <w:t>ACTION MR ANDREWS</w:t>
      </w:r>
    </w:p>
    <w:p w14:paraId="6F1958C1" w14:textId="27AC573B" w:rsidR="009E4096" w:rsidRDefault="00595FFF" w:rsidP="00B34F6C">
      <w:pPr>
        <w:pStyle w:val="ListParagraph"/>
        <w:numPr>
          <w:ilvl w:val="0"/>
          <w:numId w:val="3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Intruder alarm </w:t>
      </w:r>
      <w:r w:rsidR="00C03BAD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C03BAD">
        <w:rPr>
          <w:bCs/>
          <w:sz w:val="24"/>
          <w:szCs w:val="24"/>
        </w:rPr>
        <w:t>both intruder and fire alarms have been conve</w:t>
      </w:r>
      <w:r w:rsidR="00CD3E8B">
        <w:rPr>
          <w:bCs/>
          <w:sz w:val="24"/>
          <w:szCs w:val="24"/>
        </w:rPr>
        <w:t>r</w:t>
      </w:r>
      <w:r w:rsidR="00C03BAD">
        <w:rPr>
          <w:bCs/>
          <w:sz w:val="24"/>
          <w:szCs w:val="24"/>
        </w:rPr>
        <w:t>ted to digital monitoring via SIM cards</w:t>
      </w:r>
      <w:r w:rsidR="00CD3E8B">
        <w:rPr>
          <w:bCs/>
          <w:sz w:val="24"/>
          <w:szCs w:val="24"/>
        </w:rPr>
        <w:t xml:space="preserve">. </w:t>
      </w:r>
      <w:r w:rsidR="007D6240">
        <w:rPr>
          <w:bCs/>
          <w:sz w:val="24"/>
          <w:szCs w:val="24"/>
        </w:rPr>
        <w:t>The intruder alarm has been activated</w:t>
      </w:r>
      <w:r w:rsidR="001D5356">
        <w:rPr>
          <w:bCs/>
          <w:sz w:val="24"/>
          <w:szCs w:val="24"/>
        </w:rPr>
        <w:t xml:space="preserve"> </w:t>
      </w:r>
      <w:r w:rsidR="00136F21">
        <w:rPr>
          <w:bCs/>
          <w:sz w:val="24"/>
          <w:szCs w:val="24"/>
        </w:rPr>
        <w:t xml:space="preserve">and the system </w:t>
      </w:r>
      <w:r w:rsidR="007F09F4">
        <w:rPr>
          <w:bCs/>
          <w:sz w:val="24"/>
          <w:szCs w:val="24"/>
        </w:rPr>
        <w:t>worked well</w:t>
      </w:r>
      <w:r w:rsidR="003D6D27">
        <w:rPr>
          <w:bCs/>
          <w:sz w:val="24"/>
          <w:szCs w:val="24"/>
        </w:rPr>
        <w:t xml:space="preserve"> at a charge of £50 per call out.</w:t>
      </w:r>
    </w:p>
    <w:p w14:paraId="1F495B2C" w14:textId="31C02627" w:rsidR="00595FFF" w:rsidRPr="00B34F6C" w:rsidRDefault="007F358E" w:rsidP="00B34F6C">
      <w:pPr>
        <w:pStyle w:val="ListParagraph"/>
        <w:numPr>
          <w:ilvl w:val="0"/>
          <w:numId w:val="38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Boiler pressure system </w:t>
      </w:r>
      <w:r w:rsidR="00D755AB">
        <w:rPr>
          <w:bCs/>
          <w:sz w:val="24"/>
          <w:szCs w:val="24"/>
        </w:rPr>
        <w:t>[not canopy support pillars</w:t>
      </w:r>
      <w:r w:rsidR="004312A7">
        <w:rPr>
          <w:bCs/>
          <w:sz w:val="24"/>
          <w:szCs w:val="24"/>
        </w:rPr>
        <w:t xml:space="preserve"> as stated</w:t>
      </w:r>
      <w:r w:rsidR="00D755AB">
        <w:rPr>
          <w:bCs/>
          <w:sz w:val="24"/>
          <w:szCs w:val="24"/>
        </w:rPr>
        <w:t xml:space="preserve">] </w:t>
      </w:r>
      <w:r w:rsidR="00F64D15">
        <w:rPr>
          <w:bCs/>
          <w:sz w:val="24"/>
          <w:szCs w:val="24"/>
        </w:rPr>
        <w:t>–</w:t>
      </w:r>
      <w:r>
        <w:rPr>
          <w:bCs/>
          <w:sz w:val="24"/>
          <w:szCs w:val="24"/>
        </w:rPr>
        <w:t xml:space="preserve"> </w:t>
      </w:r>
      <w:r w:rsidR="00F64D15">
        <w:rPr>
          <w:bCs/>
          <w:sz w:val="24"/>
          <w:szCs w:val="24"/>
        </w:rPr>
        <w:t>R&amp;L Paul</w:t>
      </w:r>
      <w:r w:rsidR="00CD3E8B">
        <w:rPr>
          <w:bCs/>
          <w:sz w:val="24"/>
          <w:szCs w:val="24"/>
        </w:rPr>
        <w:t xml:space="preserve"> </w:t>
      </w:r>
      <w:r w:rsidR="00D755AB">
        <w:rPr>
          <w:bCs/>
          <w:sz w:val="24"/>
          <w:szCs w:val="24"/>
        </w:rPr>
        <w:t xml:space="preserve">have contacted the </w:t>
      </w:r>
      <w:r w:rsidR="005E4B98">
        <w:rPr>
          <w:bCs/>
          <w:sz w:val="24"/>
          <w:szCs w:val="24"/>
        </w:rPr>
        <w:t xml:space="preserve">Zurich inspector and are sourcing parts to complete the work.  </w:t>
      </w:r>
      <w:r w:rsidR="009A0BD9">
        <w:rPr>
          <w:bCs/>
          <w:sz w:val="24"/>
          <w:szCs w:val="24"/>
        </w:rPr>
        <w:t xml:space="preserve">Mr Vigar said this </w:t>
      </w:r>
      <w:r w:rsidR="00FE0CA8">
        <w:rPr>
          <w:bCs/>
          <w:sz w:val="24"/>
          <w:szCs w:val="24"/>
        </w:rPr>
        <w:t xml:space="preserve">stipulation </w:t>
      </w:r>
      <w:r w:rsidR="009A0BD9">
        <w:rPr>
          <w:bCs/>
          <w:sz w:val="24"/>
          <w:szCs w:val="24"/>
        </w:rPr>
        <w:t>may be due to a new safety standard.</w:t>
      </w:r>
    </w:p>
    <w:p w14:paraId="3AA1F4C7" w14:textId="77777777" w:rsidR="0075102E" w:rsidRPr="00310C3A" w:rsidRDefault="0075102E" w:rsidP="00310C3A">
      <w:pPr>
        <w:pStyle w:val="ListParagraph"/>
        <w:ind w:left="928"/>
        <w:rPr>
          <w:b/>
          <w:sz w:val="24"/>
          <w:szCs w:val="24"/>
        </w:rPr>
      </w:pPr>
    </w:p>
    <w:p w14:paraId="04B6443C" w14:textId="51BF2099" w:rsidR="00873AB8" w:rsidRDefault="00F5006B" w:rsidP="000F2FA4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0F2FA4">
        <w:rPr>
          <w:bCs/>
          <w:sz w:val="24"/>
          <w:szCs w:val="24"/>
          <w:u w:val="single"/>
        </w:rPr>
        <w:t>Health and Safety</w:t>
      </w:r>
      <w:r w:rsidR="00ED2BD4" w:rsidRPr="000F2FA4">
        <w:rPr>
          <w:bCs/>
          <w:sz w:val="24"/>
          <w:szCs w:val="24"/>
          <w:u w:val="single"/>
        </w:rPr>
        <w:t xml:space="preserve"> </w:t>
      </w:r>
    </w:p>
    <w:p w14:paraId="6F36F8D6" w14:textId="1BB3B772" w:rsidR="00EF37B8" w:rsidRDefault="00EF37B8" w:rsidP="00EF37B8">
      <w:pPr>
        <w:pStyle w:val="ListParagraph"/>
        <w:ind w:left="928"/>
        <w:rPr>
          <w:bCs/>
          <w:sz w:val="24"/>
          <w:szCs w:val="24"/>
        </w:rPr>
      </w:pPr>
      <w:r w:rsidRPr="00EF37B8">
        <w:rPr>
          <w:bCs/>
          <w:sz w:val="24"/>
          <w:szCs w:val="24"/>
        </w:rPr>
        <w:t>Doug Viga</w:t>
      </w:r>
      <w:r>
        <w:rPr>
          <w:bCs/>
          <w:sz w:val="24"/>
          <w:szCs w:val="24"/>
        </w:rPr>
        <w:t xml:space="preserve">r </w:t>
      </w:r>
      <w:r w:rsidR="006E6D7F">
        <w:rPr>
          <w:bCs/>
          <w:sz w:val="24"/>
          <w:szCs w:val="24"/>
        </w:rPr>
        <w:t xml:space="preserve">tabled his report which </w:t>
      </w:r>
      <w:r w:rsidR="001C54DC">
        <w:rPr>
          <w:bCs/>
          <w:sz w:val="24"/>
          <w:szCs w:val="24"/>
        </w:rPr>
        <w:t>confirmed th</w:t>
      </w:r>
      <w:r w:rsidR="003A3FB4">
        <w:rPr>
          <w:bCs/>
          <w:sz w:val="24"/>
          <w:szCs w:val="24"/>
        </w:rPr>
        <w:t>at all tasks have been completed, except the Fire Risk assessment</w:t>
      </w:r>
      <w:r w:rsidR="00D52E4B">
        <w:rPr>
          <w:bCs/>
          <w:sz w:val="24"/>
          <w:szCs w:val="24"/>
        </w:rPr>
        <w:t>; see</w:t>
      </w:r>
      <w:r w:rsidR="00075678">
        <w:rPr>
          <w:bCs/>
          <w:sz w:val="24"/>
          <w:szCs w:val="24"/>
        </w:rPr>
        <w:t xml:space="preserve"> 3a above (fire doors survey).</w:t>
      </w:r>
      <w:r w:rsidR="003A3FB4">
        <w:rPr>
          <w:bCs/>
          <w:sz w:val="24"/>
          <w:szCs w:val="24"/>
        </w:rPr>
        <w:t xml:space="preserve"> </w:t>
      </w:r>
    </w:p>
    <w:p w14:paraId="6164D597" w14:textId="246ACF05" w:rsidR="00445C59" w:rsidRPr="003A3FB4" w:rsidRDefault="00D0765A" w:rsidP="008B67D2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>Management of Contractor Procedures – Mr Andrews requested a copy.</w:t>
      </w:r>
      <w:r>
        <w:rPr>
          <w:bCs/>
          <w:sz w:val="24"/>
          <w:szCs w:val="24"/>
        </w:rPr>
        <w:tab/>
      </w:r>
      <w:r w:rsidR="00D436AB">
        <w:rPr>
          <w:bCs/>
          <w:sz w:val="24"/>
          <w:szCs w:val="24"/>
        </w:rPr>
        <w:tab/>
      </w:r>
      <w:r w:rsidRPr="001F0DE2">
        <w:rPr>
          <w:b/>
        </w:rPr>
        <w:t>ACTION D</w:t>
      </w:r>
      <w:r w:rsidR="00EA1DBF" w:rsidRPr="001F0DE2">
        <w:rPr>
          <w:b/>
        </w:rPr>
        <w:t>OUG VIGAR</w:t>
      </w:r>
    </w:p>
    <w:p w14:paraId="7CCA2F6A" w14:textId="31BC2C2A" w:rsidR="0084156C" w:rsidRPr="0084156C" w:rsidRDefault="002A3E71" w:rsidP="0084156C">
      <w:pPr>
        <w:ind w:left="1288"/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</w:p>
    <w:p w14:paraId="160C007A" w14:textId="2A013F21" w:rsidR="00045966" w:rsidRDefault="00873AB8" w:rsidP="00A86CF1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 w:rsidRPr="00F47E71">
        <w:rPr>
          <w:bCs/>
          <w:sz w:val="24"/>
          <w:szCs w:val="24"/>
          <w:u w:val="single"/>
        </w:rPr>
        <w:t xml:space="preserve">School Welfare </w:t>
      </w:r>
      <w:r w:rsidR="00AF6195">
        <w:rPr>
          <w:bCs/>
          <w:sz w:val="24"/>
          <w:szCs w:val="24"/>
          <w:u w:val="single"/>
        </w:rPr>
        <w:t xml:space="preserve">Officer </w:t>
      </w:r>
      <w:r w:rsidRPr="00F47E71">
        <w:rPr>
          <w:bCs/>
          <w:sz w:val="24"/>
          <w:szCs w:val="24"/>
          <w:u w:val="single"/>
        </w:rPr>
        <w:t xml:space="preserve">report </w:t>
      </w:r>
      <w:r w:rsidRPr="00F47E71">
        <w:rPr>
          <w:bCs/>
          <w:sz w:val="24"/>
          <w:szCs w:val="24"/>
        </w:rPr>
        <w:t>- no</w:t>
      </w:r>
      <w:r w:rsidR="00C005D7">
        <w:rPr>
          <w:bCs/>
          <w:sz w:val="24"/>
          <w:szCs w:val="24"/>
        </w:rPr>
        <w:t xml:space="preserve"> </w:t>
      </w:r>
      <w:r w:rsidR="00C005D7" w:rsidRPr="00EF10C4">
        <w:rPr>
          <w:bCs/>
          <w:sz w:val="24"/>
          <w:szCs w:val="24"/>
        </w:rPr>
        <w:t xml:space="preserve">reportable </w:t>
      </w:r>
      <w:r w:rsidR="00AC26A6" w:rsidRPr="00EF10C4">
        <w:rPr>
          <w:bCs/>
          <w:sz w:val="24"/>
          <w:szCs w:val="24"/>
        </w:rPr>
        <w:t>accident</w:t>
      </w:r>
      <w:r w:rsidR="00C005D7" w:rsidRPr="00EF10C4">
        <w:rPr>
          <w:bCs/>
          <w:sz w:val="24"/>
          <w:szCs w:val="24"/>
        </w:rPr>
        <w:t>s</w:t>
      </w:r>
      <w:r w:rsidR="00AC26A6" w:rsidRPr="00EF10C4">
        <w:rPr>
          <w:bCs/>
          <w:sz w:val="24"/>
          <w:szCs w:val="24"/>
        </w:rPr>
        <w:t xml:space="preserve"> </w:t>
      </w:r>
      <w:r w:rsidR="00EF10C4" w:rsidRPr="00EF10C4">
        <w:rPr>
          <w:bCs/>
          <w:sz w:val="24"/>
          <w:szCs w:val="24"/>
        </w:rPr>
        <w:t>have been recorded on the Hillingdon system.</w:t>
      </w:r>
    </w:p>
    <w:p w14:paraId="774ADE46" w14:textId="77777777" w:rsidR="00603536" w:rsidRPr="00EF10C4" w:rsidRDefault="00603536" w:rsidP="00603536">
      <w:pPr>
        <w:pStyle w:val="ListParagraph"/>
        <w:ind w:left="928"/>
        <w:rPr>
          <w:bCs/>
          <w:sz w:val="24"/>
          <w:szCs w:val="24"/>
        </w:rPr>
      </w:pPr>
    </w:p>
    <w:p w14:paraId="0BF7BC2F" w14:textId="5BB28839" w:rsidR="00603536" w:rsidRPr="008B67D2" w:rsidRDefault="00603536" w:rsidP="00B77C1F">
      <w:pPr>
        <w:pStyle w:val="ListParagraph"/>
        <w:numPr>
          <w:ilvl w:val="0"/>
          <w:numId w:val="1"/>
        </w:numPr>
        <w:rPr>
          <w:bCs/>
          <w:sz w:val="24"/>
          <w:szCs w:val="24"/>
        </w:rPr>
      </w:pPr>
      <w:r>
        <w:rPr>
          <w:bCs/>
          <w:sz w:val="24"/>
          <w:szCs w:val="24"/>
          <w:u w:val="single"/>
        </w:rPr>
        <w:t>Energy costs</w:t>
      </w:r>
      <w:r w:rsidR="00A02339">
        <w:rPr>
          <w:bCs/>
          <w:sz w:val="24"/>
          <w:szCs w:val="24"/>
          <w:u w:val="single"/>
        </w:rPr>
        <w:t xml:space="preserve"> – LED lighting</w:t>
      </w:r>
    </w:p>
    <w:p w14:paraId="2C8DFACA" w14:textId="38A6CD4C" w:rsidR="00E2521E" w:rsidRDefault="008B67D2" w:rsidP="00E2521E">
      <w:pPr>
        <w:pStyle w:val="ListParagraph"/>
        <w:ind w:left="928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Mr Andrews reported that </w:t>
      </w:r>
      <w:r w:rsidR="004146B5">
        <w:rPr>
          <w:bCs/>
          <w:sz w:val="24"/>
          <w:szCs w:val="24"/>
        </w:rPr>
        <w:t xml:space="preserve">the </w:t>
      </w:r>
      <w:r w:rsidR="00072DAA">
        <w:rPr>
          <w:bCs/>
          <w:sz w:val="24"/>
          <w:szCs w:val="24"/>
        </w:rPr>
        <w:t xml:space="preserve">average daily </w:t>
      </w:r>
      <w:r w:rsidR="004146B5">
        <w:rPr>
          <w:bCs/>
          <w:sz w:val="24"/>
          <w:szCs w:val="24"/>
        </w:rPr>
        <w:t xml:space="preserve">electricity </w:t>
      </w:r>
      <w:r w:rsidR="00072DAA">
        <w:rPr>
          <w:bCs/>
          <w:sz w:val="24"/>
          <w:szCs w:val="24"/>
        </w:rPr>
        <w:t xml:space="preserve">consumption </w:t>
      </w:r>
      <w:r>
        <w:rPr>
          <w:bCs/>
          <w:sz w:val="24"/>
          <w:szCs w:val="24"/>
        </w:rPr>
        <w:t>has reduced to 38K</w:t>
      </w:r>
      <w:r w:rsidR="001C5128">
        <w:rPr>
          <w:bCs/>
          <w:sz w:val="24"/>
          <w:szCs w:val="24"/>
        </w:rPr>
        <w:t>W</w:t>
      </w:r>
      <w:r>
        <w:rPr>
          <w:bCs/>
          <w:sz w:val="24"/>
          <w:szCs w:val="24"/>
        </w:rPr>
        <w:t xml:space="preserve"> from 653</w:t>
      </w:r>
      <w:r w:rsidR="001C5128">
        <w:rPr>
          <w:bCs/>
          <w:sz w:val="24"/>
          <w:szCs w:val="24"/>
        </w:rPr>
        <w:t xml:space="preserve">KW, thus </w:t>
      </w:r>
      <w:r w:rsidR="001657CF">
        <w:rPr>
          <w:bCs/>
          <w:sz w:val="24"/>
          <w:szCs w:val="24"/>
        </w:rPr>
        <w:t xml:space="preserve">a </w:t>
      </w:r>
      <w:r w:rsidR="001C5128">
        <w:rPr>
          <w:bCs/>
          <w:sz w:val="24"/>
          <w:szCs w:val="24"/>
        </w:rPr>
        <w:t>defin</w:t>
      </w:r>
      <w:r w:rsidR="001657CF">
        <w:rPr>
          <w:bCs/>
          <w:sz w:val="24"/>
          <w:szCs w:val="24"/>
        </w:rPr>
        <w:t>ite</w:t>
      </w:r>
      <w:r w:rsidR="001C5128">
        <w:rPr>
          <w:bCs/>
          <w:sz w:val="24"/>
          <w:szCs w:val="24"/>
        </w:rPr>
        <w:t xml:space="preserve"> saving on costs.  </w:t>
      </w:r>
      <w:r w:rsidR="002F11F8">
        <w:rPr>
          <w:bCs/>
          <w:sz w:val="24"/>
          <w:szCs w:val="24"/>
        </w:rPr>
        <w:t>A couple of</w:t>
      </w:r>
      <w:r w:rsidR="001C5128">
        <w:rPr>
          <w:bCs/>
          <w:sz w:val="24"/>
          <w:szCs w:val="24"/>
        </w:rPr>
        <w:t xml:space="preserve"> LED bulbs have failed </w:t>
      </w:r>
      <w:r w:rsidR="001657CF">
        <w:rPr>
          <w:bCs/>
          <w:sz w:val="24"/>
          <w:szCs w:val="24"/>
        </w:rPr>
        <w:t>and the ballast is failing in some lights</w:t>
      </w:r>
      <w:r w:rsidR="00857855">
        <w:rPr>
          <w:bCs/>
          <w:sz w:val="24"/>
          <w:szCs w:val="24"/>
        </w:rPr>
        <w:t>;</w:t>
      </w:r>
      <w:r w:rsidR="002564A4">
        <w:rPr>
          <w:bCs/>
          <w:sz w:val="24"/>
          <w:szCs w:val="24"/>
        </w:rPr>
        <w:t xml:space="preserve"> </w:t>
      </w:r>
      <w:r w:rsidR="00857855">
        <w:rPr>
          <w:bCs/>
          <w:sz w:val="24"/>
          <w:szCs w:val="24"/>
        </w:rPr>
        <w:t xml:space="preserve">should this occur in a </w:t>
      </w:r>
      <w:r w:rsidR="002564A4">
        <w:rPr>
          <w:bCs/>
          <w:sz w:val="24"/>
          <w:szCs w:val="24"/>
        </w:rPr>
        <w:t xml:space="preserve">central </w:t>
      </w:r>
      <w:r w:rsidR="006B6E65">
        <w:rPr>
          <w:bCs/>
          <w:sz w:val="24"/>
          <w:szCs w:val="24"/>
        </w:rPr>
        <w:t>area</w:t>
      </w:r>
      <w:r w:rsidR="00857855">
        <w:rPr>
          <w:bCs/>
          <w:sz w:val="24"/>
          <w:szCs w:val="24"/>
        </w:rPr>
        <w:t xml:space="preserve"> the</w:t>
      </w:r>
      <w:r w:rsidR="005A1938">
        <w:rPr>
          <w:bCs/>
          <w:sz w:val="24"/>
          <w:szCs w:val="24"/>
        </w:rPr>
        <w:t>y</w:t>
      </w:r>
      <w:r w:rsidR="006B6E65">
        <w:rPr>
          <w:bCs/>
          <w:sz w:val="24"/>
          <w:szCs w:val="24"/>
        </w:rPr>
        <w:t xml:space="preserve"> would have to be changed.</w:t>
      </w:r>
    </w:p>
    <w:p w14:paraId="07BF0CEF" w14:textId="77777777" w:rsidR="009D2C5B" w:rsidRDefault="009D2C5B" w:rsidP="00E2521E">
      <w:pPr>
        <w:pStyle w:val="ListParagraph"/>
        <w:ind w:left="928"/>
        <w:rPr>
          <w:bCs/>
          <w:sz w:val="24"/>
          <w:szCs w:val="24"/>
        </w:rPr>
      </w:pPr>
    </w:p>
    <w:p w14:paraId="50916E26" w14:textId="7500CE84" w:rsidR="00942D71" w:rsidRPr="00E363BB" w:rsidRDefault="00E2521E" w:rsidP="00D400B6">
      <w:pPr>
        <w:pStyle w:val="ListParagraph"/>
        <w:numPr>
          <w:ilvl w:val="0"/>
          <w:numId w:val="1"/>
        </w:numPr>
        <w:spacing w:line="360" w:lineRule="auto"/>
        <w:rPr>
          <w:bCs/>
          <w:sz w:val="24"/>
          <w:szCs w:val="24"/>
        </w:rPr>
      </w:pPr>
      <w:r w:rsidRPr="001D2637">
        <w:rPr>
          <w:bCs/>
          <w:sz w:val="24"/>
          <w:szCs w:val="24"/>
          <w:u w:val="single"/>
        </w:rPr>
        <w:t>School maintenance works update</w:t>
      </w:r>
    </w:p>
    <w:p w14:paraId="06D38A54" w14:textId="56660F6E" w:rsidR="005F5D5D" w:rsidRPr="00E00DB6" w:rsidRDefault="00C362DB" w:rsidP="00E00DB6">
      <w:pPr>
        <w:pStyle w:val="ListParagraph"/>
        <w:numPr>
          <w:ilvl w:val="0"/>
          <w:numId w:val="41"/>
        </w:numPr>
        <w:rPr>
          <w:bCs/>
          <w:sz w:val="24"/>
          <w:szCs w:val="24"/>
        </w:rPr>
      </w:pPr>
      <w:r w:rsidRPr="00E00DB6">
        <w:rPr>
          <w:bCs/>
          <w:sz w:val="24"/>
          <w:szCs w:val="24"/>
        </w:rPr>
        <w:t xml:space="preserve">Adeptify </w:t>
      </w:r>
      <w:r w:rsidR="00DD6FE2" w:rsidRPr="00E00DB6">
        <w:rPr>
          <w:bCs/>
          <w:sz w:val="24"/>
          <w:szCs w:val="24"/>
        </w:rPr>
        <w:t xml:space="preserve">drive – agreed that Mr Jones </w:t>
      </w:r>
      <w:r w:rsidR="007D15FE" w:rsidRPr="00E00DB6">
        <w:rPr>
          <w:bCs/>
          <w:sz w:val="24"/>
          <w:szCs w:val="24"/>
        </w:rPr>
        <w:t xml:space="preserve">writes </w:t>
      </w:r>
      <w:r w:rsidR="00682B66" w:rsidRPr="00E00DB6">
        <w:rPr>
          <w:bCs/>
          <w:sz w:val="24"/>
          <w:szCs w:val="24"/>
        </w:rPr>
        <w:t xml:space="preserve">to Dan Middleton, </w:t>
      </w:r>
      <w:r w:rsidR="00DD6FE2" w:rsidRPr="00E00DB6">
        <w:rPr>
          <w:bCs/>
          <w:sz w:val="24"/>
          <w:szCs w:val="24"/>
        </w:rPr>
        <w:t>request</w:t>
      </w:r>
      <w:r w:rsidR="007D15FE" w:rsidRPr="00E00DB6">
        <w:rPr>
          <w:bCs/>
          <w:sz w:val="24"/>
          <w:szCs w:val="24"/>
        </w:rPr>
        <w:t>ing</w:t>
      </w:r>
      <w:r w:rsidR="00DD6FE2" w:rsidRPr="00E00DB6">
        <w:rPr>
          <w:bCs/>
          <w:sz w:val="24"/>
          <w:szCs w:val="24"/>
        </w:rPr>
        <w:t xml:space="preserve"> </w:t>
      </w:r>
      <w:r w:rsidR="007D15FE" w:rsidRPr="00E00DB6">
        <w:rPr>
          <w:bCs/>
          <w:sz w:val="24"/>
          <w:szCs w:val="24"/>
        </w:rPr>
        <w:t>access for Mr</w:t>
      </w:r>
      <w:r w:rsidR="00682B66" w:rsidRPr="00E00DB6">
        <w:rPr>
          <w:bCs/>
          <w:sz w:val="24"/>
          <w:szCs w:val="24"/>
        </w:rPr>
        <w:t xml:space="preserve"> </w:t>
      </w:r>
      <w:r w:rsidR="007D15FE" w:rsidRPr="00E00DB6">
        <w:rPr>
          <w:bCs/>
          <w:sz w:val="24"/>
          <w:szCs w:val="24"/>
        </w:rPr>
        <w:t>Andrews</w:t>
      </w:r>
      <w:r w:rsidR="00682B66" w:rsidRPr="00E00DB6">
        <w:rPr>
          <w:bCs/>
          <w:sz w:val="24"/>
          <w:szCs w:val="24"/>
        </w:rPr>
        <w:t>.</w:t>
      </w:r>
      <w:r w:rsidR="00682B66" w:rsidRPr="00E00DB6">
        <w:rPr>
          <w:bCs/>
          <w:sz w:val="24"/>
          <w:szCs w:val="24"/>
        </w:rPr>
        <w:tab/>
      </w:r>
      <w:r w:rsidR="00682B66" w:rsidRPr="00E00DB6">
        <w:rPr>
          <w:bCs/>
          <w:sz w:val="24"/>
          <w:szCs w:val="24"/>
        </w:rPr>
        <w:tab/>
      </w:r>
      <w:r w:rsidR="00682B66" w:rsidRPr="00E00DB6">
        <w:rPr>
          <w:bCs/>
          <w:sz w:val="24"/>
          <w:szCs w:val="24"/>
        </w:rPr>
        <w:tab/>
      </w:r>
      <w:r w:rsidR="00682B66" w:rsidRPr="00E00DB6">
        <w:rPr>
          <w:bCs/>
          <w:sz w:val="24"/>
          <w:szCs w:val="24"/>
        </w:rPr>
        <w:tab/>
      </w:r>
      <w:r w:rsidR="00682B66" w:rsidRPr="00E00DB6">
        <w:rPr>
          <w:bCs/>
          <w:sz w:val="24"/>
          <w:szCs w:val="24"/>
        </w:rPr>
        <w:tab/>
      </w:r>
      <w:r w:rsidR="00682B66" w:rsidRPr="00E00DB6">
        <w:rPr>
          <w:bCs/>
          <w:sz w:val="24"/>
          <w:szCs w:val="24"/>
        </w:rPr>
        <w:tab/>
      </w:r>
      <w:r w:rsidR="00682B66" w:rsidRPr="00E00DB6">
        <w:rPr>
          <w:bCs/>
          <w:sz w:val="24"/>
          <w:szCs w:val="24"/>
        </w:rPr>
        <w:tab/>
      </w:r>
      <w:r w:rsidR="00682B66" w:rsidRPr="00E00DB6">
        <w:rPr>
          <w:bCs/>
          <w:sz w:val="24"/>
          <w:szCs w:val="24"/>
        </w:rPr>
        <w:tab/>
      </w:r>
      <w:r w:rsidR="00682B66" w:rsidRPr="00E00DB6">
        <w:rPr>
          <w:bCs/>
          <w:sz w:val="24"/>
          <w:szCs w:val="24"/>
        </w:rPr>
        <w:tab/>
      </w:r>
      <w:r w:rsidR="00D436AB">
        <w:rPr>
          <w:bCs/>
          <w:sz w:val="24"/>
          <w:szCs w:val="24"/>
        </w:rPr>
        <w:tab/>
      </w:r>
      <w:r w:rsidR="00D436AB">
        <w:rPr>
          <w:bCs/>
          <w:sz w:val="24"/>
          <w:szCs w:val="24"/>
        </w:rPr>
        <w:tab/>
      </w:r>
      <w:r w:rsidR="00682B66" w:rsidRPr="00D436AB">
        <w:rPr>
          <w:b/>
        </w:rPr>
        <w:t>ACTION MR JONES</w:t>
      </w:r>
    </w:p>
    <w:p w14:paraId="20DA2C00" w14:textId="4329AB91" w:rsidR="00E00DB6" w:rsidRPr="00D436AB" w:rsidRDefault="00D436AB" w:rsidP="00782C70">
      <w:pPr>
        <w:pStyle w:val="ListParagraph"/>
        <w:numPr>
          <w:ilvl w:val="0"/>
          <w:numId w:val="41"/>
        </w:numPr>
        <w:rPr>
          <w:bCs/>
        </w:rPr>
      </w:pPr>
      <w:r>
        <w:rPr>
          <w:bCs/>
          <w:sz w:val="24"/>
          <w:szCs w:val="24"/>
        </w:rPr>
        <w:t>Master document register – Mr Vigar to forward information on this.</w:t>
      </w:r>
      <w:r>
        <w:rPr>
          <w:bCs/>
          <w:sz w:val="24"/>
          <w:szCs w:val="24"/>
        </w:rPr>
        <w:tab/>
      </w:r>
      <w:r w:rsidRPr="00D436AB">
        <w:rPr>
          <w:b/>
        </w:rPr>
        <w:t>ACTION DOUG VIGAR</w:t>
      </w:r>
    </w:p>
    <w:p w14:paraId="56B2E3C1" w14:textId="6A1516B4" w:rsidR="00D436AB" w:rsidRDefault="00AE41B2" w:rsidP="00782C70">
      <w:pPr>
        <w:pStyle w:val="ListParagraph"/>
        <w:numPr>
          <w:ilvl w:val="0"/>
          <w:numId w:val="41"/>
        </w:numPr>
        <w:rPr>
          <w:bCs/>
          <w:sz w:val="24"/>
          <w:szCs w:val="24"/>
        </w:rPr>
      </w:pPr>
      <w:r w:rsidRPr="00487A8E">
        <w:rPr>
          <w:bCs/>
          <w:sz w:val="24"/>
          <w:szCs w:val="24"/>
        </w:rPr>
        <w:t xml:space="preserve">Steps in Nursery playground </w:t>
      </w:r>
      <w:r w:rsidR="00DA30BD">
        <w:rPr>
          <w:bCs/>
          <w:sz w:val="24"/>
          <w:szCs w:val="24"/>
        </w:rPr>
        <w:t>–</w:t>
      </w:r>
      <w:r w:rsidR="00487A8E">
        <w:rPr>
          <w:bCs/>
          <w:sz w:val="24"/>
          <w:szCs w:val="24"/>
        </w:rPr>
        <w:t xml:space="preserve"> </w:t>
      </w:r>
      <w:r w:rsidR="00DA30BD">
        <w:rPr>
          <w:bCs/>
          <w:sz w:val="24"/>
          <w:szCs w:val="24"/>
        </w:rPr>
        <w:t>now complete</w:t>
      </w:r>
      <w:r w:rsidR="00D5602A">
        <w:rPr>
          <w:bCs/>
          <w:sz w:val="24"/>
          <w:szCs w:val="24"/>
        </w:rPr>
        <w:t xml:space="preserve"> and awaiting </w:t>
      </w:r>
      <w:r w:rsidR="0080165B">
        <w:rPr>
          <w:bCs/>
          <w:sz w:val="24"/>
          <w:szCs w:val="24"/>
        </w:rPr>
        <w:t xml:space="preserve">growth of new </w:t>
      </w:r>
      <w:r w:rsidR="00D5602A">
        <w:rPr>
          <w:bCs/>
          <w:sz w:val="24"/>
          <w:szCs w:val="24"/>
        </w:rPr>
        <w:t>grass</w:t>
      </w:r>
      <w:r w:rsidR="0080165B">
        <w:rPr>
          <w:bCs/>
          <w:sz w:val="24"/>
          <w:szCs w:val="24"/>
        </w:rPr>
        <w:t>.</w:t>
      </w:r>
    </w:p>
    <w:p w14:paraId="5B5938C3" w14:textId="0B4FB871" w:rsidR="00D5602A" w:rsidRDefault="00D5602A" w:rsidP="00782C70">
      <w:pPr>
        <w:pStyle w:val="ListParagraph"/>
        <w:numPr>
          <w:ilvl w:val="0"/>
          <w:numId w:val="4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Gas leak – the old supply pipe to the school was not properly connected </w:t>
      </w:r>
      <w:r w:rsidR="00D01B89">
        <w:rPr>
          <w:bCs/>
          <w:sz w:val="24"/>
          <w:szCs w:val="24"/>
        </w:rPr>
        <w:t>in 2014, which led to the smell of gas.</w:t>
      </w:r>
      <w:r w:rsidR="00CD563F">
        <w:rPr>
          <w:bCs/>
          <w:sz w:val="24"/>
          <w:szCs w:val="24"/>
        </w:rPr>
        <w:t xml:space="preserve">  This has now been repaired.</w:t>
      </w:r>
    </w:p>
    <w:p w14:paraId="3FA84287" w14:textId="77777777" w:rsidR="00D01B89" w:rsidRPr="00487A8E" w:rsidRDefault="00D01B89" w:rsidP="00D01B89">
      <w:pPr>
        <w:pStyle w:val="ListParagraph"/>
        <w:ind w:left="1353"/>
        <w:rPr>
          <w:bCs/>
          <w:sz w:val="24"/>
          <w:szCs w:val="24"/>
        </w:rPr>
      </w:pPr>
    </w:p>
    <w:p w14:paraId="625B6021" w14:textId="730E3D28" w:rsidR="005B68FF" w:rsidRDefault="00FB5C17" w:rsidP="00E00DB6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Notable unscheduled repairs</w:t>
      </w:r>
    </w:p>
    <w:p w14:paraId="1E78CEF1" w14:textId="7EA4D74E" w:rsidR="00FB5C17" w:rsidRPr="00C5230E" w:rsidRDefault="00266B88" w:rsidP="00DF597A">
      <w:pPr>
        <w:pStyle w:val="ListParagraph"/>
        <w:numPr>
          <w:ilvl w:val="0"/>
          <w:numId w:val="4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Heating trolley in kitchen tripping </w:t>
      </w:r>
      <w:r w:rsidR="0069155A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69155A">
        <w:rPr>
          <w:sz w:val="24"/>
          <w:szCs w:val="24"/>
        </w:rPr>
        <w:t>due to the age of device there is no guar</w:t>
      </w:r>
      <w:r w:rsidR="007D3F9B">
        <w:rPr>
          <w:sz w:val="24"/>
          <w:szCs w:val="24"/>
        </w:rPr>
        <w:t xml:space="preserve">d and </w:t>
      </w:r>
      <w:r w:rsidR="00BD303F">
        <w:rPr>
          <w:sz w:val="24"/>
          <w:szCs w:val="24"/>
        </w:rPr>
        <w:t xml:space="preserve">it is likely that </w:t>
      </w:r>
      <w:r w:rsidR="007D3F9B">
        <w:rPr>
          <w:sz w:val="24"/>
          <w:szCs w:val="24"/>
        </w:rPr>
        <w:t>liquid has been spilled into the fan</w:t>
      </w:r>
      <w:r w:rsidR="0004346F">
        <w:rPr>
          <w:sz w:val="24"/>
          <w:szCs w:val="24"/>
        </w:rPr>
        <w:t xml:space="preserve">.  </w:t>
      </w:r>
      <w:r w:rsidR="003A6F28">
        <w:rPr>
          <w:sz w:val="24"/>
          <w:szCs w:val="24"/>
        </w:rPr>
        <w:t>The following day it was functioning again and staff have been asked to take ca</w:t>
      </w:r>
      <w:r w:rsidR="005D5095">
        <w:rPr>
          <w:sz w:val="24"/>
          <w:szCs w:val="24"/>
        </w:rPr>
        <w:t>re with this</w:t>
      </w:r>
      <w:r w:rsidR="003D5021">
        <w:rPr>
          <w:sz w:val="24"/>
          <w:szCs w:val="24"/>
        </w:rPr>
        <w:t>.</w:t>
      </w:r>
    </w:p>
    <w:p w14:paraId="5377E6D8" w14:textId="6F8F8C94" w:rsidR="00C5230E" w:rsidRPr="00987946" w:rsidRDefault="00C5230E" w:rsidP="00DF597A">
      <w:pPr>
        <w:pStyle w:val="ListParagraph"/>
        <w:numPr>
          <w:ilvl w:val="0"/>
          <w:numId w:val="4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Under cupboard water heater in 2J </w:t>
      </w:r>
      <w:r w:rsidR="000F318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3184">
        <w:rPr>
          <w:sz w:val="24"/>
          <w:szCs w:val="24"/>
        </w:rPr>
        <w:t>this</w:t>
      </w:r>
      <w:r w:rsidR="00B90A30">
        <w:rPr>
          <w:sz w:val="24"/>
          <w:szCs w:val="24"/>
        </w:rPr>
        <w:t xml:space="preserve"> </w:t>
      </w:r>
      <w:r w:rsidR="007F09F4">
        <w:rPr>
          <w:sz w:val="24"/>
          <w:szCs w:val="24"/>
        </w:rPr>
        <w:t>ten-year-old</w:t>
      </w:r>
      <w:r w:rsidR="00B90A30">
        <w:rPr>
          <w:sz w:val="24"/>
          <w:szCs w:val="24"/>
        </w:rPr>
        <w:t xml:space="preserve"> </w:t>
      </w:r>
      <w:r w:rsidR="000F3184">
        <w:rPr>
          <w:sz w:val="24"/>
          <w:szCs w:val="24"/>
        </w:rPr>
        <w:t>Ariston boiler</w:t>
      </w:r>
      <w:r w:rsidR="00B90A30">
        <w:rPr>
          <w:sz w:val="24"/>
          <w:szCs w:val="24"/>
        </w:rPr>
        <w:t xml:space="preserve"> had failed, leading to water flow</w:t>
      </w:r>
      <w:r w:rsidR="00987946">
        <w:rPr>
          <w:sz w:val="24"/>
          <w:szCs w:val="24"/>
        </w:rPr>
        <w:t>.  This has been replaced at a cost of £676.</w:t>
      </w:r>
    </w:p>
    <w:p w14:paraId="7EC952E0" w14:textId="5D2E9029" w:rsidR="00B30254" w:rsidRPr="00B30254" w:rsidRDefault="00FB6526" w:rsidP="00DF597A">
      <w:pPr>
        <w:pStyle w:val="ListParagraph"/>
        <w:numPr>
          <w:ilvl w:val="0"/>
          <w:numId w:val="4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Leak in wall of Year 5/6 boys’ toilets </w:t>
      </w:r>
      <w:r w:rsidR="00951C44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51C44">
        <w:rPr>
          <w:sz w:val="24"/>
          <w:szCs w:val="24"/>
        </w:rPr>
        <w:t xml:space="preserve">after noting </w:t>
      </w:r>
      <w:r w:rsidR="00A804EF">
        <w:rPr>
          <w:sz w:val="24"/>
          <w:szCs w:val="24"/>
        </w:rPr>
        <w:t xml:space="preserve">damp in </w:t>
      </w:r>
      <w:r w:rsidR="00177017">
        <w:rPr>
          <w:sz w:val="24"/>
          <w:szCs w:val="24"/>
        </w:rPr>
        <w:t>the wall</w:t>
      </w:r>
      <w:r w:rsidR="00A804EF">
        <w:rPr>
          <w:sz w:val="24"/>
          <w:szCs w:val="24"/>
        </w:rPr>
        <w:t>,</w:t>
      </w:r>
      <w:r w:rsidR="00177017">
        <w:rPr>
          <w:sz w:val="24"/>
          <w:szCs w:val="24"/>
        </w:rPr>
        <w:t xml:space="preserve"> Mr Andrews broke into a section and found a dripping pipe, </w:t>
      </w:r>
      <w:r w:rsidR="00A066EE">
        <w:rPr>
          <w:sz w:val="24"/>
          <w:szCs w:val="24"/>
        </w:rPr>
        <w:t>which</w:t>
      </w:r>
      <w:r w:rsidR="00177017">
        <w:rPr>
          <w:sz w:val="24"/>
          <w:szCs w:val="24"/>
        </w:rPr>
        <w:t xml:space="preserve"> </w:t>
      </w:r>
      <w:r w:rsidR="00A066EE">
        <w:rPr>
          <w:sz w:val="24"/>
          <w:szCs w:val="24"/>
        </w:rPr>
        <w:t>was</w:t>
      </w:r>
      <w:r w:rsidR="00177017">
        <w:rPr>
          <w:sz w:val="24"/>
          <w:szCs w:val="24"/>
        </w:rPr>
        <w:t xml:space="preserve"> overflow drainage for the ceiling mounted boiler.  </w:t>
      </w:r>
      <w:r w:rsidR="008E6888">
        <w:rPr>
          <w:sz w:val="24"/>
          <w:szCs w:val="24"/>
        </w:rPr>
        <w:t>The pressure vessel</w:t>
      </w:r>
      <w:r w:rsidR="00B30254">
        <w:rPr>
          <w:sz w:val="24"/>
          <w:szCs w:val="24"/>
        </w:rPr>
        <w:t xml:space="preserve">, which had failed, has </w:t>
      </w:r>
      <w:r w:rsidR="00F50DE2">
        <w:rPr>
          <w:sz w:val="24"/>
          <w:szCs w:val="24"/>
        </w:rPr>
        <w:t xml:space="preserve">now </w:t>
      </w:r>
      <w:r w:rsidR="00B30254">
        <w:rPr>
          <w:sz w:val="24"/>
          <w:szCs w:val="24"/>
        </w:rPr>
        <w:t>been</w:t>
      </w:r>
      <w:r w:rsidR="008E6888">
        <w:rPr>
          <w:sz w:val="24"/>
          <w:szCs w:val="24"/>
        </w:rPr>
        <w:t xml:space="preserve"> replaced</w:t>
      </w:r>
      <w:r w:rsidR="00B30254">
        <w:rPr>
          <w:sz w:val="24"/>
          <w:szCs w:val="24"/>
        </w:rPr>
        <w:t>.</w:t>
      </w:r>
    </w:p>
    <w:p w14:paraId="6CC65975" w14:textId="72312A69" w:rsidR="009E2C67" w:rsidRPr="003E16BA" w:rsidRDefault="00D30787" w:rsidP="00DF597A">
      <w:pPr>
        <w:pStyle w:val="ListParagraph"/>
        <w:numPr>
          <w:ilvl w:val="0"/>
          <w:numId w:val="4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lastRenderedPageBreak/>
        <w:t xml:space="preserve">Leak through staff room ceiling </w:t>
      </w:r>
      <w:r w:rsidR="001250A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1250AE">
        <w:rPr>
          <w:sz w:val="24"/>
          <w:szCs w:val="24"/>
        </w:rPr>
        <w:t>a further leak was identified in the ladies’ staff toilets,</w:t>
      </w:r>
      <w:r w:rsidR="009E2C67">
        <w:rPr>
          <w:sz w:val="24"/>
          <w:szCs w:val="24"/>
        </w:rPr>
        <w:t xml:space="preserve"> </w:t>
      </w:r>
      <w:r w:rsidR="00E86B0A">
        <w:rPr>
          <w:sz w:val="24"/>
          <w:szCs w:val="24"/>
        </w:rPr>
        <w:t>originating in the gents’ toilet</w:t>
      </w:r>
      <w:r w:rsidR="00701C56">
        <w:rPr>
          <w:sz w:val="24"/>
          <w:szCs w:val="24"/>
        </w:rPr>
        <w:t>, which caused this problem</w:t>
      </w:r>
      <w:r w:rsidR="00E86B0A">
        <w:rPr>
          <w:sz w:val="24"/>
          <w:szCs w:val="24"/>
        </w:rPr>
        <w:t>.  Thia has now been</w:t>
      </w:r>
      <w:r w:rsidR="008D4077">
        <w:rPr>
          <w:sz w:val="24"/>
          <w:szCs w:val="24"/>
        </w:rPr>
        <w:t xml:space="preserve"> fixed by the plumber.</w:t>
      </w:r>
    </w:p>
    <w:p w14:paraId="57B0078D" w14:textId="77777777" w:rsidR="003E16BA" w:rsidRPr="003E16BA" w:rsidRDefault="003E16BA" w:rsidP="003E16BA">
      <w:pPr>
        <w:ind w:left="928"/>
        <w:rPr>
          <w:sz w:val="24"/>
          <w:szCs w:val="24"/>
          <w:u w:val="single"/>
        </w:rPr>
      </w:pPr>
    </w:p>
    <w:p w14:paraId="4EDB0AD6" w14:textId="77777777" w:rsidR="00CC2E11" w:rsidRDefault="00CC2E11" w:rsidP="00CC2E11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Scheduled work completed</w:t>
      </w:r>
    </w:p>
    <w:p w14:paraId="6F068F49" w14:textId="413662F7" w:rsidR="00987946" w:rsidRPr="0087075A" w:rsidRDefault="00E17F20" w:rsidP="00CC2E11">
      <w:pPr>
        <w:pStyle w:val="ListParagraph"/>
        <w:numPr>
          <w:ilvl w:val="0"/>
          <w:numId w:val="43"/>
        </w:numPr>
        <w:rPr>
          <w:b/>
          <w:bCs/>
          <w:u w:val="single"/>
        </w:rPr>
      </w:pPr>
      <w:r>
        <w:rPr>
          <w:sz w:val="24"/>
          <w:szCs w:val="24"/>
        </w:rPr>
        <w:t xml:space="preserve">Lift maintenance contract </w:t>
      </w:r>
      <w:r w:rsidR="004D587A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4D587A">
        <w:rPr>
          <w:sz w:val="24"/>
          <w:szCs w:val="24"/>
        </w:rPr>
        <w:t xml:space="preserve">this has now changed to Orona who are providing a good service.  </w:t>
      </w:r>
      <w:r w:rsidR="003670E6">
        <w:rPr>
          <w:sz w:val="24"/>
          <w:szCs w:val="24"/>
        </w:rPr>
        <w:t xml:space="preserve">One lift </w:t>
      </w:r>
      <w:r w:rsidR="002F7178">
        <w:rPr>
          <w:sz w:val="24"/>
          <w:szCs w:val="24"/>
        </w:rPr>
        <w:t xml:space="preserve">is giving a slight problem </w:t>
      </w:r>
      <w:r w:rsidR="00AE71CF">
        <w:rPr>
          <w:sz w:val="24"/>
          <w:szCs w:val="24"/>
        </w:rPr>
        <w:t xml:space="preserve">in </w:t>
      </w:r>
      <w:r w:rsidR="002F7178">
        <w:rPr>
          <w:sz w:val="24"/>
          <w:szCs w:val="24"/>
        </w:rPr>
        <w:t xml:space="preserve">being called although the </w:t>
      </w:r>
      <w:r w:rsidR="00843B3D">
        <w:rPr>
          <w:sz w:val="24"/>
          <w:szCs w:val="24"/>
        </w:rPr>
        <w:t xml:space="preserve">Zurich report did not include this.  Mr Andrews would </w:t>
      </w:r>
      <w:r w:rsidR="0087075A">
        <w:rPr>
          <w:sz w:val="24"/>
          <w:szCs w:val="24"/>
        </w:rPr>
        <w:t>seek advice from the Zurich engineer.</w:t>
      </w:r>
      <w:r w:rsidR="0087075A">
        <w:rPr>
          <w:sz w:val="24"/>
          <w:szCs w:val="24"/>
        </w:rPr>
        <w:tab/>
      </w:r>
      <w:r w:rsidR="0087075A">
        <w:rPr>
          <w:sz w:val="24"/>
          <w:szCs w:val="24"/>
        </w:rPr>
        <w:tab/>
      </w:r>
      <w:r w:rsidR="0087075A">
        <w:rPr>
          <w:sz w:val="24"/>
          <w:szCs w:val="24"/>
        </w:rPr>
        <w:tab/>
      </w:r>
      <w:r w:rsidR="0087075A" w:rsidRPr="0087075A">
        <w:rPr>
          <w:b/>
          <w:bCs/>
        </w:rPr>
        <w:t>ACTION M</w:t>
      </w:r>
      <w:r w:rsidR="0087075A">
        <w:rPr>
          <w:b/>
          <w:bCs/>
        </w:rPr>
        <w:t>R</w:t>
      </w:r>
      <w:r w:rsidR="0087075A" w:rsidRPr="0087075A">
        <w:rPr>
          <w:b/>
          <w:bCs/>
        </w:rPr>
        <w:t xml:space="preserve"> ANDREWS</w:t>
      </w:r>
    </w:p>
    <w:p w14:paraId="533599FB" w14:textId="33695B8F" w:rsidR="0087075A" w:rsidRPr="00F06FD9" w:rsidRDefault="00F013BB" w:rsidP="00CC2E11">
      <w:pPr>
        <w:pStyle w:val="ListParagraph"/>
        <w:numPr>
          <w:ilvl w:val="0"/>
          <w:numId w:val="43"/>
        </w:numPr>
        <w:rPr>
          <w:b/>
          <w:bCs/>
          <w:sz w:val="24"/>
          <w:szCs w:val="24"/>
          <w:u w:val="single"/>
        </w:rPr>
      </w:pPr>
      <w:r w:rsidRPr="00F013BB">
        <w:rPr>
          <w:sz w:val="24"/>
          <w:szCs w:val="24"/>
        </w:rPr>
        <w:t>Arboreal</w:t>
      </w:r>
      <w:r w:rsidRPr="00F013BB">
        <w:rPr>
          <w:b/>
          <w:bCs/>
          <w:sz w:val="24"/>
          <w:szCs w:val="24"/>
        </w:rPr>
        <w:t xml:space="preserve"> </w:t>
      </w:r>
      <w:r w:rsidRPr="00F013BB">
        <w:rPr>
          <w:sz w:val="24"/>
          <w:szCs w:val="24"/>
        </w:rPr>
        <w:t xml:space="preserve">Survey </w:t>
      </w:r>
      <w:r w:rsidR="00922932">
        <w:rPr>
          <w:sz w:val="24"/>
          <w:szCs w:val="24"/>
        </w:rPr>
        <w:t>–</w:t>
      </w:r>
      <w:r w:rsidRPr="00F013BB">
        <w:rPr>
          <w:sz w:val="24"/>
          <w:szCs w:val="24"/>
        </w:rPr>
        <w:t xml:space="preserve"> </w:t>
      </w:r>
      <w:r w:rsidR="00922932">
        <w:rPr>
          <w:sz w:val="24"/>
          <w:szCs w:val="24"/>
        </w:rPr>
        <w:t xml:space="preserve">Risk Assessment </w:t>
      </w:r>
      <w:r w:rsidR="00BA2D18">
        <w:rPr>
          <w:sz w:val="24"/>
          <w:szCs w:val="24"/>
        </w:rPr>
        <w:t>was done by Arboreal Consultancy Ltd and two large trees on the cricket field</w:t>
      </w:r>
      <w:r w:rsidR="00AE71CF">
        <w:rPr>
          <w:sz w:val="24"/>
          <w:szCs w:val="24"/>
        </w:rPr>
        <w:t xml:space="preserve"> were found to be</w:t>
      </w:r>
      <w:r w:rsidR="00BA2D18">
        <w:rPr>
          <w:sz w:val="24"/>
          <w:szCs w:val="24"/>
        </w:rPr>
        <w:t xml:space="preserve"> infected </w:t>
      </w:r>
      <w:r w:rsidR="00FA2330">
        <w:rPr>
          <w:sz w:val="24"/>
          <w:szCs w:val="24"/>
        </w:rPr>
        <w:t xml:space="preserve">by fungus </w:t>
      </w:r>
      <w:r w:rsidR="00BA2D18">
        <w:rPr>
          <w:sz w:val="24"/>
          <w:szCs w:val="24"/>
        </w:rPr>
        <w:t xml:space="preserve">and in terminal decline.  </w:t>
      </w:r>
      <w:r w:rsidR="00E2357F">
        <w:rPr>
          <w:sz w:val="24"/>
          <w:szCs w:val="24"/>
        </w:rPr>
        <w:t xml:space="preserve">Artemis Trees Ltd will </w:t>
      </w:r>
      <w:r w:rsidR="00DA1D7D">
        <w:rPr>
          <w:sz w:val="24"/>
          <w:szCs w:val="24"/>
        </w:rPr>
        <w:t xml:space="preserve">remove these trees on 28 May at a cost of £1,500.  </w:t>
      </w:r>
      <w:r w:rsidR="0038775C">
        <w:rPr>
          <w:sz w:val="24"/>
          <w:szCs w:val="24"/>
        </w:rPr>
        <w:t xml:space="preserve">The tree stumps will be retained </w:t>
      </w:r>
      <w:r w:rsidR="00E4589F">
        <w:rPr>
          <w:sz w:val="24"/>
          <w:szCs w:val="24"/>
        </w:rPr>
        <w:t>for the children to play on</w:t>
      </w:r>
      <w:r w:rsidR="00790163">
        <w:rPr>
          <w:sz w:val="24"/>
          <w:szCs w:val="24"/>
        </w:rPr>
        <w:t xml:space="preserve"> and </w:t>
      </w:r>
      <w:r w:rsidR="0038481A">
        <w:rPr>
          <w:sz w:val="24"/>
          <w:szCs w:val="24"/>
        </w:rPr>
        <w:t xml:space="preserve">other wood will go to the wooded area (there is no </w:t>
      </w:r>
      <w:r w:rsidR="00F526E6">
        <w:rPr>
          <w:sz w:val="24"/>
          <w:szCs w:val="24"/>
        </w:rPr>
        <w:t>risk</w:t>
      </w:r>
      <w:r w:rsidR="00FA2330">
        <w:rPr>
          <w:sz w:val="24"/>
          <w:szCs w:val="24"/>
        </w:rPr>
        <w:t xml:space="preserve"> to children</w:t>
      </w:r>
      <w:r w:rsidR="00871186">
        <w:rPr>
          <w:sz w:val="24"/>
          <w:szCs w:val="24"/>
        </w:rPr>
        <w:t xml:space="preserve"> or staff</w:t>
      </w:r>
      <w:r w:rsidR="00FA2330">
        <w:rPr>
          <w:sz w:val="24"/>
          <w:szCs w:val="24"/>
        </w:rPr>
        <w:t xml:space="preserve"> from the fungus).</w:t>
      </w:r>
    </w:p>
    <w:p w14:paraId="2CC482EC" w14:textId="372A69C5" w:rsidR="00F06FD9" w:rsidRPr="003A3CCE" w:rsidRDefault="00F06FD9" w:rsidP="00CC2E11">
      <w:pPr>
        <w:pStyle w:val="ListParagraph"/>
        <w:numPr>
          <w:ilvl w:val="0"/>
          <w:numId w:val="43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Digital telephones </w:t>
      </w:r>
      <w:r w:rsidR="00670675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670675">
        <w:rPr>
          <w:sz w:val="24"/>
          <w:szCs w:val="24"/>
        </w:rPr>
        <w:t xml:space="preserve">switch from analogue to VOIP system </w:t>
      </w:r>
      <w:r w:rsidR="0071566C">
        <w:rPr>
          <w:sz w:val="24"/>
          <w:szCs w:val="24"/>
        </w:rPr>
        <w:t xml:space="preserve">will be complete by close of business today.  </w:t>
      </w:r>
    </w:p>
    <w:p w14:paraId="1676C65E" w14:textId="108286E9" w:rsidR="003A3CCE" w:rsidRPr="00A57931" w:rsidRDefault="003A3CCE" w:rsidP="00CC2E11">
      <w:pPr>
        <w:pStyle w:val="ListParagraph"/>
        <w:numPr>
          <w:ilvl w:val="0"/>
          <w:numId w:val="43"/>
        </w:num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Kitchen fly screens – These have been fitted as required by the recent Environmental Health inspection.  </w:t>
      </w:r>
      <w:r w:rsidR="008F3AA4">
        <w:rPr>
          <w:sz w:val="24"/>
          <w:szCs w:val="24"/>
        </w:rPr>
        <w:t xml:space="preserve">Mr Vigar </w:t>
      </w:r>
      <w:r w:rsidR="002F4B5F">
        <w:rPr>
          <w:sz w:val="24"/>
          <w:szCs w:val="24"/>
        </w:rPr>
        <w:t xml:space="preserve">would arrange </w:t>
      </w:r>
      <w:r w:rsidR="008F3AA4">
        <w:rPr>
          <w:sz w:val="24"/>
          <w:szCs w:val="24"/>
        </w:rPr>
        <w:t>a kitchen inspection</w:t>
      </w:r>
      <w:r w:rsidR="002F4B5F">
        <w:rPr>
          <w:sz w:val="24"/>
          <w:szCs w:val="24"/>
        </w:rPr>
        <w:t>.</w:t>
      </w:r>
      <w:r w:rsidR="002F4B5F">
        <w:rPr>
          <w:sz w:val="24"/>
          <w:szCs w:val="24"/>
        </w:rPr>
        <w:tab/>
      </w:r>
      <w:r w:rsidR="002F4B5F">
        <w:rPr>
          <w:sz w:val="24"/>
          <w:szCs w:val="24"/>
        </w:rPr>
        <w:tab/>
      </w:r>
      <w:r w:rsidR="008978D0">
        <w:rPr>
          <w:sz w:val="24"/>
          <w:szCs w:val="24"/>
        </w:rPr>
        <w:tab/>
      </w:r>
      <w:r w:rsidR="002F4B5F" w:rsidRPr="00A57931">
        <w:rPr>
          <w:b/>
          <w:bCs/>
        </w:rPr>
        <w:t xml:space="preserve">ACTION </w:t>
      </w:r>
      <w:r w:rsidR="00A57931" w:rsidRPr="00A57931">
        <w:rPr>
          <w:b/>
          <w:bCs/>
        </w:rPr>
        <w:t>DOUG VIGAR</w:t>
      </w:r>
    </w:p>
    <w:p w14:paraId="60C2E097" w14:textId="77777777" w:rsidR="00965173" w:rsidRPr="00965173" w:rsidRDefault="00A57931" w:rsidP="00A93577">
      <w:pPr>
        <w:pStyle w:val="ListParagraph"/>
        <w:numPr>
          <w:ilvl w:val="0"/>
          <w:numId w:val="43"/>
        </w:numPr>
        <w:rPr>
          <w:b/>
          <w:bCs/>
          <w:sz w:val="32"/>
          <w:szCs w:val="32"/>
          <w:u w:val="single"/>
        </w:rPr>
      </w:pPr>
      <w:r w:rsidRPr="00965173">
        <w:rPr>
          <w:sz w:val="24"/>
          <w:szCs w:val="24"/>
        </w:rPr>
        <w:t xml:space="preserve">Annual Emergency lighting test </w:t>
      </w:r>
      <w:r w:rsidR="004950A2" w:rsidRPr="00965173">
        <w:rPr>
          <w:sz w:val="24"/>
          <w:szCs w:val="24"/>
        </w:rPr>
        <w:t>–</w:t>
      </w:r>
      <w:r w:rsidRPr="00965173">
        <w:rPr>
          <w:sz w:val="24"/>
          <w:szCs w:val="24"/>
        </w:rPr>
        <w:t xml:space="preserve"> </w:t>
      </w:r>
      <w:r w:rsidR="004950A2" w:rsidRPr="00965173">
        <w:rPr>
          <w:sz w:val="24"/>
          <w:szCs w:val="24"/>
        </w:rPr>
        <w:t xml:space="preserve">This took place on 4 April 2024 by Devonoak Electrical Ltd on behalf of Adeptify and there is no additional cost under </w:t>
      </w:r>
      <w:r w:rsidR="005910C2" w:rsidRPr="00965173">
        <w:rPr>
          <w:sz w:val="24"/>
          <w:szCs w:val="24"/>
        </w:rPr>
        <w:t>the contract.  The result was ‘system satisfactory’</w:t>
      </w:r>
      <w:r w:rsidR="00590AD7" w:rsidRPr="00965173">
        <w:rPr>
          <w:sz w:val="24"/>
          <w:szCs w:val="24"/>
        </w:rPr>
        <w:t xml:space="preserve"> although there is some remedial work to be completed.  Mr Andrews would seek quotes for this</w:t>
      </w:r>
      <w:r w:rsidR="0016658E" w:rsidRPr="00965173">
        <w:rPr>
          <w:sz w:val="24"/>
          <w:szCs w:val="24"/>
        </w:rPr>
        <w:t>.  Mr Andrews would also peruse the report and ask for any failures to be checked by the installing company.</w:t>
      </w:r>
    </w:p>
    <w:p w14:paraId="391CC9B9" w14:textId="1925F8B4" w:rsidR="00A57931" w:rsidRPr="00965173" w:rsidRDefault="0016658E" w:rsidP="00965173">
      <w:pPr>
        <w:pStyle w:val="ListParagraph"/>
        <w:ind w:left="1288"/>
        <w:rPr>
          <w:b/>
          <w:bCs/>
          <w:sz w:val="32"/>
          <w:szCs w:val="32"/>
          <w:u w:val="single"/>
        </w:rPr>
      </w:pPr>
      <w:r w:rsidRPr="00965173">
        <w:rPr>
          <w:sz w:val="24"/>
          <w:szCs w:val="24"/>
        </w:rPr>
        <w:t xml:space="preserve">  </w:t>
      </w:r>
    </w:p>
    <w:p w14:paraId="2D2A13A1" w14:textId="5D4568CD" w:rsidR="004E28FF" w:rsidRDefault="0026022C" w:rsidP="004E28FF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26022C">
        <w:rPr>
          <w:sz w:val="24"/>
          <w:szCs w:val="24"/>
          <w:u w:val="single"/>
        </w:rPr>
        <w:t>Future projects</w:t>
      </w:r>
    </w:p>
    <w:p w14:paraId="26DB7CD2" w14:textId="530E6EF5" w:rsidR="00373CCB" w:rsidRPr="00E82E87" w:rsidRDefault="00BA7AA4" w:rsidP="00C728F0">
      <w:pPr>
        <w:pStyle w:val="ListParagraph"/>
        <w:numPr>
          <w:ilvl w:val="0"/>
          <w:numId w:val="44"/>
        </w:numPr>
        <w:rPr>
          <w:sz w:val="24"/>
          <w:szCs w:val="24"/>
          <w:u w:val="single"/>
        </w:rPr>
      </w:pPr>
      <w:r w:rsidRPr="005942BD">
        <w:rPr>
          <w:sz w:val="24"/>
          <w:szCs w:val="24"/>
        </w:rPr>
        <w:t xml:space="preserve">Roof repair - </w:t>
      </w:r>
      <w:r w:rsidR="00F45402" w:rsidRPr="005942BD">
        <w:rPr>
          <w:sz w:val="24"/>
          <w:szCs w:val="24"/>
        </w:rPr>
        <w:t xml:space="preserve">Mr Jones </w:t>
      </w:r>
      <w:r w:rsidRPr="005942BD">
        <w:rPr>
          <w:sz w:val="24"/>
          <w:szCs w:val="24"/>
        </w:rPr>
        <w:t xml:space="preserve">reported that a quote has been obtained for £24K </w:t>
      </w:r>
      <w:r w:rsidR="00CC3B85">
        <w:rPr>
          <w:sz w:val="24"/>
          <w:szCs w:val="24"/>
        </w:rPr>
        <w:t xml:space="preserve">from Aqua </w:t>
      </w:r>
      <w:r w:rsidR="003F7ADC">
        <w:rPr>
          <w:sz w:val="24"/>
          <w:szCs w:val="24"/>
        </w:rPr>
        <w:t xml:space="preserve">Roofing &amp; Building </w:t>
      </w:r>
      <w:r w:rsidR="00CC3B85">
        <w:rPr>
          <w:sz w:val="24"/>
          <w:szCs w:val="24"/>
        </w:rPr>
        <w:t xml:space="preserve">Ltd </w:t>
      </w:r>
      <w:r w:rsidRPr="005942BD">
        <w:rPr>
          <w:sz w:val="24"/>
          <w:szCs w:val="24"/>
        </w:rPr>
        <w:t xml:space="preserve">to </w:t>
      </w:r>
      <w:r w:rsidR="00AA022B">
        <w:rPr>
          <w:sz w:val="24"/>
          <w:szCs w:val="24"/>
        </w:rPr>
        <w:t>replace</w:t>
      </w:r>
      <w:r w:rsidR="00C63992" w:rsidRPr="005942BD">
        <w:rPr>
          <w:sz w:val="24"/>
          <w:szCs w:val="24"/>
        </w:rPr>
        <w:t xml:space="preserve"> the hall roof.  He </w:t>
      </w:r>
      <w:r w:rsidR="00C213B8" w:rsidRPr="005942BD">
        <w:rPr>
          <w:sz w:val="24"/>
          <w:szCs w:val="24"/>
        </w:rPr>
        <w:t xml:space="preserve">has been in contact with the Schools Capital Building Team, explaining that the roof is only ten years old and should not be failing.  He has asked for </w:t>
      </w:r>
      <w:r w:rsidR="00290EBC">
        <w:rPr>
          <w:sz w:val="24"/>
          <w:szCs w:val="24"/>
        </w:rPr>
        <w:t>an inspection</w:t>
      </w:r>
      <w:r w:rsidR="00C213B8" w:rsidRPr="005942BD">
        <w:rPr>
          <w:sz w:val="24"/>
          <w:szCs w:val="24"/>
        </w:rPr>
        <w:t xml:space="preserve"> </w:t>
      </w:r>
      <w:r w:rsidR="003A43D0" w:rsidRPr="005942BD">
        <w:rPr>
          <w:sz w:val="24"/>
          <w:szCs w:val="24"/>
        </w:rPr>
        <w:t xml:space="preserve">with a view to their advice and </w:t>
      </w:r>
      <w:r w:rsidR="001A0BD2">
        <w:rPr>
          <w:sz w:val="24"/>
          <w:szCs w:val="24"/>
        </w:rPr>
        <w:t xml:space="preserve">a </w:t>
      </w:r>
      <w:r w:rsidR="008472DA" w:rsidRPr="005942BD">
        <w:rPr>
          <w:sz w:val="24"/>
          <w:szCs w:val="24"/>
        </w:rPr>
        <w:t xml:space="preserve">request that they </w:t>
      </w:r>
      <w:r w:rsidR="00D30957" w:rsidRPr="005942BD">
        <w:rPr>
          <w:sz w:val="24"/>
          <w:szCs w:val="24"/>
        </w:rPr>
        <w:t xml:space="preserve">contact the builders.  </w:t>
      </w:r>
      <w:r w:rsidR="005707B4" w:rsidRPr="005942BD">
        <w:rPr>
          <w:sz w:val="24"/>
          <w:szCs w:val="24"/>
        </w:rPr>
        <w:t>He recalled that when there had been a previous failure in the roof, Hillingdon contacted Balfour Beatty</w:t>
      </w:r>
      <w:r w:rsidR="00E2621F" w:rsidRPr="005942BD">
        <w:rPr>
          <w:sz w:val="24"/>
          <w:szCs w:val="24"/>
        </w:rPr>
        <w:t xml:space="preserve"> with little success and it is not </w:t>
      </w:r>
      <w:r w:rsidR="00223AF7">
        <w:rPr>
          <w:sz w:val="24"/>
          <w:szCs w:val="24"/>
        </w:rPr>
        <w:t xml:space="preserve">hopeful </w:t>
      </w:r>
      <w:r w:rsidR="00E2621F" w:rsidRPr="005942BD">
        <w:rPr>
          <w:sz w:val="24"/>
          <w:szCs w:val="24"/>
        </w:rPr>
        <w:t xml:space="preserve">that they will be helpful.  </w:t>
      </w:r>
      <w:r w:rsidR="002843AD" w:rsidRPr="005942BD">
        <w:rPr>
          <w:sz w:val="24"/>
          <w:szCs w:val="24"/>
        </w:rPr>
        <w:t>Mr Matonti pointed out that the Council’s insurers</w:t>
      </w:r>
      <w:r w:rsidR="00223AF7">
        <w:rPr>
          <w:sz w:val="24"/>
          <w:szCs w:val="24"/>
        </w:rPr>
        <w:t xml:space="preserve"> must</w:t>
      </w:r>
      <w:r w:rsidR="002843AD" w:rsidRPr="005942BD">
        <w:rPr>
          <w:sz w:val="24"/>
          <w:szCs w:val="24"/>
        </w:rPr>
        <w:t xml:space="preserve"> bear responsibility</w:t>
      </w:r>
      <w:r w:rsidR="005E6635" w:rsidRPr="005942BD">
        <w:rPr>
          <w:sz w:val="24"/>
          <w:szCs w:val="24"/>
        </w:rPr>
        <w:t xml:space="preserve">.  </w:t>
      </w:r>
      <w:r w:rsidR="009B1835" w:rsidRPr="005942BD">
        <w:rPr>
          <w:sz w:val="24"/>
          <w:szCs w:val="24"/>
        </w:rPr>
        <w:t>Mr Andrews gave a full report on the current state of the roof</w:t>
      </w:r>
      <w:r w:rsidR="006B0C9F" w:rsidRPr="005942BD">
        <w:rPr>
          <w:sz w:val="24"/>
          <w:szCs w:val="24"/>
        </w:rPr>
        <w:t xml:space="preserve">.  Mr Matonti said an assessment must be undertaken.  Mrs Quigley would enquire </w:t>
      </w:r>
      <w:r w:rsidR="00E80768" w:rsidRPr="005942BD">
        <w:rPr>
          <w:sz w:val="24"/>
          <w:szCs w:val="24"/>
        </w:rPr>
        <w:t xml:space="preserve">if capital monies can be used for this repair, as £9K is available to spend this year.  Mrs de Jongh </w:t>
      </w:r>
      <w:r w:rsidR="00D14115" w:rsidRPr="005942BD">
        <w:rPr>
          <w:sz w:val="24"/>
          <w:szCs w:val="24"/>
        </w:rPr>
        <w:t xml:space="preserve">gave her opinion that the roof must be replaced rather than repaired.  </w:t>
      </w:r>
      <w:r w:rsidR="00ED23BB" w:rsidRPr="005942BD">
        <w:rPr>
          <w:sz w:val="24"/>
          <w:szCs w:val="24"/>
        </w:rPr>
        <w:t xml:space="preserve">Mr Matonti added that </w:t>
      </w:r>
      <w:r w:rsidR="00ED10E2" w:rsidRPr="005942BD">
        <w:rPr>
          <w:sz w:val="24"/>
          <w:szCs w:val="24"/>
        </w:rPr>
        <w:t xml:space="preserve">as well as a new roof, new substrate must be provided. Mrs de Jongh </w:t>
      </w:r>
      <w:r w:rsidR="00EF38ED">
        <w:rPr>
          <w:sz w:val="24"/>
          <w:szCs w:val="24"/>
        </w:rPr>
        <w:t xml:space="preserve">suggested that </w:t>
      </w:r>
      <w:r w:rsidR="007734D7" w:rsidRPr="005942BD">
        <w:rPr>
          <w:sz w:val="24"/>
          <w:szCs w:val="24"/>
        </w:rPr>
        <w:t xml:space="preserve">any new quotes received are copied to Mr Matonti for information.  </w:t>
      </w:r>
      <w:r w:rsidR="0063124D" w:rsidRPr="005942BD">
        <w:rPr>
          <w:sz w:val="24"/>
          <w:szCs w:val="24"/>
        </w:rPr>
        <w:t xml:space="preserve">Mr Vigar noted that his colleague had arranged a company to do roofing work at Whiteheath School last year, which had </w:t>
      </w:r>
      <w:r w:rsidR="00861510">
        <w:rPr>
          <w:sz w:val="24"/>
          <w:szCs w:val="24"/>
        </w:rPr>
        <w:t>resulted in</w:t>
      </w:r>
      <w:r w:rsidR="0063124D" w:rsidRPr="005942BD">
        <w:rPr>
          <w:sz w:val="24"/>
          <w:szCs w:val="24"/>
        </w:rPr>
        <w:t xml:space="preserve"> </w:t>
      </w:r>
      <w:r w:rsidR="009C27DC" w:rsidRPr="005942BD">
        <w:rPr>
          <w:sz w:val="24"/>
          <w:szCs w:val="24"/>
        </w:rPr>
        <w:t>a decent job</w:t>
      </w:r>
      <w:r w:rsidR="0063124D" w:rsidRPr="005942BD">
        <w:rPr>
          <w:sz w:val="24"/>
          <w:szCs w:val="24"/>
        </w:rPr>
        <w:t xml:space="preserve"> with no issues</w:t>
      </w:r>
      <w:r w:rsidR="00965173">
        <w:rPr>
          <w:sz w:val="24"/>
          <w:szCs w:val="24"/>
        </w:rPr>
        <w:t xml:space="preserve"> and would supply information</w:t>
      </w:r>
      <w:r w:rsidR="0063124D" w:rsidRPr="005942BD">
        <w:rPr>
          <w:sz w:val="24"/>
          <w:szCs w:val="24"/>
        </w:rPr>
        <w:t>.</w:t>
      </w:r>
    </w:p>
    <w:p w14:paraId="03979501" w14:textId="51EC8C4C" w:rsidR="00E82E87" w:rsidRPr="00E82E87" w:rsidRDefault="00E82E87" w:rsidP="00965173">
      <w:pPr>
        <w:ind w:left="4320" w:firstLine="720"/>
        <w:rPr>
          <w:b/>
          <w:bCs/>
          <w:sz w:val="24"/>
          <w:szCs w:val="24"/>
          <w:u w:val="single"/>
        </w:rPr>
      </w:pPr>
      <w:r w:rsidRPr="00E82E87">
        <w:rPr>
          <w:b/>
          <w:bCs/>
          <w:sz w:val="24"/>
          <w:szCs w:val="24"/>
        </w:rPr>
        <w:t>ACTION MR JONES/MRS QUIGLEY</w:t>
      </w:r>
      <w:r w:rsidR="00965173">
        <w:rPr>
          <w:b/>
          <w:bCs/>
          <w:sz w:val="24"/>
          <w:szCs w:val="24"/>
        </w:rPr>
        <w:t>, MR VIGAR</w:t>
      </w:r>
    </w:p>
    <w:p w14:paraId="7506F46A" w14:textId="77777777" w:rsidR="00373CCB" w:rsidRDefault="00373CCB" w:rsidP="00373CCB">
      <w:pPr>
        <w:pStyle w:val="ListParagraph"/>
        <w:ind w:left="928"/>
        <w:rPr>
          <w:sz w:val="24"/>
          <w:szCs w:val="24"/>
          <w:u w:val="single"/>
        </w:rPr>
      </w:pPr>
    </w:p>
    <w:p w14:paraId="3F922084" w14:textId="63141267" w:rsidR="002B59AE" w:rsidRPr="005F5D5D" w:rsidRDefault="00104030" w:rsidP="00E00DB6">
      <w:pPr>
        <w:pStyle w:val="ListParagraph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sz w:val="24"/>
          <w:szCs w:val="24"/>
          <w:u w:val="single"/>
        </w:rPr>
        <w:t>A</w:t>
      </w:r>
      <w:r w:rsidR="00690E44" w:rsidRPr="00104030">
        <w:rPr>
          <w:sz w:val="24"/>
          <w:szCs w:val="24"/>
          <w:u w:val="single"/>
        </w:rPr>
        <w:t xml:space="preserve">ny other business </w:t>
      </w:r>
      <w:r w:rsidR="00690E44" w:rsidRPr="00104030">
        <w:rPr>
          <w:sz w:val="24"/>
          <w:szCs w:val="24"/>
        </w:rPr>
        <w:t xml:space="preserve">– </w:t>
      </w:r>
      <w:r w:rsidR="002B59AE" w:rsidRPr="005F5D5D">
        <w:rPr>
          <w:sz w:val="24"/>
          <w:szCs w:val="24"/>
        </w:rPr>
        <w:t xml:space="preserve">There being no other business, the meeting closed at </w:t>
      </w:r>
      <w:r w:rsidR="002B59AE">
        <w:rPr>
          <w:sz w:val="24"/>
          <w:szCs w:val="24"/>
        </w:rPr>
        <w:t>1</w:t>
      </w:r>
      <w:r w:rsidR="00373CCB">
        <w:rPr>
          <w:sz w:val="24"/>
          <w:szCs w:val="24"/>
        </w:rPr>
        <w:t>4</w:t>
      </w:r>
      <w:r w:rsidR="002B59AE">
        <w:rPr>
          <w:sz w:val="24"/>
          <w:szCs w:val="24"/>
        </w:rPr>
        <w:t>.</w:t>
      </w:r>
      <w:r w:rsidR="00373CCB">
        <w:rPr>
          <w:sz w:val="24"/>
          <w:szCs w:val="24"/>
        </w:rPr>
        <w:t>45</w:t>
      </w:r>
      <w:r w:rsidR="002B59AE">
        <w:rPr>
          <w:sz w:val="24"/>
          <w:szCs w:val="24"/>
        </w:rPr>
        <w:t>.</w:t>
      </w:r>
    </w:p>
    <w:p w14:paraId="41D0F98E" w14:textId="77777777" w:rsidR="008F2B82" w:rsidRPr="008F2B82" w:rsidRDefault="008F2B82" w:rsidP="008F2B82">
      <w:pPr>
        <w:pStyle w:val="ListParagraph"/>
        <w:ind w:left="928"/>
        <w:rPr>
          <w:sz w:val="24"/>
          <w:szCs w:val="24"/>
          <w:u w:val="single"/>
        </w:rPr>
      </w:pPr>
    </w:p>
    <w:p w14:paraId="25A21A97" w14:textId="1B92095D" w:rsidR="00C67CBF" w:rsidRPr="00104030" w:rsidRDefault="0039550C" w:rsidP="00E00DB6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175B4">
        <w:rPr>
          <w:sz w:val="24"/>
          <w:szCs w:val="24"/>
          <w:u w:val="single"/>
        </w:rPr>
        <w:t xml:space="preserve">Date and time of next </w:t>
      </w:r>
      <w:r w:rsidR="00C67CBF">
        <w:rPr>
          <w:sz w:val="24"/>
          <w:szCs w:val="24"/>
          <w:u w:val="single"/>
        </w:rPr>
        <w:t>meeting</w:t>
      </w:r>
    </w:p>
    <w:p w14:paraId="258135D0" w14:textId="77777777" w:rsidR="00104030" w:rsidRPr="00AA51CE" w:rsidRDefault="00104030" w:rsidP="00104030">
      <w:pPr>
        <w:pStyle w:val="ListParagraph"/>
        <w:ind w:left="928"/>
        <w:rPr>
          <w:sz w:val="24"/>
          <w:szCs w:val="24"/>
        </w:rPr>
      </w:pPr>
    </w:p>
    <w:p w14:paraId="064FF128" w14:textId="30C55C98" w:rsidR="002B59AE" w:rsidRPr="005942BD" w:rsidRDefault="00A51C08" w:rsidP="00AA51CE">
      <w:pPr>
        <w:ind w:left="928"/>
        <w:rPr>
          <w:b/>
          <w:bCs/>
          <w:sz w:val="24"/>
          <w:szCs w:val="24"/>
        </w:rPr>
      </w:pPr>
      <w:r w:rsidRPr="005942BD">
        <w:rPr>
          <w:b/>
          <w:bCs/>
          <w:sz w:val="24"/>
          <w:szCs w:val="24"/>
        </w:rPr>
        <w:t>Wednesday 18 September 2024 at 3.15pm</w:t>
      </w:r>
    </w:p>
    <w:p w14:paraId="58C0A995" w14:textId="77777777" w:rsidR="00E0577E" w:rsidRDefault="00E0577E" w:rsidP="002B59AE">
      <w:pPr>
        <w:ind w:left="208" w:firstLine="720"/>
        <w:rPr>
          <w:sz w:val="24"/>
          <w:szCs w:val="24"/>
          <w:u w:val="single"/>
        </w:rPr>
      </w:pPr>
    </w:p>
    <w:p w14:paraId="497EB332" w14:textId="250E4915" w:rsidR="00EE3ABA" w:rsidRDefault="002B59AE" w:rsidP="00E0577E">
      <w:pPr>
        <w:ind w:left="208" w:firstLine="720"/>
        <w:rPr>
          <w:sz w:val="24"/>
          <w:szCs w:val="24"/>
        </w:rPr>
      </w:pPr>
      <w:r>
        <w:rPr>
          <w:sz w:val="24"/>
          <w:szCs w:val="24"/>
          <w:u w:val="single"/>
        </w:rPr>
        <w:t>Signed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Date: </w:t>
      </w:r>
      <w:r w:rsidR="00647A65">
        <w:rPr>
          <w:sz w:val="24"/>
          <w:szCs w:val="24"/>
        </w:rPr>
        <w:t>18 September 2024</w:t>
      </w:r>
      <w:r>
        <w:rPr>
          <w:sz w:val="24"/>
          <w:szCs w:val="24"/>
        </w:rPr>
        <w:t xml:space="preserve"> </w:t>
      </w:r>
    </w:p>
    <w:p w14:paraId="1F89689B" w14:textId="77777777" w:rsidR="004146B5" w:rsidRDefault="004146B5" w:rsidP="00E0577E">
      <w:pPr>
        <w:ind w:left="208" w:firstLine="720"/>
        <w:rPr>
          <w:sz w:val="24"/>
          <w:szCs w:val="24"/>
          <w:u w:val="single"/>
        </w:rPr>
      </w:pPr>
    </w:p>
    <w:p w14:paraId="5BC6EFAB" w14:textId="79E563BC" w:rsidR="00647A65" w:rsidRDefault="00647A65" w:rsidP="00E0577E">
      <w:pPr>
        <w:ind w:left="208" w:firstLine="720"/>
        <w:rPr>
          <w:sz w:val="24"/>
          <w:szCs w:val="24"/>
          <w:u w:val="single"/>
        </w:rPr>
      </w:pPr>
      <w:r w:rsidRPr="00E31AEF">
        <w:rPr>
          <w:noProof/>
        </w:rPr>
        <w:drawing>
          <wp:inline distT="0" distB="0" distL="0" distR="0" wp14:anchorId="703023B9" wp14:editId="01D756F0">
            <wp:extent cx="2916401" cy="6191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19341" cy="619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47A65" w:rsidSect="00A421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426" w:right="569" w:bottom="851" w:left="426" w:header="436" w:footer="720" w:gutter="0"/>
      <w:paperSrc w:first="2" w:other="2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B1A563" w14:textId="77777777" w:rsidR="003847DB" w:rsidRDefault="003847DB">
      <w:r>
        <w:separator/>
      </w:r>
    </w:p>
  </w:endnote>
  <w:endnote w:type="continuationSeparator" w:id="0">
    <w:p w14:paraId="53CBBDB7" w14:textId="77777777" w:rsidR="003847DB" w:rsidRDefault="00384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D8D056" w14:textId="77777777" w:rsidR="00623D8F" w:rsidRDefault="00623D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16690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6F33484" w14:textId="138D1A7D" w:rsidR="005F1B08" w:rsidRDefault="005F1B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B01B13" w14:textId="77777777" w:rsidR="00900C27" w:rsidRDefault="00900C2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503239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9B14E4" w14:textId="5EC67DEF" w:rsidR="0086484B" w:rsidRDefault="0086484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C49BD6" w14:textId="77777777" w:rsidR="0086484B" w:rsidRDefault="008648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60AB6B" w14:textId="77777777" w:rsidR="003847DB" w:rsidRDefault="003847DB">
      <w:r>
        <w:separator/>
      </w:r>
    </w:p>
  </w:footnote>
  <w:footnote w:type="continuationSeparator" w:id="0">
    <w:p w14:paraId="38851BC7" w14:textId="77777777" w:rsidR="003847DB" w:rsidRDefault="00384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36710D" w14:textId="22669577" w:rsidR="007B7E06" w:rsidRDefault="000647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B7E06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59AE">
      <w:rPr>
        <w:rStyle w:val="PageNumber"/>
        <w:noProof/>
      </w:rPr>
      <w:t>2</w:t>
    </w:r>
    <w:r>
      <w:rPr>
        <w:rStyle w:val="PageNumber"/>
      </w:rPr>
      <w:fldChar w:fldCharType="end"/>
    </w:r>
  </w:p>
  <w:p w14:paraId="549BDFEE" w14:textId="77777777" w:rsidR="007B7E06" w:rsidRDefault="007B7E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A1EC0F" w14:textId="5480CC06" w:rsidR="00623D8F" w:rsidRDefault="00623D8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F4D96" w14:textId="557C7378" w:rsidR="00623D8F" w:rsidRDefault="00623D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C6539C"/>
    <w:multiLevelType w:val="hybridMultilevel"/>
    <w:tmpl w:val="0146167E"/>
    <w:lvl w:ilvl="0" w:tplc="EFB48754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05147DD1"/>
    <w:multiLevelType w:val="hybridMultilevel"/>
    <w:tmpl w:val="36E68438"/>
    <w:lvl w:ilvl="0" w:tplc="EB7CA43C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" w15:restartNumberingAfterBreak="0">
    <w:nsid w:val="07B737C2"/>
    <w:multiLevelType w:val="hybridMultilevel"/>
    <w:tmpl w:val="58228544"/>
    <w:lvl w:ilvl="0" w:tplc="8BEA30D2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 w15:restartNumberingAfterBreak="0">
    <w:nsid w:val="0A190C50"/>
    <w:multiLevelType w:val="hybridMultilevel"/>
    <w:tmpl w:val="FD8C6662"/>
    <w:lvl w:ilvl="0" w:tplc="199CC4A4">
      <w:start w:val="1"/>
      <w:numFmt w:val="lowerRoman"/>
      <w:lvlText w:val="%1)"/>
      <w:lvlJc w:val="left"/>
      <w:pPr>
        <w:ind w:left="164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8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4" w15:restartNumberingAfterBreak="0">
    <w:nsid w:val="0B35129F"/>
    <w:multiLevelType w:val="hybridMultilevel"/>
    <w:tmpl w:val="2794E3BC"/>
    <w:lvl w:ilvl="0" w:tplc="FFFFFFFF">
      <w:start w:val="1"/>
      <w:numFmt w:val="lowerRoman"/>
      <w:lvlText w:val="%1)"/>
      <w:lvlJc w:val="left"/>
      <w:pPr>
        <w:ind w:left="22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640" w:hanging="360"/>
      </w:pPr>
    </w:lvl>
    <w:lvl w:ilvl="2" w:tplc="FFFFFFFF" w:tentative="1">
      <w:start w:val="1"/>
      <w:numFmt w:val="lowerRoman"/>
      <w:lvlText w:val="%3."/>
      <w:lvlJc w:val="right"/>
      <w:pPr>
        <w:ind w:left="3360" w:hanging="180"/>
      </w:pPr>
    </w:lvl>
    <w:lvl w:ilvl="3" w:tplc="FFFFFFFF" w:tentative="1">
      <w:start w:val="1"/>
      <w:numFmt w:val="decimal"/>
      <w:lvlText w:val="%4."/>
      <w:lvlJc w:val="left"/>
      <w:pPr>
        <w:ind w:left="4080" w:hanging="360"/>
      </w:pPr>
    </w:lvl>
    <w:lvl w:ilvl="4" w:tplc="FFFFFFFF" w:tentative="1">
      <w:start w:val="1"/>
      <w:numFmt w:val="lowerLetter"/>
      <w:lvlText w:val="%5."/>
      <w:lvlJc w:val="left"/>
      <w:pPr>
        <w:ind w:left="4800" w:hanging="360"/>
      </w:pPr>
    </w:lvl>
    <w:lvl w:ilvl="5" w:tplc="FFFFFFFF" w:tentative="1">
      <w:start w:val="1"/>
      <w:numFmt w:val="lowerRoman"/>
      <w:lvlText w:val="%6."/>
      <w:lvlJc w:val="right"/>
      <w:pPr>
        <w:ind w:left="5520" w:hanging="180"/>
      </w:pPr>
    </w:lvl>
    <w:lvl w:ilvl="6" w:tplc="FFFFFFFF" w:tentative="1">
      <w:start w:val="1"/>
      <w:numFmt w:val="decimal"/>
      <w:lvlText w:val="%7."/>
      <w:lvlJc w:val="left"/>
      <w:pPr>
        <w:ind w:left="6240" w:hanging="360"/>
      </w:pPr>
    </w:lvl>
    <w:lvl w:ilvl="7" w:tplc="FFFFFFFF" w:tentative="1">
      <w:start w:val="1"/>
      <w:numFmt w:val="lowerLetter"/>
      <w:lvlText w:val="%8."/>
      <w:lvlJc w:val="left"/>
      <w:pPr>
        <w:ind w:left="6960" w:hanging="360"/>
      </w:pPr>
    </w:lvl>
    <w:lvl w:ilvl="8" w:tplc="FFFFFFFF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5" w15:restartNumberingAfterBreak="0">
    <w:nsid w:val="0CA53834"/>
    <w:multiLevelType w:val="hybridMultilevel"/>
    <w:tmpl w:val="893A077E"/>
    <w:lvl w:ilvl="0" w:tplc="AE4AF7AA">
      <w:start w:val="2"/>
      <w:numFmt w:val="lowerRoman"/>
      <w:lvlText w:val="%1)"/>
      <w:lvlJc w:val="left"/>
      <w:pPr>
        <w:ind w:left="199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 w15:restartNumberingAfterBreak="0">
    <w:nsid w:val="0E2D00D6"/>
    <w:multiLevelType w:val="hybridMultilevel"/>
    <w:tmpl w:val="02CA64D2"/>
    <w:lvl w:ilvl="0" w:tplc="22F0944E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" w15:restartNumberingAfterBreak="0">
    <w:nsid w:val="108A265A"/>
    <w:multiLevelType w:val="hybridMultilevel"/>
    <w:tmpl w:val="99DC36A6"/>
    <w:lvl w:ilvl="0" w:tplc="F8E64954">
      <w:start w:val="1"/>
      <w:numFmt w:val="lowerLetter"/>
      <w:lvlText w:val="%1)"/>
      <w:lvlJc w:val="left"/>
      <w:pPr>
        <w:ind w:left="1288" w:hanging="360"/>
      </w:pPr>
      <w:rPr>
        <w:rFonts w:hint="default"/>
        <w:b w:val="0"/>
        <w:bCs w:val="0"/>
        <w:sz w:val="24"/>
        <w:szCs w:val="2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8" w15:restartNumberingAfterBreak="0">
    <w:nsid w:val="11620A83"/>
    <w:multiLevelType w:val="hybridMultilevel"/>
    <w:tmpl w:val="177445AE"/>
    <w:lvl w:ilvl="0" w:tplc="A5F054AE">
      <w:start w:val="9"/>
      <w:numFmt w:val="decimal"/>
      <w:lvlText w:val="%1."/>
      <w:lvlJc w:val="left"/>
      <w:pPr>
        <w:ind w:left="928" w:hanging="360"/>
      </w:pPr>
      <w:rPr>
        <w:rFonts w:hint="default"/>
        <w:b w:val="0"/>
        <w:bCs w:val="0"/>
        <w:u w:val="none"/>
      </w:rPr>
    </w:lvl>
    <w:lvl w:ilvl="1" w:tplc="08090019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7401E0F"/>
    <w:multiLevelType w:val="hybridMultilevel"/>
    <w:tmpl w:val="2FF061AA"/>
    <w:lvl w:ilvl="0" w:tplc="F8B0F9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0" w15:restartNumberingAfterBreak="0">
    <w:nsid w:val="179203BB"/>
    <w:multiLevelType w:val="hybridMultilevel"/>
    <w:tmpl w:val="BA76D41E"/>
    <w:lvl w:ilvl="0" w:tplc="FFFFFFFF">
      <w:start w:val="1"/>
      <w:numFmt w:val="lowerRoman"/>
      <w:lvlText w:val="%1)"/>
      <w:lvlJc w:val="left"/>
      <w:pPr>
        <w:ind w:left="1648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FFFFFFFF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1" w15:restartNumberingAfterBreak="0">
    <w:nsid w:val="19F6369B"/>
    <w:multiLevelType w:val="hybridMultilevel"/>
    <w:tmpl w:val="5B54049E"/>
    <w:lvl w:ilvl="0" w:tplc="77FEA676">
      <w:start w:val="1"/>
      <w:numFmt w:val="upperLetter"/>
      <w:lvlText w:val="%1)"/>
      <w:lvlJc w:val="left"/>
      <w:pPr>
        <w:ind w:left="1288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2" w15:restartNumberingAfterBreak="0">
    <w:nsid w:val="1A0C7625"/>
    <w:multiLevelType w:val="hybridMultilevel"/>
    <w:tmpl w:val="9D925FC6"/>
    <w:lvl w:ilvl="0" w:tplc="08D2C936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3" w15:restartNumberingAfterBreak="0">
    <w:nsid w:val="248A7AC8"/>
    <w:multiLevelType w:val="hybridMultilevel"/>
    <w:tmpl w:val="85524442"/>
    <w:lvl w:ilvl="0" w:tplc="7234B8DC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14" w15:restartNumberingAfterBreak="0">
    <w:nsid w:val="25754473"/>
    <w:multiLevelType w:val="hybridMultilevel"/>
    <w:tmpl w:val="3A4CCA26"/>
    <w:lvl w:ilvl="0" w:tplc="524C7D2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5" w15:restartNumberingAfterBreak="0">
    <w:nsid w:val="26525C01"/>
    <w:multiLevelType w:val="hybridMultilevel"/>
    <w:tmpl w:val="C0ACFEBE"/>
    <w:lvl w:ilvl="0" w:tplc="D69229F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6" w15:restartNumberingAfterBreak="0">
    <w:nsid w:val="26900FDA"/>
    <w:multiLevelType w:val="hybridMultilevel"/>
    <w:tmpl w:val="14C87E46"/>
    <w:lvl w:ilvl="0" w:tplc="D9C62FBE">
      <w:start w:val="3"/>
      <w:numFmt w:val="upperLetter"/>
      <w:lvlText w:val="%1)"/>
      <w:lvlJc w:val="left"/>
      <w:pPr>
        <w:ind w:left="16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17" w15:restartNumberingAfterBreak="0">
    <w:nsid w:val="282C618D"/>
    <w:multiLevelType w:val="hybridMultilevel"/>
    <w:tmpl w:val="F6C48720"/>
    <w:lvl w:ilvl="0" w:tplc="6152E594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 w15:restartNumberingAfterBreak="0">
    <w:nsid w:val="2C172478"/>
    <w:multiLevelType w:val="hybridMultilevel"/>
    <w:tmpl w:val="F45E55E4"/>
    <w:lvl w:ilvl="0" w:tplc="B6BA7682">
      <w:start w:val="1"/>
      <w:numFmt w:val="upperLetter"/>
      <w:lvlText w:val="%1)"/>
      <w:lvlJc w:val="left"/>
      <w:pPr>
        <w:ind w:left="1438" w:hanging="51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 w15:restartNumberingAfterBreak="0">
    <w:nsid w:val="2D4452C7"/>
    <w:multiLevelType w:val="hybridMultilevel"/>
    <w:tmpl w:val="E65CFBCC"/>
    <w:lvl w:ilvl="0" w:tplc="C3065CCE">
      <w:start w:val="3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2E6F24DF"/>
    <w:multiLevelType w:val="hybridMultilevel"/>
    <w:tmpl w:val="F2C62E02"/>
    <w:lvl w:ilvl="0" w:tplc="6CA0B04C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 w15:restartNumberingAfterBreak="0">
    <w:nsid w:val="40263D42"/>
    <w:multiLevelType w:val="hybridMultilevel"/>
    <w:tmpl w:val="925677AC"/>
    <w:lvl w:ilvl="0" w:tplc="6EAA0A6E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2" w15:restartNumberingAfterBreak="0">
    <w:nsid w:val="446D50AD"/>
    <w:multiLevelType w:val="hybridMultilevel"/>
    <w:tmpl w:val="88548584"/>
    <w:lvl w:ilvl="0" w:tplc="78826F98">
      <w:start w:val="1"/>
      <w:numFmt w:val="lowerLetter"/>
      <w:lvlText w:val="%1)"/>
      <w:lvlJc w:val="left"/>
      <w:pPr>
        <w:ind w:left="1288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3" w15:restartNumberingAfterBreak="0">
    <w:nsid w:val="44DC6BB8"/>
    <w:multiLevelType w:val="hybridMultilevel"/>
    <w:tmpl w:val="74B6C890"/>
    <w:lvl w:ilvl="0" w:tplc="199CC4A4">
      <w:start w:val="1"/>
      <w:numFmt w:val="lowerRoman"/>
      <w:lvlText w:val="%1)"/>
      <w:lvlJc w:val="left"/>
      <w:pPr>
        <w:ind w:left="2880" w:hanging="360"/>
      </w:pPr>
      <w:rPr>
        <w:rFonts w:ascii="Times New Roman" w:eastAsia="Times New Roman" w:hAnsi="Times New Roman" w:cs="Times New Roman" w:hint="default"/>
        <w:b w:val="0"/>
        <w:bCs w:val="0"/>
      </w:rPr>
    </w:lvl>
    <w:lvl w:ilvl="1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4" w15:restartNumberingAfterBreak="0">
    <w:nsid w:val="44F6666A"/>
    <w:multiLevelType w:val="hybridMultilevel"/>
    <w:tmpl w:val="973E91DE"/>
    <w:lvl w:ilvl="0" w:tplc="109EC20A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5" w15:restartNumberingAfterBreak="0">
    <w:nsid w:val="4A62486A"/>
    <w:multiLevelType w:val="hybridMultilevel"/>
    <w:tmpl w:val="829AAD3C"/>
    <w:lvl w:ilvl="0" w:tplc="23388AC8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6" w15:restartNumberingAfterBreak="0">
    <w:nsid w:val="4BD334F5"/>
    <w:multiLevelType w:val="hybridMultilevel"/>
    <w:tmpl w:val="7338BA98"/>
    <w:lvl w:ilvl="0" w:tplc="358EE62A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7" w15:restartNumberingAfterBreak="0">
    <w:nsid w:val="4D893724"/>
    <w:multiLevelType w:val="hybridMultilevel"/>
    <w:tmpl w:val="678AABFA"/>
    <w:lvl w:ilvl="0" w:tplc="13B2D02A">
      <w:start w:val="3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 w15:restartNumberingAfterBreak="0">
    <w:nsid w:val="53355A0D"/>
    <w:multiLevelType w:val="hybridMultilevel"/>
    <w:tmpl w:val="87AA046E"/>
    <w:lvl w:ilvl="0" w:tplc="4334AA16">
      <w:start w:val="1"/>
      <w:numFmt w:val="upp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9" w15:restartNumberingAfterBreak="0">
    <w:nsid w:val="57AC32AD"/>
    <w:multiLevelType w:val="hybridMultilevel"/>
    <w:tmpl w:val="080855AC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1062F324">
      <w:start w:val="1"/>
      <w:numFmt w:val="lowerRoman"/>
      <w:lvlText w:val="%4)"/>
      <w:lvlJc w:val="left"/>
      <w:pPr>
        <w:ind w:left="2880" w:hanging="360"/>
      </w:pPr>
      <w:rPr>
        <w:rFonts w:hint="default"/>
        <w:b w:val="0"/>
        <w:bCs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59250F"/>
    <w:multiLevelType w:val="hybridMultilevel"/>
    <w:tmpl w:val="B6985E3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EE2B58"/>
    <w:multiLevelType w:val="hybridMultilevel"/>
    <w:tmpl w:val="2794E3BC"/>
    <w:lvl w:ilvl="0" w:tplc="89006006">
      <w:start w:val="1"/>
      <w:numFmt w:val="lowerRoman"/>
      <w:lvlText w:val="%1)"/>
      <w:lvlJc w:val="left"/>
      <w:pPr>
        <w:ind w:left="1997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2" w15:restartNumberingAfterBreak="0">
    <w:nsid w:val="5B1C7D72"/>
    <w:multiLevelType w:val="hybridMultilevel"/>
    <w:tmpl w:val="C6A8C052"/>
    <w:lvl w:ilvl="0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3" w15:restartNumberingAfterBreak="0">
    <w:nsid w:val="5C1674F3"/>
    <w:multiLevelType w:val="hybridMultilevel"/>
    <w:tmpl w:val="6A06D620"/>
    <w:lvl w:ilvl="0" w:tplc="67EC4354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34" w15:restartNumberingAfterBreak="0">
    <w:nsid w:val="607D69E2"/>
    <w:multiLevelType w:val="hybridMultilevel"/>
    <w:tmpl w:val="74846696"/>
    <w:lvl w:ilvl="0" w:tplc="7DC69D00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35" w15:restartNumberingAfterBreak="0">
    <w:nsid w:val="63092393"/>
    <w:multiLevelType w:val="hybridMultilevel"/>
    <w:tmpl w:val="AA44861C"/>
    <w:lvl w:ilvl="0" w:tplc="8D94ED2E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6" w15:restartNumberingAfterBreak="0">
    <w:nsid w:val="670B6E0E"/>
    <w:multiLevelType w:val="hybridMultilevel"/>
    <w:tmpl w:val="D9345A0C"/>
    <w:lvl w:ilvl="0" w:tplc="5A725540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37" w15:restartNumberingAfterBreak="0">
    <w:nsid w:val="69C74AE6"/>
    <w:multiLevelType w:val="hybridMultilevel"/>
    <w:tmpl w:val="8018A5BA"/>
    <w:lvl w:ilvl="0" w:tplc="BBE4ABFC">
      <w:start w:val="1"/>
      <w:numFmt w:val="lowerRoman"/>
      <w:lvlText w:val="%1)"/>
      <w:lvlJc w:val="left"/>
      <w:pPr>
        <w:ind w:left="215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18" w:hanging="360"/>
      </w:pPr>
    </w:lvl>
    <w:lvl w:ilvl="2" w:tplc="0809001B" w:tentative="1">
      <w:start w:val="1"/>
      <w:numFmt w:val="lowerRoman"/>
      <w:lvlText w:val="%3."/>
      <w:lvlJc w:val="right"/>
      <w:pPr>
        <w:ind w:left="3238" w:hanging="180"/>
      </w:pPr>
    </w:lvl>
    <w:lvl w:ilvl="3" w:tplc="0809000F" w:tentative="1">
      <w:start w:val="1"/>
      <w:numFmt w:val="decimal"/>
      <w:lvlText w:val="%4."/>
      <w:lvlJc w:val="left"/>
      <w:pPr>
        <w:ind w:left="3958" w:hanging="360"/>
      </w:pPr>
    </w:lvl>
    <w:lvl w:ilvl="4" w:tplc="08090019" w:tentative="1">
      <w:start w:val="1"/>
      <w:numFmt w:val="lowerLetter"/>
      <w:lvlText w:val="%5."/>
      <w:lvlJc w:val="left"/>
      <w:pPr>
        <w:ind w:left="4678" w:hanging="360"/>
      </w:pPr>
    </w:lvl>
    <w:lvl w:ilvl="5" w:tplc="0809001B" w:tentative="1">
      <w:start w:val="1"/>
      <w:numFmt w:val="lowerRoman"/>
      <w:lvlText w:val="%6."/>
      <w:lvlJc w:val="right"/>
      <w:pPr>
        <w:ind w:left="5398" w:hanging="180"/>
      </w:pPr>
    </w:lvl>
    <w:lvl w:ilvl="6" w:tplc="0809000F" w:tentative="1">
      <w:start w:val="1"/>
      <w:numFmt w:val="decimal"/>
      <w:lvlText w:val="%7."/>
      <w:lvlJc w:val="left"/>
      <w:pPr>
        <w:ind w:left="6118" w:hanging="360"/>
      </w:pPr>
    </w:lvl>
    <w:lvl w:ilvl="7" w:tplc="08090019" w:tentative="1">
      <w:start w:val="1"/>
      <w:numFmt w:val="lowerLetter"/>
      <w:lvlText w:val="%8."/>
      <w:lvlJc w:val="left"/>
      <w:pPr>
        <w:ind w:left="6838" w:hanging="360"/>
      </w:pPr>
    </w:lvl>
    <w:lvl w:ilvl="8" w:tplc="0809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38" w15:restartNumberingAfterBreak="0">
    <w:nsid w:val="747915DD"/>
    <w:multiLevelType w:val="hybridMultilevel"/>
    <w:tmpl w:val="2794E3BC"/>
    <w:lvl w:ilvl="0" w:tplc="FFFFFFFF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 w15:restartNumberingAfterBreak="0">
    <w:nsid w:val="74BE6E85"/>
    <w:multiLevelType w:val="hybridMultilevel"/>
    <w:tmpl w:val="B4941C22"/>
    <w:lvl w:ilvl="0" w:tplc="98E87BAA">
      <w:start w:val="1"/>
      <w:numFmt w:val="lowerRoman"/>
      <w:lvlText w:val="%1)"/>
      <w:lvlJc w:val="left"/>
      <w:pPr>
        <w:ind w:left="2008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68" w:hanging="360"/>
      </w:pPr>
    </w:lvl>
    <w:lvl w:ilvl="2" w:tplc="0809001B" w:tentative="1">
      <w:start w:val="1"/>
      <w:numFmt w:val="lowerRoman"/>
      <w:lvlText w:val="%3."/>
      <w:lvlJc w:val="right"/>
      <w:pPr>
        <w:ind w:left="3088" w:hanging="180"/>
      </w:pPr>
    </w:lvl>
    <w:lvl w:ilvl="3" w:tplc="0809000F" w:tentative="1">
      <w:start w:val="1"/>
      <w:numFmt w:val="decimal"/>
      <w:lvlText w:val="%4."/>
      <w:lvlJc w:val="left"/>
      <w:pPr>
        <w:ind w:left="3808" w:hanging="360"/>
      </w:pPr>
    </w:lvl>
    <w:lvl w:ilvl="4" w:tplc="08090019" w:tentative="1">
      <w:start w:val="1"/>
      <w:numFmt w:val="lowerLetter"/>
      <w:lvlText w:val="%5."/>
      <w:lvlJc w:val="left"/>
      <w:pPr>
        <w:ind w:left="4528" w:hanging="360"/>
      </w:pPr>
    </w:lvl>
    <w:lvl w:ilvl="5" w:tplc="0809001B" w:tentative="1">
      <w:start w:val="1"/>
      <w:numFmt w:val="lowerRoman"/>
      <w:lvlText w:val="%6."/>
      <w:lvlJc w:val="right"/>
      <w:pPr>
        <w:ind w:left="5248" w:hanging="180"/>
      </w:pPr>
    </w:lvl>
    <w:lvl w:ilvl="6" w:tplc="0809000F" w:tentative="1">
      <w:start w:val="1"/>
      <w:numFmt w:val="decimal"/>
      <w:lvlText w:val="%7."/>
      <w:lvlJc w:val="left"/>
      <w:pPr>
        <w:ind w:left="5968" w:hanging="360"/>
      </w:pPr>
    </w:lvl>
    <w:lvl w:ilvl="7" w:tplc="08090019" w:tentative="1">
      <w:start w:val="1"/>
      <w:numFmt w:val="lowerLetter"/>
      <w:lvlText w:val="%8."/>
      <w:lvlJc w:val="left"/>
      <w:pPr>
        <w:ind w:left="6688" w:hanging="360"/>
      </w:pPr>
    </w:lvl>
    <w:lvl w:ilvl="8" w:tplc="080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40" w15:restartNumberingAfterBreak="0">
    <w:nsid w:val="75517277"/>
    <w:multiLevelType w:val="hybridMultilevel"/>
    <w:tmpl w:val="6B924B7A"/>
    <w:lvl w:ilvl="0" w:tplc="F56E37F6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1" w15:restartNumberingAfterBreak="0">
    <w:nsid w:val="77012594"/>
    <w:multiLevelType w:val="hybridMultilevel"/>
    <w:tmpl w:val="66C2A33C"/>
    <w:lvl w:ilvl="0" w:tplc="5268F408">
      <w:start w:val="2"/>
      <w:numFmt w:val="bullet"/>
      <w:lvlText w:val="-"/>
      <w:lvlJc w:val="left"/>
      <w:pPr>
        <w:ind w:left="1288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42" w15:restartNumberingAfterBreak="0">
    <w:nsid w:val="79144AE0"/>
    <w:multiLevelType w:val="hybridMultilevel"/>
    <w:tmpl w:val="24BE1964"/>
    <w:lvl w:ilvl="0" w:tplc="60BA1A6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B2B6B8B"/>
    <w:multiLevelType w:val="hybridMultilevel"/>
    <w:tmpl w:val="54A6F82E"/>
    <w:lvl w:ilvl="0" w:tplc="BE984444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2073" w:hanging="360"/>
      </w:pPr>
    </w:lvl>
    <w:lvl w:ilvl="2" w:tplc="0809001B" w:tentative="1">
      <w:start w:val="1"/>
      <w:numFmt w:val="lowerRoman"/>
      <w:lvlText w:val="%3."/>
      <w:lvlJc w:val="right"/>
      <w:pPr>
        <w:ind w:left="2793" w:hanging="180"/>
      </w:pPr>
    </w:lvl>
    <w:lvl w:ilvl="3" w:tplc="0809000F" w:tentative="1">
      <w:start w:val="1"/>
      <w:numFmt w:val="decimal"/>
      <w:lvlText w:val="%4."/>
      <w:lvlJc w:val="left"/>
      <w:pPr>
        <w:ind w:left="3513" w:hanging="360"/>
      </w:pPr>
    </w:lvl>
    <w:lvl w:ilvl="4" w:tplc="08090019" w:tentative="1">
      <w:start w:val="1"/>
      <w:numFmt w:val="lowerLetter"/>
      <w:lvlText w:val="%5."/>
      <w:lvlJc w:val="left"/>
      <w:pPr>
        <w:ind w:left="4233" w:hanging="360"/>
      </w:pPr>
    </w:lvl>
    <w:lvl w:ilvl="5" w:tplc="0809001B" w:tentative="1">
      <w:start w:val="1"/>
      <w:numFmt w:val="lowerRoman"/>
      <w:lvlText w:val="%6."/>
      <w:lvlJc w:val="right"/>
      <w:pPr>
        <w:ind w:left="4953" w:hanging="180"/>
      </w:pPr>
    </w:lvl>
    <w:lvl w:ilvl="6" w:tplc="0809000F" w:tentative="1">
      <w:start w:val="1"/>
      <w:numFmt w:val="decimal"/>
      <w:lvlText w:val="%7."/>
      <w:lvlJc w:val="left"/>
      <w:pPr>
        <w:ind w:left="5673" w:hanging="360"/>
      </w:pPr>
    </w:lvl>
    <w:lvl w:ilvl="7" w:tplc="08090019" w:tentative="1">
      <w:start w:val="1"/>
      <w:numFmt w:val="lowerLetter"/>
      <w:lvlText w:val="%8."/>
      <w:lvlJc w:val="left"/>
      <w:pPr>
        <w:ind w:left="6393" w:hanging="360"/>
      </w:pPr>
    </w:lvl>
    <w:lvl w:ilvl="8" w:tplc="0809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31429489">
    <w:abstractNumId w:val="42"/>
  </w:num>
  <w:num w:numId="2" w16cid:durableId="1772507724">
    <w:abstractNumId w:val="24"/>
  </w:num>
  <w:num w:numId="3" w16cid:durableId="138615677">
    <w:abstractNumId w:val="11"/>
  </w:num>
  <w:num w:numId="4" w16cid:durableId="348727915">
    <w:abstractNumId w:val="33"/>
  </w:num>
  <w:num w:numId="5" w16cid:durableId="660475355">
    <w:abstractNumId w:val="12"/>
  </w:num>
  <w:num w:numId="6" w16cid:durableId="1548101556">
    <w:abstractNumId w:val="14"/>
  </w:num>
  <w:num w:numId="7" w16cid:durableId="1431896311">
    <w:abstractNumId w:val="39"/>
  </w:num>
  <w:num w:numId="8" w16cid:durableId="1869172926">
    <w:abstractNumId w:val="25"/>
  </w:num>
  <w:num w:numId="9" w16cid:durableId="674651872">
    <w:abstractNumId w:val="35"/>
  </w:num>
  <w:num w:numId="10" w16cid:durableId="1558207133">
    <w:abstractNumId w:val="3"/>
  </w:num>
  <w:num w:numId="11" w16cid:durableId="1605183454">
    <w:abstractNumId w:val="9"/>
  </w:num>
  <w:num w:numId="12" w16cid:durableId="245116373">
    <w:abstractNumId w:val="31"/>
  </w:num>
  <w:num w:numId="13" w16cid:durableId="1496998402">
    <w:abstractNumId w:val="19"/>
  </w:num>
  <w:num w:numId="14" w16cid:durableId="122964900">
    <w:abstractNumId w:val="16"/>
  </w:num>
  <w:num w:numId="15" w16cid:durableId="2103063555">
    <w:abstractNumId w:val="38"/>
  </w:num>
  <w:num w:numId="16" w16cid:durableId="189999367">
    <w:abstractNumId w:val="4"/>
  </w:num>
  <w:num w:numId="17" w16cid:durableId="1298335925">
    <w:abstractNumId w:val="5"/>
  </w:num>
  <w:num w:numId="18" w16cid:durableId="1345471200">
    <w:abstractNumId w:val="30"/>
  </w:num>
  <w:num w:numId="19" w16cid:durableId="1661886709">
    <w:abstractNumId w:val="29"/>
  </w:num>
  <w:num w:numId="20" w16cid:durableId="362051482">
    <w:abstractNumId w:val="10"/>
  </w:num>
  <w:num w:numId="21" w16cid:durableId="1069041027">
    <w:abstractNumId w:val="27"/>
  </w:num>
  <w:num w:numId="22" w16cid:durableId="1995253364">
    <w:abstractNumId w:val="32"/>
  </w:num>
  <w:num w:numId="23" w16cid:durableId="794758690">
    <w:abstractNumId w:val="23"/>
  </w:num>
  <w:num w:numId="24" w16cid:durableId="1969553863">
    <w:abstractNumId w:val="15"/>
  </w:num>
  <w:num w:numId="25" w16cid:durableId="1911231198">
    <w:abstractNumId w:val="18"/>
  </w:num>
  <w:num w:numId="26" w16cid:durableId="2021853446">
    <w:abstractNumId w:val="13"/>
  </w:num>
  <w:num w:numId="27" w16cid:durableId="492136895">
    <w:abstractNumId w:val="37"/>
  </w:num>
  <w:num w:numId="28" w16cid:durableId="1507673372">
    <w:abstractNumId w:val="36"/>
  </w:num>
  <w:num w:numId="29" w16cid:durableId="1919753396">
    <w:abstractNumId w:val="34"/>
  </w:num>
  <w:num w:numId="30" w16cid:durableId="2042778739">
    <w:abstractNumId w:val="8"/>
  </w:num>
  <w:num w:numId="31" w16cid:durableId="144976882">
    <w:abstractNumId w:val="2"/>
  </w:num>
  <w:num w:numId="32" w16cid:durableId="449478332">
    <w:abstractNumId w:val="17"/>
  </w:num>
  <w:num w:numId="33" w16cid:durableId="1123579022">
    <w:abstractNumId w:val="20"/>
  </w:num>
  <w:num w:numId="34" w16cid:durableId="1695421874">
    <w:abstractNumId w:val="28"/>
  </w:num>
  <w:num w:numId="35" w16cid:durableId="576942779">
    <w:abstractNumId w:val="41"/>
  </w:num>
  <w:num w:numId="36" w16cid:durableId="683672760">
    <w:abstractNumId w:val="40"/>
  </w:num>
  <w:num w:numId="37" w16cid:durableId="208494144">
    <w:abstractNumId w:val="0"/>
  </w:num>
  <w:num w:numId="38" w16cid:durableId="1323579249">
    <w:abstractNumId w:val="26"/>
  </w:num>
  <w:num w:numId="39" w16cid:durableId="1603684399">
    <w:abstractNumId w:val="1"/>
  </w:num>
  <w:num w:numId="40" w16cid:durableId="2089300926">
    <w:abstractNumId w:val="22"/>
  </w:num>
  <w:num w:numId="41" w16cid:durableId="965964908">
    <w:abstractNumId w:val="43"/>
  </w:num>
  <w:num w:numId="42" w16cid:durableId="2135168839">
    <w:abstractNumId w:val="21"/>
  </w:num>
  <w:num w:numId="43" w16cid:durableId="2132438634">
    <w:abstractNumId w:val="7"/>
  </w:num>
  <w:num w:numId="44" w16cid:durableId="1123840931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A23"/>
    <w:rsid w:val="00000D6F"/>
    <w:rsid w:val="0000131A"/>
    <w:rsid w:val="00001477"/>
    <w:rsid w:val="00001B85"/>
    <w:rsid w:val="00005EB2"/>
    <w:rsid w:val="00006758"/>
    <w:rsid w:val="0000731A"/>
    <w:rsid w:val="0000791A"/>
    <w:rsid w:val="000125BB"/>
    <w:rsid w:val="00013F3B"/>
    <w:rsid w:val="0001439A"/>
    <w:rsid w:val="00014AE8"/>
    <w:rsid w:val="00016F77"/>
    <w:rsid w:val="0001752B"/>
    <w:rsid w:val="00017822"/>
    <w:rsid w:val="00020C78"/>
    <w:rsid w:val="00020D6A"/>
    <w:rsid w:val="000212BA"/>
    <w:rsid w:val="00021FEE"/>
    <w:rsid w:val="0002268F"/>
    <w:rsid w:val="000235D3"/>
    <w:rsid w:val="0002398F"/>
    <w:rsid w:val="00023C42"/>
    <w:rsid w:val="0002541E"/>
    <w:rsid w:val="00025F1A"/>
    <w:rsid w:val="00026A68"/>
    <w:rsid w:val="000271D4"/>
    <w:rsid w:val="00027A18"/>
    <w:rsid w:val="00027AB3"/>
    <w:rsid w:val="000324D1"/>
    <w:rsid w:val="00032510"/>
    <w:rsid w:val="00032676"/>
    <w:rsid w:val="0003562B"/>
    <w:rsid w:val="00036B45"/>
    <w:rsid w:val="00040994"/>
    <w:rsid w:val="00040F33"/>
    <w:rsid w:val="000413F9"/>
    <w:rsid w:val="000418C6"/>
    <w:rsid w:val="00041C21"/>
    <w:rsid w:val="0004346F"/>
    <w:rsid w:val="00043673"/>
    <w:rsid w:val="00043911"/>
    <w:rsid w:val="00044467"/>
    <w:rsid w:val="00045966"/>
    <w:rsid w:val="00046BB6"/>
    <w:rsid w:val="00046E27"/>
    <w:rsid w:val="000475D3"/>
    <w:rsid w:val="000522DD"/>
    <w:rsid w:val="00052BF6"/>
    <w:rsid w:val="00052EA7"/>
    <w:rsid w:val="00053297"/>
    <w:rsid w:val="00053D8C"/>
    <w:rsid w:val="0005447D"/>
    <w:rsid w:val="00056BA7"/>
    <w:rsid w:val="00061164"/>
    <w:rsid w:val="00061955"/>
    <w:rsid w:val="00062412"/>
    <w:rsid w:val="000640EA"/>
    <w:rsid w:val="00064443"/>
    <w:rsid w:val="00064704"/>
    <w:rsid w:val="0006510C"/>
    <w:rsid w:val="0006631A"/>
    <w:rsid w:val="00066674"/>
    <w:rsid w:val="00067668"/>
    <w:rsid w:val="00067FCF"/>
    <w:rsid w:val="00071C28"/>
    <w:rsid w:val="00072DAA"/>
    <w:rsid w:val="00074AAA"/>
    <w:rsid w:val="00075144"/>
    <w:rsid w:val="00075678"/>
    <w:rsid w:val="00075854"/>
    <w:rsid w:val="0007609E"/>
    <w:rsid w:val="00076198"/>
    <w:rsid w:val="000762CB"/>
    <w:rsid w:val="0007710B"/>
    <w:rsid w:val="00077F65"/>
    <w:rsid w:val="0008051D"/>
    <w:rsid w:val="00081BDE"/>
    <w:rsid w:val="000821B5"/>
    <w:rsid w:val="00082448"/>
    <w:rsid w:val="00082BC5"/>
    <w:rsid w:val="0008345B"/>
    <w:rsid w:val="00083B4A"/>
    <w:rsid w:val="00083D3F"/>
    <w:rsid w:val="00084D50"/>
    <w:rsid w:val="00085C86"/>
    <w:rsid w:val="0009060B"/>
    <w:rsid w:val="00090B02"/>
    <w:rsid w:val="00090C79"/>
    <w:rsid w:val="00091188"/>
    <w:rsid w:val="00091415"/>
    <w:rsid w:val="000933E5"/>
    <w:rsid w:val="00094BD3"/>
    <w:rsid w:val="00096239"/>
    <w:rsid w:val="0009651D"/>
    <w:rsid w:val="00096E38"/>
    <w:rsid w:val="000A0360"/>
    <w:rsid w:val="000A0815"/>
    <w:rsid w:val="000A176A"/>
    <w:rsid w:val="000A2400"/>
    <w:rsid w:val="000A2DCD"/>
    <w:rsid w:val="000A4553"/>
    <w:rsid w:val="000A4601"/>
    <w:rsid w:val="000A46BE"/>
    <w:rsid w:val="000A554A"/>
    <w:rsid w:val="000A5D6E"/>
    <w:rsid w:val="000A698E"/>
    <w:rsid w:val="000A7FA0"/>
    <w:rsid w:val="000B0A21"/>
    <w:rsid w:val="000B1C06"/>
    <w:rsid w:val="000B1D71"/>
    <w:rsid w:val="000B25E6"/>
    <w:rsid w:val="000B59E4"/>
    <w:rsid w:val="000B6A60"/>
    <w:rsid w:val="000B7116"/>
    <w:rsid w:val="000B7850"/>
    <w:rsid w:val="000B7993"/>
    <w:rsid w:val="000C0175"/>
    <w:rsid w:val="000C14A3"/>
    <w:rsid w:val="000C243F"/>
    <w:rsid w:val="000C29C7"/>
    <w:rsid w:val="000C3135"/>
    <w:rsid w:val="000C3292"/>
    <w:rsid w:val="000C3A28"/>
    <w:rsid w:val="000C5B86"/>
    <w:rsid w:val="000C5F7B"/>
    <w:rsid w:val="000C78F9"/>
    <w:rsid w:val="000D263E"/>
    <w:rsid w:val="000D3D59"/>
    <w:rsid w:val="000D42CC"/>
    <w:rsid w:val="000D524C"/>
    <w:rsid w:val="000D69F3"/>
    <w:rsid w:val="000D7A23"/>
    <w:rsid w:val="000E1B72"/>
    <w:rsid w:val="000E2914"/>
    <w:rsid w:val="000E2930"/>
    <w:rsid w:val="000E2F3D"/>
    <w:rsid w:val="000E3741"/>
    <w:rsid w:val="000E3E43"/>
    <w:rsid w:val="000E4BE5"/>
    <w:rsid w:val="000E5573"/>
    <w:rsid w:val="000E633C"/>
    <w:rsid w:val="000E7FC1"/>
    <w:rsid w:val="000F02F1"/>
    <w:rsid w:val="000F0974"/>
    <w:rsid w:val="000F0DB4"/>
    <w:rsid w:val="000F2519"/>
    <w:rsid w:val="000F2D13"/>
    <w:rsid w:val="000F2FA4"/>
    <w:rsid w:val="000F3184"/>
    <w:rsid w:val="000F37B1"/>
    <w:rsid w:val="000F3831"/>
    <w:rsid w:val="000F3E26"/>
    <w:rsid w:val="000F47CE"/>
    <w:rsid w:val="000F4E32"/>
    <w:rsid w:val="000F5236"/>
    <w:rsid w:val="000F7FDC"/>
    <w:rsid w:val="0010047D"/>
    <w:rsid w:val="00102441"/>
    <w:rsid w:val="0010258B"/>
    <w:rsid w:val="00102D0C"/>
    <w:rsid w:val="001036DF"/>
    <w:rsid w:val="00103FF5"/>
    <w:rsid w:val="00104030"/>
    <w:rsid w:val="00104A3F"/>
    <w:rsid w:val="00104C2C"/>
    <w:rsid w:val="001060A0"/>
    <w:rsid w:val="00106A0F"/>
    <w:rsid w:val="00106E5B"/>
    <w:rsid w:val="00110E7E"/>
    <w:rsid w:val="00111682"/>
    <w:rsid w:val="00113542"/>
    <w:rsid w:val="00115A47"/>
    <w:rsid w:val="001176C6"/>
    <w:rsid w:val="00117D77"/>
    <w:rsid w:val="00121AB4"/>
    <w:rsid w:val="001230CD"/>
    <w:rsid w:val="001230CF"/>
    <w:rsid w:val="00123273"/>
    <w:rsid w:val="001250AE"/>
    <w:rsid w:val="0012560B"/>
    <w:rsid w:val="001271EF"/>
    <w:rsid w:val="0012790B"/>
    <w:rsid w:val="00130D52"/>
    <w:rsid w:val="00131B31"/>
    <w:rsid w:val="00131B54"/>
    <w:rsid w:val="00131B84"/>
    <w:rsid w:val="00136298"/>
    <w:rsid w:val="00136479"/>
    <w:rsid w:val="00136F21"/>
    <w:rsid w:val="001418BD"/>
    <w:rsid w:val="0014493B"/>
    <w:rsid w:val="001461DB"/>
    <w:rsid w:val="00147159"/>
    <w:rsid w:val="00150AEE"/>
    <w:rsid w:val="0015186A"/>
    <w:rsid w:val="00154A70"/>
    <w:rsid w:val="00155498"/>
    <w:rsid w:val="00155523"/>
    <w:rsid w:val="00155F90"/>
    <w:rsid w:val="00156384"/>
    <w:rsid w:val="001569F5"/>
    <w:rsid w:val="00160808"/>
    <w:rsid w:val="00161359"/>
    <w:rsid w:val="00161A7D"/>
    <w:rsid w:val="001622F9"/>
    <w:rsid w:val="00162B2A"/>
    <w:rsid w:val="001632FA"/>
    <w:rsid w:val="001638E8"/>
    <w:rsid w:val="00163F50"/>
    <w:rsid w:val="00164AB3"/>
    <w:rsid w:val="00164AD8"/>
    <w:rsid w:val="00165423"/>
    <w:rsid w:val="001657CF"/>
    <w:rsid w:val="00166250"/>
    <w:rsid w:val="0016658E"/>
    <w:rsid w:val="00166CDE"/>
    <w:rsid w:val="0016727F"/>
    <w:rsid w:val="00170F03"/>
    <w:rsid w:val="001723A7"/>
    <w:rsid w:val="00173409"/>
    <w:rsid w:val="00174218"/>
    <w:rsid w:val="0017433D"/>
    <w:rsid w:val="0017525E"/>
    <w:rsid w:val="00175DD7"/>
    <w:rsid w:val="00176024"/>
    <w:rsid w:val="00176227"/>
    <w:rsid w:val="001769D0"/>
    <w:rsid w:val="00176DDF"/>
    <w:rsid w:val="00177017"/>
    <w:rsid w:val="00181D65"/>
    <w:rsid w:val="00184977"/>
    <w:rsid w:val="001853C2"/>
    <w:rsid w:val="00185C9D"/>
    <w:rsid w:val="001878DA"/>
    <w:rsid w:val="0019243B"/>
    <w:rsid w:val="001926CA"/>
    <w:rsid w:val="0019361B"/>
    <w:rsid w:val="001948D9"/>
    <w:rsid w:val="00195307"/>
    <w:rsid w:val="00197D81"/>
    <w:rsid w:val="001A0B94"/>
    <w:rsid w:val="001A0BD2"/>
    <w:rsid w:val="001A0EE9"/>
    <w:rsid w:val="001A4355"/>
    <w:rsid w:val="001A5370"/>
    <w:rsid w:val="001A5EDF"/>
    <w:rsid w:val="001A6210"/>
    <w:rsid w:val="001A7FD4"/>
    <w:rsid w:val="001B00DC"/>
    <w:rsid w:val="001B0BCE"/>
    <w:rsid w:val="001B17CF"/>
    <w:rsid w:val="001B28DB"/>
    <w:rsid w:val="001B2AA0"/>
    <w:rsid w:val="001B3691"/>
    <w:rsid w:val="001B4E15"/>
    <w:rsid w:val="001B6A68"/>
    <w:rsid w:val="001C0525"/>
    <w:rsid w:val="001C10B4"/>
    <w:rsid w:val="001C1EFC"/>
    <w:rsid w:val="001C1F87"/>
    <w:rsid w:val="001C4472"/>
    <w:rsid w:val="001C5128"/>
    <w:rsid w:val="001C54DC"/>
    <w:rsid w:val="001C5966"/>
    <w:rsid w:val="001C5A35"/>
    <w:rsid w:val="001C5D85"/>
    <w:rsid w:val="001C60B4"/>
    <w:rsid w:val="001C638D"/>
    <w:rsid w:val="001C709A"/>
    <w:rsid w:val="001C7581"/>
    <w:rsid w:val="001C791A"/>
    <w:rsid w:val="001C7CD8"/>
    <w:rsid w:val="001D1283"/>
    <w:rsid w:val="001D1A5B"/>
    <w:rsid w:val="001D2637"/>
    <w:rsid w:val="001D4728"/>
    <w:rsid w:val="001D4C86"/>
    <w:rsid w:val="001D5207"/>
    <w:rsid w:val="001D5356"/>
    <w:rsid w:val="001D6C95"/>
    <w:rsid w:val="001D730A"/>
    <w:rsid w:val="001E13CD"/>
    <w:rsid w:val="001E2AA1"/>
    <w:rsid w:val="001E3576"/>
    <w:rsid w:val="001E4077"/>
    <w:rsid w:val="001E4D39"/>
    <w:rsid w:val="001E527D"/>
    <w:rsid w:val="001E53A0"/>
    <w:rsid w:val="001F0DE2"/>
    <w:rsid w:val="001F1C12"/>
    <w:rsid w:val="001F2474"/>
    <w:rsid w:val="001F372B"/>
    <w:rsid w:val="001F3976"/>
    <w:rsid w:val="001F41DD"/>
    <w:rsid w:val="001F5291"/>
    <w:rsid w:val="001F58EE"/>
    <w:rsid w:val="001F67B2"/>
    <w:rsid w:val="00204746"/>
    <w:rsid w:val="00204FF7"/>
    <w:rsid w:val="00204FFF"/>
    <w:rsid w:val="00206BB0"/>
    <w:rsid w:val="00210586"/>
    <w:rsid w:val="00211040"/>
    <w:rsid w:val="00211410"/>
    <w:rsid w:val="00212C08"/>
    <w:rsid w:val="00212D99"/>
    <w:rsid w:val="0022112F"/>
    <w:rsid w:val="002211A8"/>
    <w:rsid w:val="00221306"/>
    <w:rsid w:val="00221730"/>
    <w:rsid w:val="002217E3"/>
    <w:rsid w:val="00221E97"/>
    <w:rsid w:val="00222EA9"/>
    <w:rsid w:val="00223AF7"/>
    <w:rsid w:val="00226191"/>
    <w:rsid w:val="0022796C"/>
    <w:rsid w:val="002310A4"/>
    <w:rsid w:val="002314FF"/>
    <w:rsid w:val="00231B2E"/>
    <w:rsid w:val="002324AB"/>
    <w:rsid w:val="00232E85"/>
    <w:rsid w:val="0023324C"/>
    <w:rsid w:val="00233735"/>
    <w:rsid w:val="00236986"/>
    <w:rsid w:val="002410FE"/>
    <w:rsid w:val="00242193"/>
    <w:rsid w:val="002425B8"/>
    <w:rsid w:val="002428A8"/>
    <w:rsid w:val="00243A62"/>
    <w:rsid w:val="0024737B"/>
    <w:rsid w:val="00251782"/>
    <w:rsid w:val="00252152"/>
    <w:rsid w:val="00253D69"/>
    <w:rsid w:val="00254EBA"/>
    <w:rsid w:val="00255B16"/>
    <w:rsid w:val="002564A4"/>
    <w:rsid w:val="00256A32"/>
    <w:rsid w:val="0026022C"/>
    <w:rsid w:val="00260344"/>
    <w:rsid w:val="0026111D"/>
    <w:rsid w:val="00262946"/>
    <w:rsid w:val="00264923"/>
    <w:rsid w:val="0026511A"/>
    <w:rsid w:val="00266A0A"/>
    <w:rsid w:val="00266B88"/>
    <w:rsid w:val="00266D98"/>
    <w:rsid w:val="0026711D"/>
    <w:rsid w:val="00267493"/>
    <w:rsid w:val="002707F7"/>
    <w:rsid w:val="002710CE"/>
    <w:rsid w:val="0027301C"/>
    <w:rsid w:val="002733F2"/>
    <w:rsid w:val="002737CA"/>
    <w:rsid w:val="00273F24"/>
    <w:rsid w:val="00276AFC"/>
    <w:rsid w:val="0028083D"/>
    <w:rsid w:val="00282A5D"/>
    <w:rsid w:val="00282B32"/>
    <w:rsid w:val="00283724"/>
    <w:rsid w:val="002843AD"/>
    <w:rsid w:val="0028617A"/>
    <w:rsid w:val="002865FD"/>
    <w:rsid w:val="0028735D"/>
    <w:rsid w:val="002878F2"/>
    <w:rsid w:val="00290967"/>
    <w:rsid w:val="00290EBC"/>
    <w:rsid w:val="002911A9"/>
    <w:rsid w:val="00291DB7"/>
    <w:rsid w:val="00292A06"/>
    <w:rsid w:val="002930F7"/>
    <w:rsid w:val="00294CD1"/>
    <w:rsid w:val="0029648A"/>
    <w:rsid w:val="00297AC4"/>
    <w:rsid w:val="002A05D0"/>
    <w:rsid w:val="002A28AD"/>
    <w:rsid w:val="002A29F0"/>
    <w:rsid w:val="002A312F"/>
    <w:rsid w:val="002A3156"/>
    <w:rsid w:val="002A3C22"/>
    <w:rsid w:val="002A3E71"/>
    <w:rsid w:val="002A4DDF"/>
    <w:rsid w:val="002A549C"/>
    <w:rsid w:val="002A5D08"/>
    <w:rsid w:val="002A6438"/>
    <w:rsid w:val="002A6716"/>
    <w:rsid w:val="002A684E"/>
    <w:rsid w:val="002A6965"/>
    <w:rsid w:val="002A7B89"/>
    <w:rsid w:val="002B03A3"/>
    <w:rsid w:val="002B08F8"/>
    <w:rsid w:val="002B115F"/>
    <w:rsid w:val="002B11B4"/>
    <w:rsid w:val="002B2273"/>
    <w:rsid w:val="002B38AF"/>
    <w:rsid w:val="002B3D2E"/>
    <w:rsid w:val="002B44E3"/>
    <w:rsid w:val="002B4DD0"/>
    <w:rsid w:val="002B54E1"/>
    <w:rsid w:val="002B578A"/>
    <w:rsid w:val="002B59AE"/>
    <w:rsid w:val="002B645C"/>
    <w:rsid w:val="002B6DF5"/>
    <w:rsid w:val="002C0D47"/>
    <w:rsid w:val="002C1171"/>
    <w:rsid w:val="002C160B"/>
    <w:rsid w:val="002C333E"/>
    <w:rsid w:val="002C4C98"/>
    <w:rsid w:val="002C52A8"/>
    <w:rsid w:val="002C71DB"/>
    <w:rsid w:val="002C7439"/>
    <w:rsid w:val="002C76BF"/>
    <w:rsid w:val="002D079B"/>
    <w:rsid w:val="002D15F9"/>
    <w:rsid w:val="002D2823"/>
    <w:rsid w:val="002D3E94"/>
    <w:rsid w:val="002D4140"/>
    <w:rsid w:val="002D516A"/>
    <w:rsid w:val="002D5F4E"/>
    <w:rsid w:val="002D6D1F"/>
    <w:rsid w:val="002D7657"/>
    <w:rsid w:val="002E099B"/>
    <w:rsid w:val="002E1885"/>
    <w:rsid w:val="002E1AF5"/>
    <w:rsid w:val="002E1FC4"/>
    <w:rsid w:val="002E408C"/>
    <w:rsid w:val="002E5396"/>
    <w:rsid w:val="002E577B"/>
    <w:rsid w:val="002E66CB"/>
    <w:rsid w:val="002E7785"/>
    <w:rsid w:val="002F11F8"/>
    <w:rsid w:val="002F1390"/>
    <w:rsid w:val="002F277A"/>
    <w:rsid w:val="002F2793"/>
    <w:rsid w:val="002F2D38"/>
    <w:rsid w:val="002F3120"/>
    <w:rsid w:val="002F4B5F"/>
    <w:rsid w:val="002F59F0"/>
    <w:rsid w:val="002F6B35"/>
    <w:rsid w:val="002F6E16"/>
    <w:rsid w:val="002F7178"/>
    <w:rsid w:val="002F77B6"/>
    <w:rsid w:val="00301556"/>
    <w:rsid w:val="00301B47"/>
    <w:rsid w:val="00301B75"/>
    <w:rsid w:val="00301D6A"/>
    <w:rsid w:val="00302F8E"/>
    <w:rsid w:val="00303128"/>
    <w:rsid w:val="00303B8C"/>
    <w:rsid w:val="00304313"/>
    <w:rsid w:val="00304AD7"/>
    <w:rsid w:val="0030533A"/>
    <w:rsid w:val="003055DE"/>
    <w:rsid w:val="00305D4B"/>
    <w:rsid w:val="003068C3"/>
    <w:rsid w:val="00307F3A"/>
    <w:rsid w:val="00310085"/>
    <w:rsid w:val="003107DE"/>
    <w:rsid w:val="00310C3A"/>
    <w:rsid w:val="00311E11"/>
    <w:rsid w:val="00313362"/>
    <w:rsid w:val="00313A52"/>
    <w:rsid w:val="00313B81"/>
    <w:rsid w:val="00314A16"/>
    <w:rsid w:val="00315EE1"/>
    <w:rsid w:val="00317610"/>
    <w:rsid w:val="00323634"/>
    <w:rsid w:val="00323F6E"/>
    <w:rsid w:val="00325E7F"/>
    <w:rsid w:val="00327536"/>
    <w:rsid w:val="00327E2E"/>
    <w:rsid w:val="003307D6"/>
    <w:rsid w:val="00330BB7"/>
    <w:rsid w:val="00331766"/>
    <w:rsid w:val="00332DD1"/>
    <w:rsid w:val="00333A64"/>
    <w:rsid w:val="00334D39"/>
    <w:rsid w:val="0033553B"/>
    <w:rsid w:val="00335DDE"/>
    <w:rsid w:val="00336037"/>
    <w:rsid w:val="003402B4"/>
    <w:rsid w:val="003408B2"/>
    <w:rsid w:val="00340C0F"/>
    <w:rsid w:val="00340DBF"/>
    <w:rsid w:val="0034279E"/>
    <w:rsid w:val="00342A91"/>
    <w:rsid w:val="00342B1C"/>
    <w:rsid w:val="00342B7F"/>
    <w:rsid w:val="00344756"/>
    <w:rsid w:val="0034561D"/>
    <w:rsid w:val="00345F9C"/>
    <w:rsid w:val="0034664E"/>
    <w:rsid w:val="00351EDE"/>
    <w:rsid w:val="00353BC1"/>
    <w:rsid w:val="00354DBF"/>
    <w:rsid w:val="00354F6E"/>
    <w:rsid w:val="003558A8"/>
    <w:rsid w:val="00356A3A"/>
    <w:rsid w:val="00360785"/>
    <w:rsid w:val="00361388"/>
    <w:rsid w:val="00362604"/>
    <w:rsid w:val="003630FB"/>
    <w:rsid w:val="003632E9"/>
    <w:rsid w:val="003639F3"/>
    <w:rsid w:val="0036466A"/>
    <w:rsid w:val="00364DA3"/>
    <w:rsid w:val="00366145"/>
    <w:rsid w:val="003670E6"/>
    <w:rsid w:val="003701E8"/>
    <w:rsid w:val="003710F5"/>
    <w:rsid w:val="00371281"/>
    <w:rsid w:val="00371B68"/>
    <w:rsid w:val="00373CCB"/>
    <w:rsid w:val="0037418F"/>
    <w:rsid w:val="003773E8"/>
    <w:rsid w:val="0038056A"/>
    <w:rsid w:val="00381BA0"/>
    <w:rsid w:val="003847DB"/>
    <w:rsid w:val="0038481A"/>
    <w:rsid w:val="00384BD7"/>
    <w:rsid w:val="0038775C"/>
    <w:rsid w:val="00387F9E"/>
    <w:rsid w:val="00390935"/>
    <w:rsid w:val="00390A81"/>
    <w:rsid w:val="00392D88"/>
    <w:rsid w:val="00392F1F"/>
    <w:rsid w:val="00393553"/>
    <w:rsid w:val="00393F7E"/>
    <w:rsid w:val="0039550C"/>
    <w:rsid w:val="00395B5E"/>
    <w:rsid w:val="00396222"/>
    <w:rsid w:val="0039751D"/>
    <w:rsid w:val="003A1DEE"/>
    <w:rsid w:val="003A2DAF"/>
    <w:rsid w:val="003A3AC1"/>
    <w:rsid w:val="003A3C27"/>
    <w:rsid w:val="003A3CCE"/>
    <w:rsid w:val="003A3FB4"/>
    <w:rsid w:val="003A42B2"/>
    <w:rsid w:val="003A43D0"/>
    <w:rsid w:val="003A4D0B"/>
    <w:rsid w:val="003A51E1"/>
    <w:rsid w:val="003A5B57"/>
    <w:rsid w:val="003A6742"/>
    <w:rsid w:val="003A6F28"/>
    <w:rsid w:val="003A76AC"/>
    <w:rsid w:val="003A7777"/>
    <w:rsid w:val="003B1530"/>
    <w:rsid w:val="003B5421"/>
    <w:rsid w:val="003B6556"/>
    <w:rsid w:val="003B76A0"/>
    <w:rsid w:val="003B79F1"/>
    <w:rsid w:val="003C0008"/>
    <w:rsid w:val="003C0E54"/>
    <w:rsid w:val="003C138A"/>
    <w:rsid w:val="003C1958"/>
    <w:rsid w:val="003C1A9F"/>
    <w:rsid w:val="003C1BB2"/>
    <w:rsid w:val="003C3A91"/>
    <w:rsid w:val="003C3F17"/>
    <w:rsid w:val="003C4C68"/>
    <w:rsid w:val="003C4DD4"/>
    <w:rsid w:val="003C5001"/>
    <w:rsid w:val="003C71EB"/>
    <w:rsid w:val="003C76C3"/>
    <w:rsid w:val="003C7995"/>
    <w:rsid w:val="003D03AD"/>
    <w:rsid w:val="003D2ACD"/>
    <w:rsid w:val="003D334B"/>
    <w:rsid w:val="003D4036"/>
    <w:rsid w:val="003D5021"/>
    <w:rsid w:val="003D6D27"/>
    <w:rsid w:val="003D7A0E"/>
    <w:rsid w:val="003D7F76"/>
    <w:rsid w:val="003E0574"/>
    <w:rsid w:val="003E09A5"/>
    <w:rsid w:val="003E16BA"/>
    <w:rsid w:val="003E27E9"/>
    <w:rsid w:val="003E2851"/>
    <w:rsid w:val="003E40AC"/>
    <w:rsid w:val="003E490F"/>
    <w:rsid w:val="003E5A91"/>
    <w:rsid w:val="003E7DE6"/>
    <w:rsid w:val="003F03C5"/>
    <w:rsid w:val="003F172B"/>
    <w:rsid w:val="003F17A5"/>
    <w:rsid w:val="003F1985"/>
    <w:rsid w:val="003F20A7"/>
    <w:rsid w:val="003F2630"/>
    <w:rsid w:val="003F7ADC"/>
    <w:rsid w:val="004006E0"/>
    <w:rsid w:val="0040127F"/>
    <w:rsid w:val="004012AE"/>
    <w:rsid w:val="0040147F"/>
    <w:rsid w:val="00401EE7"/>
    <w:rsid w:val="00402697"/>
    <w:rsid w:val="00405C4F"/>
    <w:rsid w:val="004066BB"/>
    <w:rsid w:val="00406796"/>
    <w:rsid w:val="00410DF8"/>
    <w:rsid w:val="004138D7"/>
    <w:rsid w:val="00413B5C"/>
    <w:rsid w:val="0041419E"/>
    <w:rsid w:val="004146B5"/>
    <w:rsid w:val="0041695D"/>
    <w:rsid w:val="00417015"/>
    <w:rsid w:val="00417083"/>
    <w:rsid w:val="00420DC2"/>
    <w:rsid w:val="00422B26"/>
    <w:rsid w:val="004255C6"/>
    <w:rsid w:val="004259EB"/>
    <w:rsid w:val="00426B24"/>
    <w:rsid w:val="00427468"/>
    <w:rsid w:val="00427A36"/>
    <w:rsid w:val="004312A7"/>
    <w:rsid w:val="004326C6"/>
    <w:rsid w:val="00434BD3"/>
    <w:rsid w:val="004371B4"/>
    <w:rsid w:val="0044310F"/>
    <w:rsid w:val="004440F2"/>
    <w:rsid w:val="00445575"/>
    <w:rsid w:val="00445C59"/>
    <w:rsid w:val="00445F39"/>
    <w:rsid w:val="00446418"/>
    <w:rsid w:val="00446540"/>
    <w:rsid w:val="00447F2F"/>
    <w:rsid w:val="004529DE"/>
    <w:rsid w:val="00455477"/>
    <w:rsid w:val="00457D7A"/>
    <w:rsid w:val="004615EF"/>
    <w:rsid w:val="00461F68"/>
    <w:rsid w:val="004621CF"/>
    <w:rsid w:val="00462932"/>
    <w:rsid w:val="00462B8F"/>
    <w:rsid w:val="0046300D"/>
    <w:rsid w:val="004633D2"/>
    <w:rsid w:val="004642F1"/>
    <w:rsid w:val="00464A8F"/>
    <w:rsid w:val="00465BEE"/>
    <w:rsid w:val="004672B4"/>
    <w:rsid w:val="004673A2"/>
    <w:rsid w:val="00467E4B"/>
    <w:rsid w:val="004706EE"/>
    <w:rsid w:val="00470F27"/>
    <w:rsid w:val="0047171B"/>
    <w:rsid w:val="00471907"/>
    <w:rsid w:val="00471C3A"/>
    <w:rsid w:val="004721CB"/>
    <w:rsid w:val="0047263F"/>
    <w:rsid w:val="004728CA"/>
    <w:rsid w:val="00472E90"/>
    <w:rsid w:val="00473B01"/>
    <w:rsid w:val="0047462B"/>
    <w:rsid w:val="00477BAB"/>
    <w:rsid w:val="00477F36"/>
    <w:rsid w:val="004805EB"/>
    <w:rsid w:val="004819E5"/>
    <w:rsid w:val="00482C99"/>
    <w:rsid w:val="00483E0E"/>
    <w:rsid w:val="004845DF"/>
    <w:rsid w:val="00484A73"/>
    <w:rsid w:val="00484FFF"/>
    <w:rsid w:val="0048584C"/>
    <w:rsid w:val="0048630A"/>
    <w:rsid w:val="00486ADE"/>
    <w:rsid w:val="00487366"/>
    <w:rsid w:val="00487A8E"/>
    <w:rsid w:val="00490ADF"/>
    <w:rsid w:val="004916D1"/>
    <w:rsid w:val="00492E5E"/>
    <w:rsid w:val="00493614"/>
    <w:rsid w:val="004950A2"/>
    <w:rsid w:val="0049590B"/>
    <w:rsid w:val="00495A63"/>
    <w:rsid w:val="0049654A"/>
    <w:rsid w:val="00496999"/>
    <w:rsid w:val="004A0266"/>
    <w:rsid w:val="004A1455"/>
    <w:rsid w:val="004A237F"/>
    <w:rsid w:val="004A26DA"/>
    <w:rsid w:val="004A2F34"/>
    <w:rsid w:val="004A61AE"/>
    <w:rsid w:val="004A6CCC"/>
    <w:rsid w:val="004B0092"/>
    <w:rsid w:val="004B01F0"/>
    <w:rsid w:val="004B1F9B"/>
    <w:rsid w:val="004B21AD"/>
    <w:rsid w:val="004B234C"/>
    <w:rsid w:val="004B37C0"/>
    <w:rsid w:val="004B4CF3"/>
    <w:rsid w:val="004B5283"/>
    <w:rsid w:val="004B56AE"/>
    <w:rsid w:val="004C0140"/>
    <w:rsid w:val="004C2C28"/>
    <w:rsid w:val="004C2DB8"/>
    <w:rsid w:val="004C698D"/>
    <w:rsid w:val="004C6B75"/>
    <w:rsid w:val="004C6CEC"/>
    <w:rsid w:val="004C72FD"/>
    <w:rsid w:val="004C7D14"/>
    <w:rsid w:val="004D07DC"/>
    <w:rsid w:val="004D0D93"/>
    <w:rsid w:val="004D238F"/>
    <w:rsid w:val="004D35B5"/>
    <w:rsid w:val="004D5185"/>
    <w:rsid w:val="004D587A"/>
    <w:rsid w:val="004D5B3C"/>
    <w:rsid w:val="004D5CC6"/>
    <w:rsid w:val="004D73A7"/>
    <w:rsid w:val="004E1627"/>
    <w:rsid w:val="004E2844"/>
    <w:rsid w:val="004E28D6"/>
    <w:rsid w:val="004E28FF"/>
    <w:rsid w:val="004E31CD"/>
    <w:rsid w:val="004E670B"/>
    <w:rsid w:val="004F02C3"/>
    <w:rsid w:val="004F0A94"/>
    <w:rsid w:val="004F24AE"/>
    <w:rsid w:val="004F2FCC"/>
    <w:rsid w:val="004F59C5"/>
    <w:rsid w:val="004F7770"/>
    <w:rsid w:val="004F7E15"/>
    <w:rsid w:val="0050134E"/>
    <w:rsid w:val="005024E7"/>
    <w:rsid w:val="005029D5"/>
    <w:rsid w:val="00502CEB"/>
    <w:rsid w:val="005050D6"/>
    <w:rsid w:val="005053B7"/>
    <w:rsid w:val="0050658A"/>
    <w:rsid w:val="00507154"/>
    <w:rsid w:val="00507578"/>
    <w:rsid w:val="005104D7"/>
    <w:rsid w:val="0051117C"/>
    <w:rsid w:val="0051131E"/>
    <w:rsid w:val="00511734"/>
    <w:rsid w:val="00513B7A"/>
    <w:rsid w:val="00514F04"/>
    <w:rsid w:val="00515688"/>
    <w:rsid w:val="0051596F"/>
    <w:rsid w:val="005159EF"/>
    <w:rsid w:val="00516793"/>
    <w:rsid w:val="00516DCC"/>
    <w:rsid w:val="00521137"/>
    <w:rsid w:val="0052156A"/>
    <w:rsid w:val="00521C29"/>
    <w:rsid w:val="00521C30"/>
    <w:rsid w:val="00523586"/>
    <w:rsid w:val="005244E6"/>
    <w:rsid w:val="00524770"/>
    <w:rsid w:val="00524C44"/>
    <w:rsid w:val="00525BC5"/>
    <w:rsid w:val="00527216"/>
    <w:rsid w:val="005274AF"/>
    <w:rsid w:val="005319F4"/>
    <w:rsid w:val="005326DE"/>
    <w:rsid w:val="00532DED"/>
    <w:rsid w:val="00536F4C"/>
    <w:rsid w:val="00537E86"/>
    <w:rsid w:val="0054283A"/>
    <w:rsid w:val="00544DA3"/>
    <w:rsid w:val="00545950"/>
    <w:rsid w:val="005476E7"/>
    <w:rsid w:val="00550619"/>
    <w:rsid w:val="00550B7C"/>
    <w:rsid w:val="00550BEF"/>
    <w:rsid w:val="00550C8F"/>
    <w:rsid w:val="005519D3"/>
    <w:rsid w:val="00554A59"/>
    <w:rsid w:val="00554B0F"/>
    <w:rsid w:val="00554C8B"/>
    <w:rsid w:val="005560C3"/>
    <w:rsid w:val="00556774"/>
    <w:rsid w:val="005570EF"/>
    <w:rsid w:val="00561E29"/>
    <w:rsid w:val="005636A4"/>
    <w:rsid w:val="005639CF"/>
    <w:rsid w:val="00564CC7"/>
    <w:rsid w:val="0056591B"/>
    <w:rsid w:val="005676BE"/>
    <w:rsid w:val="005679A9"/>
    <w:rsid w:val="005707B4"/>
    <w:rsid w:val="00570E2C"/>
    <w:rsid w:val="00571D45"/>
    <w:rsid w:val="00573BE2"/>
    <w:rsid w:val="00574B9C"/>
    <w:rsid w:val="00575209"/>
    <w:rsid w:val="00575896"/>
    <w:rsid w:val="00576CA2"/>
    <w:rsid w:val="00576E49"/>
    <w:rsid w:val="0057744D"/>
    <w:rsid w:val="00581679"/>
    <w:rsid w:val="00583E55"/>
    <w:rsid w:val="005841BC"/>
    <w:rsid w:val="00590AD7"/>
    <w:rsid w:val="00590CC4"/>
    <w:rsid w:val="005910C2"/>
    <w:rsid w:val="00592616"/>
    <w:rsid w:val="005931BA"/>
    <w:rsid w:val="005942BD"/>
    <w:rsid w:val="00595092"/>
    <w:rsid w:val="00595B40"/>
    <w:rsid w:val="00595FBE"/>
    <w:rsid w:val="00595FFF"/>
    <w:rsid w:val="00596095"/>
    <w:rsid w:val="005968E2"/>
    <w:rsid w:val="005969B9"/>
    <w:rsid w:val="0059768B"/>
    <w:rsid w:val="005978B5"/>
    <w:rsid w:val="005A08E5"/>
    <w:rsid w:val="005A1938"/>
    <w:rsid w:val="005A1F7A"/>
    <w:rsid w:val="005A5A47"/>
    <w:rsid w:val="005A5ACD"/>
    <w:rsid w:val="005A77FE"/>
    <w:rsid w:val="005B0464"/>
    <w:rsid w:val="005B296F"/>
    <w:rsid w:val="005B3A5C"/>
    <w:rsid w:val="005B68FF"/>
    <w:rsid w:val="005B7061"/>
    <w:rsid w:val="005B7980"/>
    <w:rsid w:val="005C0CAE"/>
    <w:rsid w:val="005C29FB"/>
    <w:rsid w:val="005C2BC8"/>
    <w:rsid w:val="005C3103"/>
    <w:rsid w:val="005C3552"/>
    <w:rsid w:val="005C4E2A"/>
    <w:rsid w:val="005C53B4"/>
    <w:rsid w:val="005C62C9"/>
    <w:rsid w:val="005C7422"/>
    <w:rsid w:val="005C7676"/>
    <w:rsid w:val="005D0184"/>
    <w:rsid w:val="005D0B64"/>
    <w:rsid w:val="005D0F2F"/>
    <w:rsid w:val="005D3B51"/>
    <w:rsid w:val="005D5095"/>
    <w:rsid w:val="005D5A23"/>
    <w:rsid w:val="005E207A"/>
    <w:rsid w:val="005E2F39"/>
    <w:rsid w:val="005E4B98"/>
    <w:rsid w:val="005E5B55"/>
    <w:rsid w:val="005E62DC"/>
    <w:rsid w:val="005E6635"/>
    <w:rsid w:val="005E6EEF"/>
    <w:rsid w:val="005E7650"/>
    <w:rsid w:val="005E766D"/>
    <w:rsid w:val="005F10B2"/>
    <w:rsid w:val="005F1AF6"/>
    <w:rsid w:val="005F1B08"/>
    <w:rsid w:val="005F1B68"/>
    <w:rsid w:val="005F3B23"/>
    <w:rsid w:val="005F3B76"/>
    <w:rsid w:val="005F3DA7"/>
    <w:rsid w:val="005F4B0E"/>
    <w:rsid w:val="005F57F7"/>
    <w:rsid w:val="005F5922"/>
    <w:rsid w:val="005F5C42"/>
    <w:rsid w:val="005F5D5D"/>
    <w:rsid w:val="005F7312"/>
    <w:rsid w:val="005F7698"/>
    <w:rsid w:val="006007D2"/>
    <w:rsid w:val="006014DC"/>
    <w:rsid w:val="0060248F"/>
    <w:rsid w:val="00602814"/>
    <w:rsid w:val="00602856"/>
    <w:rsid w:val="00603022"/>
    <w:rsid w:val="00603460"/>
    <w:rsid w:val="00603536"/>
    <w:rsid w:val="0060429E"/>
    <w:rsid w:val="00604748"/>
    <w:rsid w:val="00604A0E"/>
    <w:rsid w:val="00604E78"/>
    <w:rsid w:val="00605350"/>
    <w:rsid w:val="006054DA"/>
    <w:rsid w:val="006100A6"/>
    <w:rsid w:val="00610FD2"/>
    <w:rsid w:val="006114E7"/>
    <w:rsid w:val="00611A39"/>
    <w:rsid w:val="006128CF"/>
    <w:rsid w:val="0061348C"/>
    <w:rsid w:val="0061508F"/>
    <w:rsid w:val="00616592"/>
    <w:rsid w:val="00617C7A"/>
    <w:rsid w:val="006212F6"/>
    <w:rsid w:val="0062284D"/>
    <w:rsid w:val="00623D8F"/>
    <w:rsid w:val="0062441D"/>
    <w:rsid w:val="00624EF5"/>
    <w:rsid w:val="006253F7"/>
    <w:rsid w:val="006268EF"/>
    <w:rsid w:val="006277A7"/>
    <w:rsid w:val="006306C4"/>
    <w:rsid w:val="0063070A"/>
    <w:rsid w:val="00630BF7"/>
    <w:rsid w:val="0063124D"/>
    <w:rsid w:val="006343A8"/>
    <w:rsid w:val="00635460"/>
    <w:rsid w:val="00635AB1"/>
    <w:rsid w:val="0064023B"/>
    <w:rsid w:val="00641FE5"/>
    <w:rsid w:val="0064233E"/>
    <w:rsid w:val="00646640"/>
    <w:rsid w:val="006471B5"/>
    <w:rsid w:val="00647A65"/>
    <w:rsid w:val="006501B2"/>
    <w:rsid w:val="006509D6"/>
    <w:rsid w:val="00652D68"/>
    <w:rsid w:val="006537A6"/>
    <w:rsid w:val="00653C21"/>
    <w:rsid w:val="00654B54"/>
    <w:rsid w:val="006611A7"/>
    <w:rsid w:val="006616DE"/>
    <w:rsid w:val="00662945"/>
    <w:rsid w:val="00662C52"/>
    <w:rsid w:val="00664937"/>
    <w:rsid w:val="00664983"/>
    <w:rsid w:val="00665FD4"/>
    <w:rsid w:val="00665FE5"/>
    <w:rsid w:val="0066651A"/>
    <w:rsid w:val="00666EED"/>
    <w:rsid w:val="00670675"/>
    <w:rsid w:val="0067264A"/>
    <w:rsid w:val="00672EB7"/>
    <w:rsid w:val="00673CC2"/>
    <w:rsid w:val="00674455"/>
    <w:rsid w:val="00674557"/>
    <w:rsid w:val="00676632"/>
    <w:rsid w:val="00677267"/>
    <w:rsid w:val="00680320"/>
    <w:rsid w:val="00680827"/>
    <w:rsid w:val="00682B66"/>
    <w:rsid w:val="00682BBA"/>
    <w:rsid w:val="00684A66"/>
    <w:rsid w:val="006868AA"/>
    <w:rsid w:val="00686B8C"/>
    <w:rsid w:val="00690E44"/>
    <w:rsid w:val="0069155A"/>
    <w:rsid w:val="00691C92"/>
    <w:rsid w:val="00695323"/>
    <w:rsid w:val="00695830"/>
    <w:rsid w:val="00695C54"/>
    <w:rsid w:val="00695DB5"/>
    <w:rsid w:val="006A0159"/>
    <w:rsid w:val="006A0EBD"/>
    <w:rsid w:val="006A1DD7"/>
    <w:rsid w:val="006A2D82"/>
    <w:rsid w:val="006A2DB4"/>
    <w:rsid w:val="006A4ED6"/>
    <w:rsid w:val="006A5593"/>
    <w:rsid w:val="006A55F5"/>
    <w:rsid w:val="006A65E9"/>
    <w:rsid w:val="006A697F"/>
    <w:rsid w:val="006A6B5D"/>
    <w:rsid w:val="006A6C2C"/>
    <w:rsid w:val="006B01A7"/>
    <w:rsid w:val="006B0C9F"/>
    <w:rsid w:val="006B5A5E"/>
    <w:rsid w:val="006B6E65"/>
    <w:rsid w:val="006B70BB"/>
    <w:rsid w:val="006B70F9"/>
    <w:rsid w:val="006B7833"/>
    <w:rsid w:val="006B7879"/>
    <w:rsid w:val="006C00CA"/>
    <w:rsid w:val="006C0477"/>
    <w:rsid w:val="006C1A6B"/>
    <w:rsid w:val="006C244C"/>
    <w:rsid w:val="006C4E3C"/>
    <w:rsid w:val="006C6E54"/>
    <w:rsid w:val="006C7135"/>
    <w:rsid w:val="006C71F7"/>
    <w:rsid w:val="006C7676"/>
    <w:rsid w:val="006C7C7D"/>
    <w:rsid w:val="006D1E59"/>
    <w:rsid w:val="006D22E4"/>
    <w:rsid w:val="006D453F"/>
    <w:rsid w:val="006D501E"/>
    <w:rsid w:val="006D528C"/>
    <w:rsid w:val="006D543F"/>
    <w:rsid w:val="006D62D4"/>
    <w:rsid w:val="006D64CA"/>
    <w:rsid w:val="006D6561"/>
    <w:rsid w:val="006D7564"/>
    <w:rsid w:val="006E33AF"/>
    <w:rsid w:val="006E3C3C"/>
    <w:rsid w:val="006E4AEE"/>
    <w:rsid w:val="006E4EE0"/>
    <w:rsid w:val="006E6058"/>
    <w:rsid w:val="006E6D7F"/>
    <w:rsid w:val="006E7778"/>
    <w:rsid w:val="006E79F8"/>
    <w:rsid w:val="006E7B00"/>
    <w:rsid w:val="006F17AA"/>
    <w:rsid w:val="006F3E77"/>
    <w:rsid w:val="006F45B5"/>
    <w:rsid w:val="006F58A1"/>
    <w:rsid w:val="006F5C31"/>
    <w:rsid w:val="006F6DA3"/>
    <w:rsid w:val="007008FC"/>
    <w:rsid w:val="00701C56"/>
    <w:rsid w:val="0070332B"/>
    <w:rsid w:val="007054CD"/>
    <w:rsid w:val="00705E7B"/>
    <w:rsid w:val="00710523"/>
    <w:rsid w:val="00710979"/>
    <w:rsid w:val="00710C61"/>
    <w:rsid w:val="00710F3A"/>
    <w:rsid w:val="00711C42"/>
    <w:rsid w:val="00712A2F"/>
    <w:rsid w:val="0071541E"/>
    <w:rsid w:val="0071566C"/>
    <w:rsid w:val="0071592C"/>
    <w:rsid w:val="00715F1B"/>
    <w:rsid w:val="00716BF4"/>
    <w:rsid w:val="007210B1"/>
    <w:rsid w:val="00721218"/>
    <w:rsid w:val="007217AD"/>
    <w:rsid w:val="007219A2"/>
    <w:rsid w:val="00723DE2"/>
    <w:rsid w:val="007256EF"/>
    <w:rsid w:val="00725A70"/>
    <w:rsid w:val="00726CD0"/>
    <w:rsid w:val="00726E65"/>
    <w:rsid w:val="00730D13"/>
    <w:rsid w:val="0073129C"/>
    <w:rsid w:val="007322EB"/>
    <w:rsid w:val="0073374C"/>
    <w:rsid w:val="00733BBD"/>
    <w:rsid w:val="0073402D"/>
    <w:rsid w:val="007350F2"/>
    <w:rsid w:val="00735600"/>
    <w:rsid w:val="007358D4"/>
    <w:rsid w:val="0073626C"/>
    <w:rsid w:val="00737042"/>
    <w:rsid w:val="007374CA"/>
    <w:rsid w:val="007406F1"/>
    <w:rsid w:val="00740BDC"/>
    <w:rsid w:val="00741819"/>
    <w:rsid w:val="00742D44"/>
    <w:rsid w:val="0074370D"/>
    <w:rsid w:val="0074493F"/>
    <w:rsid w:val="00745A64"/>
    <w:rsid w:val="00746505"/>
    <w:rsid w:val="0074663F"/>
    <w:rsid w:val="007469CC"/>
    <w:rsid w:val="00746E9A"/>
    <w:rsid w:val="00750365"/>
    <w:rsid w:val="0075102E"/>
    <w:rsid w:val="00751186"/>
    <w:rsid w:val="00751651"/>
    <w:rsid w:val="00751BCC"/>
    <w:rsid w:val="00751EB6"/>
    <w:rsid w:val="007536DB"/>
    <w:rsid w:val="00753A8E"/>
    <w:rsid w:val="00754509"/>
    <w:rsid w:val="00755C8D"/>
    <w:rsid w:val="00760CF1"/>
    <w:rsid w:val="007619F1"/>
    <w:rsid w:val="00761C5C"/>
    <w:rsid w:val="00762532"/>
    <w:rsid w:val="00762C78"/>
    <w:rsid w:val="00764109"/>
    <w:rsid w:val="00765BE9"/>
    <w:rsid w:val="00765C50"/>
    <w:rsid w:val="007662BF"/>
    <w:rsid w:val="00767E84"/>
    <w:rsid w:val="00772977"/>
    <w:rsid w:val="007734D7"/>
    <w:rsid w:val="00773609"/>
    <w:rsid w:val="0077422F"/>
    <w:rsid w:val="00775B1C"/>
    <w:rsid w:val="0077640D"/>
    <w:rsid w:val="00776EBC"/>
    <w:rsid w:val="00780ABA"/>
    <w:rsid w:val="007820FF"/>
    <w:rsid w:val="00782954"/>
    <w:rsid w:val="00782C70"/>
    <w:rsid w:val="00783CDE"/>
    <w:rsid w:val="00786CB6"/>
    <w:rsid w:val="00787B55"/>
    <w:rsid w:val="00790163"/>
    <w:rsid w:val="007910EB"/>
    <w:rsid w:val="00794897"/>
    <w:rsid w:val="00794C98"/>
    <w:rsid w:val="00795139"/>
    <w:rsid w:val="00795CCE"/>
    <w:rsid w:val="00795DE9"/>
    <w:rsid w:val="00795EEA"/>
    <w:rsid w:val="0079732D"/>
    <w:rsid w:val="007A0AE6"/>
    <w:rsid w:val="007A1DDF"/>
    <w:rsid w:val="007A216F"/>
    <w:rsid w:val="007A22BD"/>
    <w:rsid w:val="007A2758"/>
    <w:rsid w:val="007A34F4"/>
    <w:rsid w:val="007A3EC3"/>
    <w:rsid w:val="007A6CDE"/>
    <w:rsid w:val="007A73A1"/>
    <w:rsid w:val="007B0588"/>
    <w:rsid w:val="007B08E8"/>
    <w:rsid w:val="007B0E9E"/>
    <w:rsid w:val="007B15F4"/>
    <w:rsid w:val="007B16EB"/>
    <w:rsid w:val="007B1A9E"/>
    <w:rsid w:val="007B1F5E"/>
    <w:rsid w:val="007B2903"/>
    <w:rsid w:val="007B60DF"/>
    <w:rsid w:val="007B7C64"/>
    <w:rsid w:val="007B7E06"/>
    <w:rsid w:val="007C1BBA"/>
    <w:rsid w:val="007C1D83"/>
    <w:rsid w:val="007C1DA2"/>
    <w:rsid w:val="007C20A3"/>
    <w:rsid w:val="007C2C6C"/>
    <w:rsid w:val="007C3F98"/>
    <w:rsid w:val="007C3FC5"/>
    <w:rsid w:val="007C5DFE"/>
    <w:rsid w:val="007C67EE"/>
    <w:rsid w:val="007C6EE7"/>
    <w:rsid w:val="007C7365"/>
    <w:rsid w:val="007D15FE"/>
    <w:rsid w:val="007D2AE3"/>
    <w:rsid w:val="007D2E9A"/>
    <w:rsid w:val="007D3F9B"/>
    <w:rsid w:val="007D52AE"/>
    <w:rsid w:val="007D6240"/>
    <w:rsid w:val="007D63F0"/>
    <w:rsid w:val="007D6F6B"/>
    <w:rsid w:val="007D7D1D"/>
    <w:rsid w:val="007E1E7F"/>
    <w:rsid w:val="007E1F67"/>
    <w:rsid w:val="007E34E6"/>
    <w:rsid w:val="007E588B"/>
    <w:rsid w:val="007E65B5"/>
    <w:rsid w:val="007E6693"/>
    <w:rsid w:val="007E6735"/>
    <w:rsid w:val="007E718F"/>
    <w:rsid w:val="007F09F4"/>
    <w:rsid w:val="007F0D46"/>
    <w:rsid w:val="007F1C9C"/>
    <w:rsid w:val="007F342D"/>
    <w:rsid w:val="007F358E"/>
    <w:rsid w:val="007F3606"/>
    <w:rsid w:val="007F38B8"/>
    <w:rsid w:val="007F64F8"/>
    <w:rsid w:val="007F6ACB"/>
    <w:rsid w:val="0080165B"/>
    <w:rsid w:val="0080182A"/>
    <w:rsid w:val="0080296C"/>
    <w:rsid w:val="008068F3"/>
    <w:rsid w:val="0080792E"/>
    <w:rsid w:val="00810523"/>
    <w:rsid w:val="0081177C"/>
    <w:rsid w:val="0081190B"/>
    <w:rsid w:val="0081283F"/>
    <w:rsid w:val="00815F86"/>
    <w:rsid w:val="0081625F"/>
    <w:rsid w:val="008162C5"/>
    <w:rsid w:val="00816DC8"/>
    <w:rsid w:val="008177DB"/>
    <w:rsid w:val="0081798F"/>
    <w:rsid w:val="00817A73"/>
    <w:rsid w:val="00820028"/>
    <w:rsid w:val="0082472D"/>
    <w:rsid w:val="00825EF6"/>
    <w:rsid w:val="008305AF"/>
    <w:rsid w:val="00830B03"/>
    <w:rsid w:val="00830E6C"/>
    <w:rsid w:val="00831E40"/>
    <w:rsid w:val="0083405E"/>
    <w:rsid w:val="008356BF"/>
    <w:rsid w:val="00836C5D"/>
    <w:rsid w:val="00840789"/>
    <w:rsid w:val="00840984"/>
    <w:rsid w:val="0084156C"/>
    <w:rsid w:val="00841D41"/>
    <w:rsid w:val="008422E9"/>
    <w:rsid w:val="008423E1"/>
    <w:rsid w:val="00842E3D"/>
    <w:rsid w:val="00843B3D"/>
    <w:rsid w:val="00844F30"/>
    <w:rsid w:val="008472DA"/>
    <w:rsid w:val="00850804"/>
    <w:rsid w:val="00852862"/>
    <w:rsid w:val="00852A8E"/>
    <w:rsid w:val="008545BB"/>
    <w:rsid w:val="0085498E"/>
    <w:rsid w:val="00856310"/>
    <w:rsid w:val="00857809"/>
    <w:rsid w:val="00857855"/>
    <w:rsid w:val="00860C21"/>
    <w:rsid w:val="00861510"/>
    <w:rsid w:val="008640E6"/>
    <w:rsid w:val="0086464F"/>
    <w:rsid w:val="00864847"/>
    <w:rsid w:val="0086484B"/>
    <w:rsid w:val="00864FE5"/>
    <w:rsid w:val="00866DD0"/>
    <w:rsid w:val="008670B8"/>
    <w:rsid w:val="008676F5"/>
    <w:rsid w:val="00867BE6"/>
    <w:rsid w:val="00870528"/>
    <w:rsid w:val="008706B0"/>
    <w:rsid w:val="0087075A"/>
    <w:rsid w:val="00870DDD"/>
    <w:rsid w:val="00871186"/>
    <w:rsid w:val="008715A0"/>
    <w:rsid w:val="00871704"/>
    <w:rsid w:val="008727C6"/>
    <w:rsid w:val="00873AB8"/>
    <w:rsid w:val="00873E36"/>
    <w:rsid w:val="00874CC2"/>
    <w:rsid w:val="00874FF8"/>
    <w:rsid w:val="00875C4E"/>
    <w:rsid w:val="00876B00"/>
    <w:rsid w:val="00876E9A"/>
    <w:rsid w:val="008773D6"/>
    <w:rsid w:val="008776E6"/>
    <w:rsid w:val="00877D81"/>
    <w:rsid w:val="00881BED"/>
    <w:rsid w:val="00883B59"/>
    <w:rsid w:val="00884D04"/>
    <w:rsid w:val="0088520A"/>
    <w:rsid w:val="008852DF"/>
    <w:rsid w:val="00885830"/>
    <w:rsid w:val="00886C9C"/>
    <w:rsid w:val="008877F1"/>
    <w:rsid w:val="00890A53"/>
    <w:rsid w:val="00890B39"/>
    <w:rsid w:val="00891367"/>
    <w:rsid w:val="00891400"/>
    <w:rsid w:val="008921F2"/>
    <w:rsid w:val="008964DA"/>
    <w:rsid w:val="008978D0"/>
    <w:rsid w:val="008978E7"/>
    <w:rsid w:val="008A0071"/>
    <w:rsid w:val="008A41E1"/>
    <w:rsid w:val="008A6193"/>
    <w:rsid w:val="008A6418"/>
    <w:rsid w:val="008A7159"/>
    <w:rsid w:val="008A7D3A"/>
    <w:rsid w:val="008B03A0"/>
    <w:rsid w:val="008B0A9F"/>
    <w:rsid w:val="008B1F17"/>
    <w:rsid w:val="008B2028"/>
    <w:rsid w:val="008B23F7"/>
    <w:rsid w:val="008B257A"/>
    <w:rsid w:val="008B3F8D"/>
    <w:rsid w:val="008B5C70"/>
    <w:rsid w:val="008B67D2"/>
    <w:rsid w:val="008B771D"/>
    <w:rsid w:val="008B79DA"/>
    <w:rsid w:val="008C152B"/>
    <w:rsid w:val="008C2E99"/>
    <w:rsid w:val="008C3165"/>
    <w:rsid w:val="008C4328"/>
    <w:rsid w:val="008C5297"/>
    <w:rsid w:val="008C71D5"/>
    <w:rsid w:val="008C7C88"/>
    <w:rsid w:val="008C7DB2"/>
    <w:rsid w:val="008D0139"/>
    <w:rsid w:val="008D229E"/>
    <w:rsid w:val="008D2C29"/>
    <w:rsid w:val="008D3E3A"/>
    <w:rsid w:val="008D3E79"/>
    <w:rsid w:val="008D4077"/>
    <w:rsid w:val="008D4A94"/>
    <w:rsid w:val="008D63D1"/>
    <w:rsid w:val="008D7212"/>
    <w:rsid w:val="008E0ED6"/>
    <w:rsid w:val="008E1567"/>
    <w:rsid w:val="008E2AB9"/>
    <w:rsid w:val="008E50A4"/>
    <w:rsid w:val="008E638A"/>
    <w:rsid w:val="008E6888"/>
    <w:rsid w:val="008E6FE9"/>
    <w:rsid w:val="008E73B0"/>
    <w:rsid w:val="008F1D00"/>
    <w:rsid w:val="008F1E14"/>
    <w:rsid w:val="008F290F"/>
    <w:rsid w:val="008F2B82"/>
    <w:rsid w:val="008F3A91"/>
    <w:rsid w:val="008F3AA4"/>
    <w:rsid w:val="008F411D"/>
    <w:rsid w:val="008F419E"/>
    <w:rsid w:val="008F4CA6"/>
    <w:rsid w:val="008F5671"/>
    <w:rsid w:val="008F72D2"/>
    <w:rsid w:val="00900512"/>
    <w:rsid w:val="00900C27"/>
    <w:rsid w:val="00900C4C"/>
    <w:rsid w:val="00900C9D"/>
    <w:rsid w:val="00900F95"/>
    <w:rsid w:val="00901633"/>
    <w:rsid w:val="00901BC5"/>
    <w:rsid w:val="009021B3"/>
    <w:rsid w:val="00902353"/>
    <w:rsid w:val="00902557"/>
    <w:rsid w:val="00902707"/>
    <w:rsid w:val="0090273C"/>
    <w:rsid w:val="0090278F"/>
    <w:rsid w:val="00902B06"/>
    <w:rsid w:val="0090623D"/>
    <w:rsid w:val="009066E5"/>
    <w:rsid w:val="00907BB5"/>
    <w:rsid w:val="009129CC"/>
    <w:rsid w:val="00913096"/>
    <w:rsid w:val="009132A7"/>
    <w:rsid w:val="00914D3F"/>
    <w:rsid w:val="00914D8F"/>
    <w:rsid w:val="00917BFB"/>
    <w:rsid w:val="009211E5"/>
    <w:rsid w:val="00921D14"/>
    <w:rsid w:val="00922932"/>
    <w:rsid w:val="00922B30"/>
    <w:rsid w:val="0092377A"/>
    <w:rsid w:val="00925C56"/>
    <w:rsid w:val="009329A8"/>
    <w:rsid w:val="00933E12"/>
    <w:rsid w:val="00934149"/>
    <w:rsid w:val="009348B5"/>
    <w:rsid w:val="00934BF9"/>
    <w:rsid w:val="009351BB"/>
    <w:rsid w:val="00935C33"/>
    <w:rsid w:val="0093603F"/>
    <w:rsid w:val="00936629"/>
    <w:rsid w:val="00937FDD"/>
    <w:rsid w:val="00940307"/>
    <w:rsid w:val="00940338"/>
    <w:rsid w:val="00942586"/>
    <w:rsid w:val="00942D71"/>
    <w:rsid w:val="00942EE0"/>
    <w:rsid w:val="00945AD7"/>
    <w:rsid w:val="00947D70"/>
    <w:rsid w:val="00947EC0"/>
    <w:rsid w:val="00951B81"/>
    <w:rsid w:val="00951C44"/>
    <w:rsid w:val="00952F57"/>
    <w:rsid w:val="00955625"/>
    <w:rsid w:val="0095580E"/>
    <w:rsid w:val="009572F3"/>
    <w:rsid w:val="00960DC2"/>
    <w:rsid w:val="0096112D"/>
    <w:rsid w:val="00961B0C"/>
    <w:rsid w:val="00961E08"/>
    <w:rsid w:val="00965173"/>
    <w:rsid w:val="009652F8"/>
    <w:rsid w:val="009654CF"/>
    <w:rsid w:val="009660BF"/>
    <w:rsid w:val="00966EF7"/>
    <w:rsid w:val="0096737F"/>
    <w:rsid w:val="009674FB"/>
    <w:rsid w:val="00970491"/>
    <w:rsid w:val="00971460"/>
    <w:rsid w:val="00971C25"/>
    <w:rsid w:val="00971D3B"/>
    <w:rsid w:val="00972268"/>
    <w:rsid w:val="0097352A"/>
    <w:rsid w:val="00973CFA"/>
    <w:rsid w:val="009742C9"/>
    <w:rsid w:val="0097439C"/>
    <w:rsid w:val="00974FB7"/>
    <w:rsid w:val="00975D07"/>
    <w:rsid w:val="0098182A"/>
    <w:rsid w:val="00982240"/>
    <w:rsid w:val="00982640"/>
    <w:rsid w:val="00984290"/>
    <w:rsid w:val="0098517A"/>
    <w:rsid w:val="009864CE"/>
    <w:rsid w:val="00986C3B"/>
    <w:rsid w:val="009878C4"/>
    <w:rsid w:val="00987946"/>
    <w:rsid w:val="0099142D"/>
    <w:rsid w:val="00991D59"/>
    <w:rsid w:val="00991DA1"/>
    <w:rsid w:val="009950F6"/>
    <w:rsid w:val="0099567B"/>
    <w:rsid w:val="00995ADF"/>
    <w:rsid w:val="009973A1"/>
    <w:rsid w:val="009A0BD9"/>
    <w:rsid w:val="009A1FF6"/>
    <w:rsid w:val="009A39CD"/>
    <w:rsid w:val="009A3F69"/>
    <w:rsid w:val="009A4FD2"/>
    <w:rsid w:val="009A5D8B"/>
    <w:rsid w:val="009B11DC"/>
    <w:rsid w:val="009B1835"/>
    <w:rsid w:val="009B1886"/>
    <w:rsid w:val="009B1ACA"/>
    <w:rsid w:val="009B39C4"/>
    <w:rsid w:val="009B4C95"/>
    <w:rsid w:val="009B4F34"/>
    <w:rsid w:val="009B5CAD"/>
    <w:rsid w:val="009B6D1E"/>
    <w:rsid w:val="009B7459"/>
    <w:rsid w:val="009B7B08"/>
    <w:rsid w:val="009B7EFA"/>
    <w:rsid w:val="009B7F82"/>
    <w:rsid w:val="009C1209"/>
    <w:rsid w:val="009C1F8A"/>
    <w:rsid w:val="009C27DC"/>
    <w:rsid w:val="009C4FB8"/>
    <w:rsid w:val="009C5396"/>
    <w:rsid w:val="009C5D41"/>
    <w:rsid w:val="009C6F39"/>
    <w:rsid w:val="009C7450"/>
    <w:rsid w:val="009D08B2"/>
    <w:rsid w:val="009D0A2F"/>
    <w:rsid w:val="009D0E00"/>
    <w:rsid w:val="009D2C5B"/>
    <w:rsid w:val="009D42EA"/>
    <w:rsid w:val="009D5139"/>
    <w:rsid w:val="009D5A9C"/>
    <w:rsid w:val="009D5DFD"/>
    <w:rsid w:val="009D6296"/>
    <w:rsid w:val="009D7797"/>
    <w:rsid w:val="009E001E"/>
    <w:rsid w:val="009E0D5F"/>
    <w:rsid w:val="009E1773"/>
    <w:rsid w:val="009E1891"/>
    <w:rsid w:val="009E2545"/>
    <w:rsid w:val="009E2C67"/>
    <w:rsid w:val="009E4096"/>
    <w:rsid w:val="009E697B"/>
    <w:rsid w:val="009E6D7D"/>
    <w:rsid w:val="009E761F"/>
    <w:rsid w:val="009F2330"/>
    <w:rsid w:val="009F4176"/>
    <w:rsid w:val="009F433D"/>
    <w:rsid w:val="009F7E9E"/>
    <w:rsid w:val="00A001D0"/>
    <w:rsid w:val="00A017EA"/>
    <w:rsid w:val="00A02339"/>
    <w:rsid w:val="00A02AD2"/>
    <w:rsid w:val="00A02D30"/>
    <w:rsid w:val="00A03AD5"/>
    <w:rsid w:val="00A06505"/>
    <w:rsid w:val="00A066EE"/>
    <w:rsid w:val="00A10472"/>
    <w:rsid w:val="00A1067C"/>
    <w:rsid w:val="00A106D7"/>
    <w:rsid w:val="00A112BE"/>
    <w:rsid w:val="00A121D9"/>
    <w:rsid w:val="00A12AB9"/>
    <w:rsid w:val="00A15A15"/>
    <w:rsid w:val="00A15BDD"/>
    <w:rsid w:val="00A16712"/>
    <w:rsid w:val="00A16E90"/>
    <w:rsid w:val="00A17F12"/>
    <w:rsid w:val="00A2011F"/>
    <w:rsid w:val="00A2032F"/>
    <w:rsid w:val="00A206A9"/>
    <w:rsid w:val="00A2144C"/>
    <w:rsid w:val="00A2238E"/>
    <w:rsid w:val="00A22F70"/>
    <w:rsid w:val="00A22FF4"/>
    <w:rsid w:val="00A231D4"/>
    <w:rsid w:val="00A25F1A"/>
    <w:rsid w:val="00A26595"/>
    <w:rsid w:val="00A30111"/>
    <w:rsid w:val="00A31E1B"/>
    <w:rsid w:val="00A32A4E"/>
    <w:rsid w:val="00A339C8"/>
    <w:rsid w:val="00A33EBC"/>
    <w:rsid w:val="00A33F0F"/>
    <w:rsid w:val="00A3431C"/>
    <w:rsid w:val="00A345CE"/>
    <w:rsid w:val="00A34E4F"/>
    <w:rsid w:val="00A409E6"/>
    <w:rsid w:val="00A41D72"/>
    <w:rsid w:val="00A42075"/>
    <w:rsid w:val="00A421D5"/>
    <w:rsid w:val="00A42214"/>
    <w:rsid w:val="00A4229E"/>
    <w:rsid w:val="00A426BE"/>
    <w:rsid w:val="00A43C0E"/>
    <w:rsid w:val="00A447DC"/>
    <w:rsid w:val="00A45D5E"/>
    <w:rsid w:val="00A46830"/>
    <w:rsid w:val="00A475B5"/>
    <w:rsid w:val="00A51C08"/>
    <w:rsid w:val="00A52AB4"/>
    <w:rsid w:val="00A542A3"/>
    <w:rsid w:val="00A5500C"/>
    <w:rsid w:val="00A559B9"/>
    <w:rsid w:val="00A5752D"/>
    <w:rsid w:val="00A5788B"/>
    <w:rsid w:val="00A57931"/>
    <w:rsid w:val="00A616D3"/>
    <w:rsid w:val="00A62347"/>
    <w:rsid w:val="00A625FB"/>
    <w:rsid w:val="00A62619"/>
    <w:rsid w:val="00A62C56"/>
    <w:rsid w:val="00A63AA1"/>
    <w:rsid w:val="00A64CCE"/>
    <w:rsid w:val="00A6527F"/>
    <w:rsid w:val="00A66482"/>
    <w:rsid w:val="00A676AE"/>
    <w:rsid w:val="00A70403"/>
    <w:rsid w:val="00A72654"/>
    <w:rsid w:val="00A74B38"/>
    <w:rsid w:val="00A75359"/>
    <w:rsid w:val="00A75943"/>
    <w:rsid w:val="00A75F6A"/>
    <w:rsid w:val="00A76AE9"/>
    <w:rsid w:val="00A76E81"/>
    <w:rsid w:val="00A777D6"/>
    <w:rsid w:val="00A801FA"/>
    <w:rsid w:val="00A804EF"/>
    <w:rsid w:val="00A81D85"/>
    <w:rsid w:val="00A82447"/>
    <w:rsid w:val="00A82554"/>
    <w:rsid w:val="00A82EF3"/>
    <w:rsid w:val="00A83DB3"/>
    <w:rsid w:val="00A84589"/>
    <w:rsid w:val="00A856DB"/>
    <w:rsid w:val="00A866A9"/>
    <w:rsid w:val="00A86C0F"/>
    <w:rsid w:val="00A86CF1"/>
    <w:rsid w:val="00A90434"/>
    <w:rsid w:val="00A9102F"/>
    <w:rsid w:val="00A913AB"/>
    <w:rsid w:val="00A938B1"/>
    <w:rsid w:val="00A93D99"/>
    <w:rsid w:val="00A94A57"/>
    <w:rsid w:val="00A953B7"/>
    <w:rsid w:val="00A96194"/>
    <w:rsid w:val="00AA022B"/>
    <w:rsid w:val="00AA065F"/>
    <w:rsid w:val="00AA1D5A"/>
    <w:rsid w:val="00AA22FB"/>
    <w:rsid w:val="00AA35F3"/>
    <w:rsid w:val="00AA3613"/>
    <w:rsid w:val="00AA3BDE"/>
    <w:rsid w:val="00AA3F25"/>
    <w:rsid w:val="00AA4C03"/>
    <w:rsid w:val="00AA51CE"/>
    <w:rsid w:val="00AA55D2"/>
    <w:rsid w:val="00AA5921"/>
    <w:rsid w:val="00AA5BA6"/>
    <w:rsid w:val="00AA62BF"/>
    <w:rsid w:val="00AA6610"/>
    <w:rsid w:val="00AA6DE7"/>
    <w:rsid w:val="00AB0214"/>
    <w:rsid w:val="00AB1142"/>
    <w:rsid w:val="00AB62C6"/>
    <w:rsid w:val="00AB6ECE"/>
    <w:rsid w:val="00AB75F7"/>
    <w:rsid w:val="00AC0327"/>
    <w:rsid w:val="00AC0827"/>
    <w:rsid w:val="00AC26A6"/>
    <w:rsid w:val="00AC2AFB"/>
    <w:rsid w:val="00AC2B84"/>
    <w:rsid w:val="00AC41AE"/>
    <w:rsid w:val="00AC7190"/>
    <w:rsid w:val="00AD2C6D"/>
    <w:rsid w:val="00AD700E"/>
    <w:rsid w:val="00AD7DCF"/>
    <w:rsid w:val="00AE256A"/>
    <w:rsid w:val="00AE295E"/>
    <w:rsid w:val="00AE41B2"/>
    <w:rsid w:val="00AE62FD"/>
    <w:rsid w:val="00AE6E64"/>
    <w:rsid w:val="00AE71CF"/>
    <w:rsid w:val="00AE77A2"/>
    <w:rsid w:val="00AF0258"/>
    <w:rsid w:val="00AF0C33"/>
    <w:rsid w:val="00AF1CA1"/>
    <w:rsid w:val="00AF52AE"/>
    <w:rsid w:val="00AF56A3"/>
    <w:rsid w:val="00AF6195"/>
    <w:rsid w:val="00AF6295"/>
    <w:rsid w:val="00AF66F0"/>
    <w:rsid w:val="00B019A3"/>
    <w:rsid w:val="00B01E9A"/>
    <w:rsid w:val="00B0250B"/>
    <w:rsid w:val="00B03349"/>
    <w:rsid w:val="00B03CF8"/>
    <w:rsid w:val="00B04AA0"/>
    <w:rsid w:val="00B04ED1"/>
    <w:rsid w:val="00B065BA"/>
    <w:rsid w:val="00B06C4D"/>
    <w:rsid w:val="00B07345"/>
    <w:rsid w:val="00B10DDB"/>
    <w:rsid w:val="00B1142B"/>
    <w:rsid w:val="00B14F93"/>
    <w:rsid w:val="00B16E7B"/>
    <w:rsid w:val="00B17D75"/>
    <w:rsid w:val="00B2011A"/>
    <w:rsid w:val="00B207D6"/>
    <w:rsid w:val="00B20D66"/>
    <w:rsid w:val="00B224F1"/>
    <w:rsid w:val="00B2298C"/>
    <w:rsid w:val="00B243DD"/>
    <w:rsid w:val="00B252BB"/>
    <w:rsid w:val="00B26454"/>
    <w:rsid w:val="00B27901"/>
    <w:rsid w:val="00B30254"/>
    <w:rsid w:val="00B303EC"/>
    <w:rsid w:val="00B30CDD"/>
    <w:rsid w:val="00B31110"/>
    <w:rsid w:val="00B313C9"/>
    <w:rsid w:val="00B318A1"/>
    <w:rsid w:val="00B31F15"/>
    <w:rsid w:val="00B326B7"/>
    <w:rsid w:val="00B3345E"/>
    <w:rsid w:val="00B33A64"/>
    <w:rsid w:val="00B34F6C"/>
    <w:rsid w:val="00B3543A"/>
    <w:rsid w:val="00B35C54"/>
    <w:rsid w:val="00B404C4"/>
    <w:rsid w:val="00B40C8A"/>
    <w:rsid w:val="00B417B1"/>
    <w:rsid w:val="00B436E1"/>
    <w:rsid w:val="00B43713"/>
    <w:rsid w:val="00B43786"/>
    <w:rsid w:val="00B4494F"/>
    <w:rsid w:val="00B45506"/>
    <w:rsid w:val="00B459A9"/>
    <w:rsid w:val="00B46869"/>
    <w:rsid w:val="00B46F2A"/>
    <w:rsid w:val="00B47724"/>
    <w:rsid w:val="00B47C44"/>
    <w:rsid w:val="00B50314"/>
    <w:rsid w:val="00B50900"/>
    <w:rsid w:val="00B52232"/>
    <w:rsid w:val="00B532E9"/>
    <w:rsid w:val="00B53580"/>
    <w:rsid w:val="00B54537"/>
    <w:rsid w:val="00B57698"/>
    <w:rsid w:val="00B60342"/>
    <w:rsid w:val="00B60891"/>
    <w:rsid w:val="00B6168B"/>
    <w:rsid w:val="00B61754"/>
    <w:rsid w:val="00B62A8D"/>
    <w:rsid w:val="00B64042"/>
    <w:rsid w:val="00B64DAD"/>
    <w:rsid w:val="00B64EFB"/>
    <w:rsid w:val="00B65154"/>
    <w:rsid w:val="00B659DC"/>
    <w:rsid w:val="00B65E1D"/>
    <w:rsid w:val="00B6793A"/>
    <w:rsid w:val="00B67966"/>
    <w:rsid w:val="00B67B28"/>
    <w:rsid w:val="00B71535"/>
    <w:rsid w:val="00B722FD"/>
    <w:rsid w:val="00B7394C"/>
    <w:rsid w:val="00B74B32"/>
    <w:rsid w:val="00B758FB"/>
    <w:rsid w:val="00B77111"/>
    <w:rsid w:val="00B8043B"/>
    <w:rsid w:val="00B810E6"/>
    <w:rsid w:val="00B814C9"/>
    <w:rsid w:val="00B81DD4"/>
    <w:rsid w:val="00B822CA"/>
    <w:rsid w:val="00B83129"/>
    <w:rsid w:val="00B83D62"/>
    <w:rsid w:val="00B84AF7"/>
    <w:rsid w:val="00B853EE"/>
    <w:rsid w:val="00B86D45"/>
    <w:rsid w:val="00B87C62"/>
    <w:rsid w:val="00B9092B"/>
    <w:rsid w:val="00B90A30"/>
    <w:rsid w:val="00B90CC9"/>
    <w:rsid w:val="00B91577"/>
    <w:rsid w:val="00B92189"/>
    <w:rsid w:val="00B92298"/>
    <w:rsid w:val="00B941E3"/>
    <w:rsid w:val="00B94924"/>
    <w:rsid w:val="00B95223"/>
    <w:rsid w:val="00B9528B"/>
    <w:rsid w:val="00B9624D"/>
    <w:rsid w:val="00B97F91"/>
    <w:rsid w:val="00BA2D18"/>
    <w:rsid w:val="00BA3241"/>
    <w:rsid w:val="00BA3727"/>
    <w:rsid w:val="00BA3AB8"/>
    <w:rsid w:val="00BA6955"/>
    <w:rsid w:val="00BA7AA4"/>
    <w:rsid w:val="00BA7F25"/>
    <w:rsid w:val="00BB053B"/>
    <w:rsid w:val="00BB0DF2"/>
    <w:rsid w:val="00BB16D7"/>
    <w:rsid w:val="00BB28E3"/>
    <w:rsid w:val="00BB607F"/>
    <w:rsid w:val="00BB66A0"/>
    <w:rsid w:val="00BC03F6"/>
    <w:rsid w:val="00BC29D9"/>
    <w:rsid w:val="00BC337C"/>
    <w:rsid w:val="00BC3E1A"/>
    <w:rsid w:val="00BC4142"/>
    <w:rsid w:val="00BC4193"/>
    <w:rsid w:val="00BC5380"/>
    <w:rsid w:val="00BC5EDF"/>
    <w:rsid w:val="00BC624F"/>
    <w:rsid w:val="00BC6649"/>
    <w:rsid w:val="00BC71BC"/>
    <w:rsid w:val="00BD0117"/>
    <w:rsid w:val="00BD12AA"/>
    <w:rsid w:val="00BD1436"/>
    <w:rsid w:val="00BD26A8"/>
    <w:rsid w:val="00BD303F"/>
    <w:rsid w:val="00BD510C"/>
    <w:rsid w:val="00BD5E9B"/>
    <w:rsid w:val="00BD61BC"/>
    <w:rsid w:val="00BD74CF"/>
    <w:rsid w:val="00BD791F"/>
    <w:rsid w:val="00BE20DC"/>
    <w:rsid w:val="00BE3535"/>
    <w:rsid w:val="00BE366B"/>
    <w:rsid w:val="00BE36ED"/>
    <w:rsid w:val="00BE3C12"/>
    <w:rsid w:val="00BE5987"/>
    <w:rsid w:val="00BF0248"/>
    <w:rsid w:val="00BF0481"/>
    <w:rsid w:val="00BF1614"/>
    <w:rsid w:val="00BF1BC0"/>
    <w:rsid w:val="00BF2BDA"/>
    <w:rsid w:val="00BF3808"/>
    <w:rsid w:val="00BF3C92"/>
    <w:rsid w:val="00BF42F8"/>
    <w:rsid w:val="00BF4782"/>
    <w:rsid w:val="00BF4EF4"/>
    <w:rsid w:val="00C005D7"/>
    <w:rsid w:val="00C01284"/>
    <w:rsid w:val="00C01290"/>
    <w:rsid w:val="00C021C0"/>
    <w:rsid w:val="00C03BAD"/>
    <w:rsid w:val="00C052EC"/>
    <w:rsid w:val="00C05B0C"/>
    <w:rsid w:val="00C071B2"/>
    <w:rsid w:val="00C109CE"/>
    <w:rsid w:val="00C10F5F"/>
    <w:rsid w:val="00C11BFC"/>
    <w:rsid w:val="00C137F1"/>
    <w:rsid w:val="00C13950"/>
    <w:rsid w:val="00C13EDD"/>
    <w:rsid w:val="00C14CD5"/>
    <w:rsid w:val="00C158A9"/>
    <w:rsid w:val="00C20FC0"/>
    <w:rsid w:val="00C213B8"/>
    <w:rsid w:val="00C21DCC"/>
    <w:rsid w:val="00C22192"/>
    <w:rsid w:val="00C22B54"/>
    <w:rsid w:val="00C24DCB"/>
    <w:rsid w:val="00C2634E"/>
    <w:rsid w:val="00C270F3"/>
    <w:rsid w:val="00C312EE"/>
    <w:rsid w:val="00C31873"/>
    <w:rsid w:val="00C32709"/>
    <w:rsid w:val="00C32C6E"/>
    <w:rsid w:val="00C330F4"/>
    <w:rsid w:val="00C33309"/>
    <w:rsid w:val="00C34E79"/>
    <w:rsid w:val="00C3621A"/>
    <w:rsid w:val="00C362DB"/>
    <w:rsid w:val="00C36C33"/>
    <w:rsid w:val="00C3710A"/>
    <w:rsid w:val="00C4210C"/>
    <w:rsid w:val="00C4285D"/>
    <w:rsid w:val="00C42BC2"/>
    <w:rsid w:val="00C44D29"/>
    <w:rsid w:val="00C45840"/>
    <w:rsid w:val="00C468E1"/>
    <w:rsid w:val="00C471AF"/>
    <w:rsid w:val="00C503C0"/>
    <w:rsid w:val="00C506B5"/>
    <w:rsid w:val="00C5230E"/>
    <w:rsid w:val="00C52AA5"/>
    <w:rsid w:val="00C53C6C"/>
    <w:rsid w:val="00C55584"/>
    <w:rsid w:val="00C5586B"/>
    <w:rsid w:val="00C577CB"/>
    <w:rsid w:val="00C60C5B"/>
    <w:rsid w:val="00C61525"/>
    <w:rsid w:val="00C6194C"/>
    <w:rsid w:val="00C62372"/>
    <w:rsid w:val="00C62779"/>
    <w:rsid w:val="00C63992"/>
    <w:rsid w:val="00C63DAE"/>
    <w:rsid w:val="00C63F4F"/>
    <w:rsid w:val="00C64731"/>
    <w:rsid w:val="00C64D62"/>
    <w:rsid w:val="00C65509"/>
    <w:rsid w:val="00C66D8C"/>
    <w:rsid w:val="00C67CBF"/>
    <w:rsid w:val="00C67D45"/>
    <w:rsid w:val="00C759F9"/>
    <w:rsid w:val="00C80D18"/>
    <w:rsid w:val="00C80EB8"/>
    <w:rsid w:val="00C81AD4"/>
    <w:rsid w:val="00C81D95"/>
    <w:rsid w:val="00C82889"/>
    <w:rsid w:val="00C84CCF"/>
    <w:rsid w:val="00C877B7"/>
    <w:rsid w:val="00C87E6E"/>
    <w:rsid w:val="00C904E5"/>
    <w:rsid w:val="00C90800"/>
    <w:rsid w:val="00C919FA"/>
    <w:rsid w:val="00C92196"/>
    <w:rsid w:val="00C932DF"/>
    <w:rsid w:val="00C9339D"/>
    <w:rsid w:val="00C93F63"/>
    <w:rsid w:val="00C94807"/>
    <w:rsid w:val="00C94F48"/>
    <w:rsid w:val="00C95275"/>
    <w:rsid w:val="00C968E3"/>
    <w:rsid w:val="00C9756A"/>
    <w:rsid w:val="00C97A9B"/>
    <w:rsid w:val="00C97EF6"/>
    <w:rsid w:val="00CA0D4B"/>
    <w:rsid w:val="00CA102C"/>
    <w:rsid w:val="00CA13CB"/>
    <w:rsid w:val="00CA2578"/>
    <w:rsid w:val="00CA3F92"/>
    <w:rsid w:val="00CA4620"/>
    <w:rsid w:val="00CA505D"/>
    <w:rsid w:val="00CA5F3F"/>
    <w:rsid w:val="00CA740F"/>
    <w:rsid w:val="00CB0311"/>
    <w:rsid w:val="00CB17DB"/>
    <w:rsid w:val="00CB2C4E"/>
    <w:rsid w:val="00CB2FAC"/>
    <w:rsid w:val="00CB4A8A"/>
    <w:rsid w:val="00CB4E53"/>
    <w:rsid w:val="00CB4F4D"/>
    <w:rsid w:val="00CB67FC"/>
    <w:rsid w:val="00CC0194"/>
    <w:rsid w:val="00CC2E11"/>
    <w:rsid w:val="00CC38FB"/>
    <w:rsid w:val="00CC39AC"/>
    <w:rsid w:val="00CC3B85"/>
    <w:rsid w:val="00CC46E7"/>
    <w:rsid w:val="00CC4CFF"/>
    <w:rsid w:val="00CC5D9E"/>
    <w:rsid w:val="00CC6768"/>
    <w:rsid w:val="00CC70FE"/>
    <w:rsid w:val="00CC73F1"/>
    <w:rsid w:val="00CD1106"/>
    <w:rsid w:val="00CD12C3"/>
    <w:rsid w:val="00CD1DA7"/>
    <w:rsid w:val="00CD245C"/>
    <w:rsid w:val="00CD25BC"/>
    <w:rsid w:val="00CD27AE"/>
    <w:rsid w:val="00CD37B1"/>
    <w:rsid w:val="00CD3E8B"/>
    <w:rsid w:val="00CD420B"/>
    <w:rsid w:val="00CD563F"/>
    <w:rsid w:val="00CD5A47"/>
    <w:rsid w:val="00CD6F8E"/>
    <w:rsid w:val="00CD7DF4"/>
    <w:rsid w:val="00CE031C"/>
    <w:rsid w:val="00CE04B8"/>
    <w:rsid w:val="00CE0678"/>
    <w:rsid w:val="00CE0C78"/>
    <w:rsid w:val="00CE1BAB"/>
    <w:rsid w:val="00CE28F0"/>
    <w:rsid w:val="00CE39A8"/>
    <w:rsid w:val="00CE3E19"/>
    <w:rsid w:val="00CE403A"/>
    <w:rsid w:val="00CE5152"/>
    <w:rsid w:val="00CE51DC"/>
    <w:rsid w:val="00CE560D"/>
    <w:rsid w:val="00CE6B99"/>
    <w:rsid w:val="00CE7ADE"/>
    <w:rsid w:val="00CF01DB"/>
    <w:rsid w:val="00CF159A"/>
    <w:rsid w:val="00CF52E0"/>
    <w:rsid w:val="00CF5DE3"/>
    <w:rsid w:val="00CF6CEE"/>
    <w:rsid w:val="00CF7E6E"/>
    <w:rsid w:val="00D01557"/>
    <w:rsid w:val="00D01B89"/>
    <w:rsid w:val="00D026CB"/>
    <w:rsid w:val="00D03CC7"/>
    <w:rsid w:val="00D03E24"/>
    <w:rsid w:val="00D0432D"/>
    <w:rsid w:val="00D0492D"/>
    <w:rsid w:val="00D04B00"/>
    <w:rsid w:val="00D0667B"/>
    <w:rsid w:val="00D0765A"/>
    <w:rsid w:val="00D0787F"/>
    <w:rsid w:val="00D105F1"/>
    <w:rsid w:val="00D10C22"/>
    <w:rsid w:val="00D11011"/>
    <w:rsid w:val="00D12006"/>
    <w:rsid w:val="00D121A7"/>
    <w:rsid w:val="00D14115"/>
    <w:rsid w:val="00D15AFE"/>
    <w:rsid w:val="00D163A6"/>
    <w:rsid w:val="00D175B4"/>
    <w:rsid w:val="00D21914"/>
    <w:rsid w:val="00D22624"/>
    <w:rsid w:val="00D22E80"/>
    <w:rsid w:val="00D23D13"/>
    <w:rsid w:val="00D241B6"/>
    <w:rsid w:val="00D25F2A"/>
    <w:rsid w:val="00D262BF"/>
    <w:rsid w:val="00D30787"/>
    <w:rsid w:val="00D30957"/>
    <w:rsid w:val="00D367A1"/>
    <w:rsid w:val="00D37063"/>
    <w:rsid w:val="00D400DF"/>
    <w:rsid w:val="00D40144"/>
    <w:rsid w:val="00D404C9"/>
    <w:rsid w:val="00D41BB9"/>
    <w:rsid w:val="00D436AB"/>
    <w:rsid w:val="00D436E0"/>
    <w:rsid w:val="00D44401"/>
    <w:rsid w:val="00D445D0"/>
    <w:rsid w:val="00D446C4"/>
    <w:rsid w:val="00D462C2"/>
    <w:rsid w:val="00D465E3"/>
    <w:rsid w:val="00D52D01"/>
    <w:rsid w:val="00D52E4B"/>
    <w:rsid w:val="00D53B34"/>
    <w:rsid w:val="00D5539D"/>
    <w:rsid w:val="00D5602A"/>
    <w:rsid w:val="00D5612B"/>
    <w:rsid w:val="00D604FB"/>
    <w:rsid w:val="00D60F0A"/>
    <w:rsid w:val="00D61FC9"/>
    <w:rsid w:val="00D63117"/>
    <w:rsid w:val="00D63293"/>
    <w:rsid w:val="00D632B5"/>
    <w:rsid w:val="00D63D72"/>
    <w:rsid w:val="00D63F8D"/>
    <w:rsid w:val="00D6557F"/>
    <w:rsid w:val="00D65678"/>
    <w:rsid w:val="00D67174"/>
    <w:rsid w:val="00D7168A"/>
    <w:rsid w:val="00D71EF9"/>
    <w:rsid w:val="00D720A5"/>
    <w:rsid w:val="00D721B7"/>
    <w:rsid w:val="00D7282D"/>
    <w:rsid w:val="00D73000"/>
    <w:rsid w:val="00D7407E"/>
    <w:rsid w:val="00D74612"/>
    <w:rsid w:val="00D755AB"/>
    <w:rsid w:val="00D7735E"/>
    <w:rsid w:val="00D773BB"/>
    <w:rsid w:val="00D80CE7"/>
    <w:rsid w:val="00D81238"/>
    <w:rsid w:val="00D81593"/>
    <w:rsid w:val="00D82556"/>
    <w:rsid w:val="00D830C0"/>
    <w:rsid w:val="00D8397F"/>
    <w:rsid w:val="00D84767"/>
    <w:rsid w:val="00D85FB9"/>
    <w:rsid w:val="00D8608B"/>
    <w:rsid w:val="00D9076E"/>
    <w:rsid w:val="00D912A3"/>
    <w:rsid w:val="00D91D8C"/>
    <w:rsid w:val="00D925C2"/>
    <w:rsid w:val="00D93241"/>
    <w:rsid w:val="00D953DD"/>
    <w:rsid w:val="00D95540"/>
    <w:rsid w:val="00D9664D"/>
    <w:rsid w:val="00D970A6"/>
    <w:rsid w:val="00D973DC"/>
    <w:rsid w:val="00D978A8"/>
    <w:rsid w:val="00D979DC"/>
    <w:rsid w:val="00DA1D7D"/>
    <w:rsid w:val="00DA2A92"/>
    <w:rsid w:val="00DA30BD"/>
    <w:rsid w:val="00DA3387"/>
    <w:rsid w:val="00DA5672"/>
    <w:rsid w:val="00DB0136"/>
    <w:rsid w:val="00DB05CE"/>
    <w:rsid w:val="00DB16F3"/>
    <w:rsid w:val="00DB179A"/>
    <w:rsid w:val="00DB27E1"/>
    <w:rsid w:val="00DB32FF"/>
    <w:rsid w:val="00DB52BA"/>
    <w:rsid w:val="00DB5487"/>
    <w:rsid w:val="00DB6385"/>
    <w:rsid w:val="00DC0471"/>
    <w:rsid w:val="00DC0F37"/>
    <w:rsid w:val="00DC1329"/>
    <w:rsid w:val="00DC3243"/>
    <w:rsid w:val="00DC3578"/>
    <w:rsid w:val="00DC43D8"/>
    <w:rsid w:val="00DC4B70"/>
    <w:rsid w:val="00DC5B5A"/>
    <w:rsid w:val="00DC5BA5"/>
    <w:rsid w:val="00DC7A00"/>
    <w:rsid w:val="00DC7E74"/>
    <w:rsid w:val="00DD037E"/>
    <w:rsid w:val="00DD0739"/>
    <w:rsid w:val="00DD13A8"/>
    <w:rsid w:val="00DD1732"/>
    <w:rsid w:val="00DD1C27"/>
    <w:rsid w:val="00DD24EB"/>
    <w:rsid w:val="00DD5D28"/>
    <w:rsid w:val="00DD6FE2"/>
    <w:rsid w:val="00DD709F"/>
    <w:rsid w:val="00DE1935"/>
    <w:rsid w:val="00DE1C77"/>
    <w:rsid w:val="00DE2764"/>
    <w:rsid w:val="00DE425A"/>
    <w:rsid w:val="00DE578C"/>
    <w:rsid w:val="00DE5B1D"/>
    <w:rsid w:val="00DE6666"/>
    <w:rsid w:val="00DE7A41"/>
    <w:rsid w:val="00DF1536"/>
    <w:rsid w:val="00DF3157"/>
    <w:rsid w:val="00DF4B4F"/>
    <w:rsid w:val="00DF586A"/>
    <w:rsid w:val="00DF597A"/>
    <w:rsid w:val="00DF6701"/>
    <w:rsid w:val="00DF676B"/>
    <w:rsid w:val="00E00DB6"/>
    <w:rsid w:val="00E01BED"/>
    <w:rsid w:val="00E01E2A"/>
    <w:rsid w:val="00E025ED"/>
    <w:rsid w:val="00E0427D"/>
    <w:rsid w:val="00E045F9"/>
    <w:rsid w:val="00E0577E"/>
    <w:rsid w:val="00E10195"/>
    <w:rsid w:val="00E11349"/>
    <w:rsid w:val="00E11D15"/>
    <w:rsid w:val="00E1206E"/>
    <w:rsid w:val="00E15246"/>
    <w:rsid w:val="00E1632F"/>
    <w:rsid w:val="00E17F20"/>
    <w:rsid w:val="00E20447"/>
    <w:rsid w:val="00E2130B"/>
    <w:rsid w:val="00E21384"/>
    <w:rsid w:val="00E231A7"/>
    <w:rsid w:val="00E2357F"/>
    <w:rsid w:val="00E2521E"/>
    <w:rsid w:val="00E2621F"/>
    <w:rsid w:val="00E26256"/>
    <w:rsid w:val="00E2694B"/>
    <w:rsid w:val="00E272E3"/>
    <w:rsid w:val="00E3048C"/>
    <w:rsid w:val="00E326D5"/>
    <w:rsid w:val="00E3349B"/>
    <w:rsid w:val="00E33CD0"/>
    <w:rsid w:val="00E3486D"/>
    <w:rsid w:val="00E363BB"/>
    <w:rsid w:val="00E37B7E"/>
    <w:rsid w:val="00E41EC1"/>
    <w:rsid w:val="00E424F7"/>
    <w:rsid w:val="00E42985"/>
    <w:rsid w:val="00E4341E"/>
    <w:rsid w:val="00E434B5"/>
    <w:rsid w:val="00E43730"/>
    <w:rsid w:val="00E44102"/>
    <w:rsid w:val="00E44327"/>
    <w:rsid w:val="00E44E09"/>
    <w:rsid w:val="00E44E37"/>
    <w:rsid w:val="00E4589F"/>
    <w:rsid w:val="00E4607B"/>
    <w:rsid w:val="00E464F6"/>
    <w:rsid w:val="00E4724D"/>
    <w:rsid w:val="00E47834"/>
    <w:rsid w:val="00E50B4A"/>
    <w:rsid w:val="00E50FC8"/>
    <w:rsid w:val="00E5117F"/>
    <w:rsid w:val="00E545A8"/>
    <w:rsid w:val="00E5546E"/>
    <w:rsid w:val="00E55FC4"/>
    <w:rsid w:val="00E56985"/>
    <w:rsid w:val="00E574AA"/>
    <w:rsid w:val="00E6237D"/>
    <w:rsid w:val="00E62A98"/>
    <w:rsid w:val="00E6322B"/>
    <w:rsid w:val="00E63B30"/>
    <w:rsid w:val="00E65D2B"/>
    <w:rsid w:val="00E661C5"/>
    <w:rsid w:val="00E66F5D"/>
    <w:rsid w:val="00E67367"/>
    <w:rsid w:val="00E67FBF"/>
    <w:rsid w:val="00E70103"/>
    <w:rsid w:val="00E731A5"/>
    <w:rsid w:val="00E732F5"/>
    <w:rsid w:val="00E73A11"/>
    <w:rsid w:val="00E73BEE"/>
    <w:rsid w:val="00E74C02"/>
    <w:rsid w:val="00E75C9D"/>
    <w:rsid w:val="00E75DAB"/>
    <w:rsid w:val="00E762CD"/>
    <w:rsid w:val="00E80768"/>
    <w:rsid w:val="00E8177A"/>
    <w:rsid w:val="00E81F3E"/>
    <w:rsid w:val="00E82D8F"/>
    <w:rsid w:val="00E82E87"/>
    <w:rsid w:val="00E839DA"/>
    <w:rsid w:val="00E8596B"/>
    <w:rsid w:val="00E86B0A"/>
    <w:rsid w:val="00E878C9"/>
    <w:rsid w:val="00E92C56"/>
    <w:rsid w:val="00E92CA4"/>
    <w:rsid w:val="00E92F55"/>
    <w:rsid w:val="00E95AFF"/>
    <w:rsid w:val="00E97D43"/>
    <w:rsid w:val="00E97E7E"/>
    <w:rsid w:val="00EA1380"/>
    <w:rsid w:val="00EA18A8"/>
    <w:rsid w:val="00EA1AD4"/>
    <w:rsid w:val="00EA1DBF"/>
    <w:rsid w:val="00EA5656"/>
    <w:rsid w:val="00EA582C"/>
    <w:rsid w:val="00EA595B"/>
    <w:rsid w:val="00EA7970"/>
    <w:rsid w:val="00EA7DBE"/>
    <w:rsid w:val="00EB05F6"/>
    <w:rsid w:val="00EB1B82"/>
    <w:rsid w:val="00EB27D0"/>
    <w:rsid w:val="00EB2F92"/>
    <w:rsid w:val="00EB4432"/>
    <w:rsid w:val="00EB510B"/>
    <w:rsid w:val="00EB581E"/>
    <w:rsid w:val="00EB65F5"/>
    <w:rsid w:val="00EB6F08"/>
    <w:rsid w:val="00EB73B2"/>
    <w:rsid w:val="00EC0E71"/>
    <w:rsid w:val="00EC0FFD"/>
    <w:rsid w:val="00EC2BE9"/>
    <w:rsid w:val="00EC3022"/>
    <w:rsid w:val="00EC34AD"/>
    <w:rsid w:val="00EC3ECE"/>
    <w:rsid w:val="00EC5E43"/>
    <w:rsid w:val="00EC6551"/>
    <w:rsid w:val="00EC6896"/>
    <w:rsid w:val="00EC7386"/>
    <w:rsid w:val="00EC738B"/>
    <w:rsid w:val="00EC7733"/>
    <w:rsid w:val="00EC7C33"/>
    <w:rsid w:val="00EC7FAA"/>
    <w:rsid w:val="00ED10E2"/>
    <w:rsid w:val="00ED1CCD"/>
    <w:rsid w:val="00ED23BB"/>
    <w:rsid w:val="00ED2BD4"/>
    <w:rsid w:val="00ED391E"/>
    <w:rsid w:val="00ED3FF2"/>
    <w:rsid w:val="00ED4E15"/>
    <w:rsid w:val="00ED4E63"/>
    <w:rsid w:val="00ED69B0"/>
    <w:rsid w:val="00ED7845"/>
    <w:rsid w:val="00EE0105"/>
    <w:rsid w:val="00EE12AD"/>
    <w:rsid w:val="00EE194D"/>
    <w:rsid w:val="00EE2148"/>
    <w:rsid w:val="00EE2F3E"/>
    <w:rsid w:val="00EE3ABA"/>
    <w:rsid w:val="00EE4BDF"/>
    <w:rsid w:val="00EE59C0"/>
    <w:rsid w:val="00EE691A"/>
    <w:rsid w:val="00EE783E"/>
    <w:rsid w:val="00EF10C4"/>
    <w:rsid w:val="00EF3454"/>
    <w:rsid w:val="00EF37B8"/>
    <w:rsid w:val="00EF38ED"/>
    <w:rsid w:val="00EF480A"/>
    <w:rsid w:val="00EF5235"/>
    <w:rsid w:val="00EF672F"/>
    <w:rsid w:val="00EF7BF8"/>
    <w:rsid w:val="00F013BB"/>
    <w:rsid w:val="00F01FA9"/>
    <w:rsid w:val="00F046B7"/>
    <w:rsid w:val="00F05D70"/>
    <w:rsid w:val="00F06FD9"/>
    <w:rsid w:val="00F10336"/>
    <w:rsid w:val="00F10B21"/>
    <w:rsid w:val="00F10DDC"/>
    <w:rsid w:val="00F111F2"/>
    <w:rsid w:val="00F12097"/>
    <w:rsid w:val="00F12B1C"/>
    <w:rsid w:val="00F131BE"/>
    <w:rsid w:val="00F13279"/>
    <w:rsid w:val="00F14276"/>
    <w:rsid w:val="00F142DD"/>
    <w:rsid w:val="00F14BC2"/>
    <w:rsid w:val="00F14C11"/>
    <w:rsid w:val="00F161E2"/>
    <w:rsid w:val="00F16956"/>
    <w:rsid w:val="00F17EE4"/>
    <w:rsid w:val="00F2035E"/>
    <w:rsid w:val="00F21A3B"/>
    <w:rsid w:val="00F21D21"/>
    <w:rsid w:val="00F2284D"/>
    <w:rsid w:val="00F23515"/>
    <w:rsid w:val="00F258F2"/>
    <w:rsid w:val="00F2607A"/>
    <w:rsid w:val="00F261BF"/>
    <w:rsid w:val="00F27828"/>
    <w:rsid w:val="00F278B8"/>
    <w:rsid w:val="00F27EF6"/>
    <w:rsid w:val="00F30E7E"/>
    <w:rsid w:val="00F31609"/>
    <w:rsid w:val="00F33054"/>
    <w:rsid w:val="00F3623B"/>
    <w:rsid w:val="00F37CFE"/>
    <w:rsid w:val="00F40541"/>
    <w:rsid w:val="00F40A38"/>
    <w:rsid w:val="00F41197"/>
    <w:rsid w:val="00F419AE"/>
    <w:rsid w:val="00F4242F"/>
    <w:rsid w:val="00F43AE4"/>
    <w:rsid w:val="00F45402"/>
    <w:rsid w:val="00F46232"/>
    <w:rsid w:val="00F47E71"/>
    <w:rsid w:val="00F47E88"/>
    <w:rsid w:val="00F5006B"/>
    <w:rsid w:val="00F50653"/>
    <w:rsid w:val="00F5074F"/>
    <w:rsid w:val="00F50DE2"/>
    <w:rsid w:val="00F512F7"/>
    <w:rsid w:val="00F51392"/>
    <w:rsid w:val="00F526E6"/>
    <w:rsid w:val="00F5344D"/>
    <w:rsid w:val="00F53EB3"/>
    <w:rsid w:val="00F53F6B"/>
    <w:rsid w:val="00F54420"/>
    <w:rsid w:val="00F54667"/>
    <w:rsid w:val="00F55D63"/>
    <w:rsid w:val="00F56BB0"/>
    <w:rsid w:val="00F57FAB"/>
    <w:rsid w:val="00F60024"/>
    <w:rsid w:val="00F6055C"/>
    <w:rsid w:val="00F61918"/>
    <w:rsid w:val="00F62E57"/>
    <w:rsid w:val="00F637BE"/>
    <w:rsid w:val="00F647E0"/>
    <w:rsid w:val="00F64D15"/>
    <w:rsid w:val="00F65593"/>
    <w:rsid w:val="00F65822"/>
    <w:rsid w:val="00F66C4E"/>
    <w:rsid w:val="00F66E64"/>
    <w:rsid w:val="00F67157"/>
    <w:rsid w:val="00F67917"/>
    <w:rsid w:val="00F67AD2"/>
    <w:rsid w:val="00F70B8F"/>
    <w:rsid w:val="00F724E5"/>
    <w:rsid w:val="00F72B1C"/>
    <w:rsid w:val="00F740E2"/>
    <w:rsid w:val="00F747DC"/>
    <w:rsid w:val="00F748A6"/>
    <w:rsid w:val="00F74B3F"/>
    <w:rsid w:val="00F754ED"/>
    <w:rsid w:val="00F802E9"/>
    <w:rsid w:val="00F80912"/>
    <w:rsid w:val="00F82FB2"/>
    <w:rsid w:val="00F84551"/>
    <w:rsid w:val="00F849D4"/>
    <w:rsid w:val="00F85F4B"/>
    <w:rsid w:val="00F867B1"/>
    <w:rsid w:val="00F878DA"/>
    <w:rsid w:val="00F935AC"/>
    <w:rsid w:val="00F93B9E"/>
    <w:rsid w:val="00F95C11"/>
    <w:rsid w:val="00F95C68"/>
    <w:rsid w:val="00F96296"/>
    <w:rsid w:val="00FA2330"/>
    <w:rsid w:val="00FA73E3"/>
    <w:rsid w:val="00FB0205"/>
    <w:rsid w:val="00FB0349"/>
    <w:rsid w:val="00FB11BE"/>
    <w:rsid w:val="00FB1E2E"/>
    <w:rsid w:val="00FB441B"/>
    <w:rsid w:val="00FB5C17"/>
    <w:rsid w:val="00FB5DF7"/>
    <w:rsid w:val="00FB6526"/>
    <w:rsid w:val="00FC0053"/>
    <w:rsid w:val="00FC0DAA"/>
    <w:rsid w:val="00FC20BE"/>
    <w:rsid w:val="00FC3B72"/>
    <w:rsid w:val="00FC4001"/>
    <w:rsid w:val="00FC4625"/>
    <w:rsid w:val="00FC467F"/>
    <w:rsid w:val="00FC5A86"/>
    <w:rsid w:val="00FC630C"/>
    <w:rsid w:val="00FC6359"/>
    <w:rsid w:val="00FC6DBE"/>
    <w:rsid w:val="00FC7E6D"/>
    <w:rsid w:val="00FD24D5"/>
    <w:rsid w:val="00FD2712"/>
    <w:rsid w:val="00FD3AAB"/>
    <w:rsid w:val="00FD414D"/>
    <w:rsid w:val="00FD424F"/>
    <w:rsid w:val="00FD4953"/>
    <w:rsid w:val="00FD5EC2"/>
    <w:rsid w:val="00FD7CC0"/>
    <w:rsid w:val="00FE00B9"/>
    <w:rsid w:val="00FE03F8"/>
    <w:rsid w:val="00FE0CA8"/>
    <w:rsid w:val="00FE0E75"/>
    <w:rsid w:val="00FE218D"/>
    <w:rsid w:val="00FE2DE7"/>
    <w:rsid w:val="00FE31F4"/>
    <w:rsid w:val="00FE3924"/>
    <w:rsid w:val="00FE77B0"/>
    <w:rsid w:val="00FF05EE"/>
    <w:rsid w:val="00FF0B96"/>
    <w:rsid w:val="00FF2317"/>
    <w:rsid w:val="00FF2579"/>
    <w:rsid w:val="00FF2670"/>
    <w:rsid w:val="00FF4D75"/>
    <w:rsid w:val="00FF500E"/>
    <w:rsid w:val="00FF5941"/>
    <w:rsid w:val="00FF6870"/>
    <w:rsid w:val="00FF6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4528F6C"/>
  <w15:docId w15:val="{D33D8DDD-86AC-4F65-B917-6A15EB9D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4432"/>
  </w:style>
  <w:style w:type="paragraph" w:styleId="Heading1">
    <w:name w:val="heading 1"/>
    <w:basedOn w:val="Normal"/>
    <w:next w:val="Normal"/>
    <w:qFormat/>
    <w:rsid w:val="00EB4432"/>
    <w:pPr>
      <w:keepNext/>
      <w:jc w:val="center"/>
      <w:outlineLvl w:val="0"/>
    </w:pPr>
    <w:rPr>
      <w:rFonts w:ascii="CG Times (W1)" w:hAnsi="CG Times (W1)"/>
      <w:sz w:val="40"/>
      <w:szCs w:val="40"/>
    </w:rPr>
  </w:style>
  <w:style w:type="paragraph" w:styleId="Heading2">
    <w:name w:val="heading 2"/>
    <w:basedOn w:val="Normal"/>
    <w:next w:val="Normal"/>
    <w:qFormat/>
    <w:rsid w:val="00EB4432"/>
    <w:pPr>
      <w:keepNext/>
      <w:jc w:val="center"/>
      <w:outlineLvl w:val="1"/>
    </w:pPr>
    <w:rPr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B4432"/>
    <w:pPr>
      <w:keepNext/>
      <w:ind w:left="2160" w:firstLine="720"/>
      <w:jc w:val="both"/>
      <w:outlineLvl w:val="2"/>
    </w:pPr>
    <w:rPr>
      <w:rFonts w:ascii="CG Times (W1)" w:hAnsi="CG Times (W1)"/>
      <w:b/>
      <w:bCs/>
      <w:sz w:val="24"/>
      <w:szCs w:val="24"/>
    </w:rPr>
  </w:style>
  <w:style w:type="paragraph" w:styleId="Heading4">
    <w:name w:val="heading 4"/>
    <w:basedOn w:val="Normal"/>
    <w:next w:val="Normal"/>
    <w:qFormat/>
    <w:rsid w:val="00EB4432"/>
    <w:pPr>
      <w:keepNext/>
      <w:ind w:left="2160" w:firstLine="720"/>
      <w:jc w:val="both"/>
      <w:outlineLvl w:val="3"/>
    </w:pPr>
    <w:rPr>
      <w:rFonts w:ascii="CG Times (W1)" w:hAnsi="CG Times (W1)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443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B4432"/>
  </w:style>
  <w:style w:type="paragraph" w:styleId="BodyText">
    <w:name w:val="Body Text"/>
    <w:basedOn w:val="Normal"/>
    <w:rsid w:val="00EB4432"/>
    <w:pPr>
      <w:jc w:val="both"/>
    </w:pPr>
    <w:rPr>
      <w:sz w:val="28"/>
      <w:szCs w:val="28"/>
    </w:rPr>
  </w:style>
  <w:style w:type="character" w:styleId="Hyperlink">
    <w:name w:val="Hyperlink"/>
    <w:rsid w:val="00FD5EC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rsid w:val="0052156A"/>
    <w:rPr>
      <w:rFonts w:ascii="CG Times (W1)" w:hAnsi="CG Times (W1)"/>
      <w:b/>
      <w:bCs/>
      <w:sz w:val="24"/>
      <w:szCs w:val="24"/>
    </w:rPr>
  </w:style>
  <w:style w:type="table" w:styleId="TableGrid">
    <w:name w:val="Table Grid"/>
    <w:basedOn w:val="TableNormal"/>
    <w:rsid w:val="00CF1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110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110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F687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00C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00C27"/>
  </w:style>
  <w:style w:type="character" w:styleId="CommentReference">
    <w:name w:val="annotation reference"/>
    <w:basedOn w:val="DefaultParagraphFont"/>
    <w:semiHidden/>
    <w:unhideWhenUsed/>
    <w:rsid w:val="007A22B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A22BD"/>
  </w:style>
  <w:style w:type="character" w:customStyle="1" w:styleId="CommentTextChar">
    <w:name w:val="Comment Text Char"/>
    <w:basedOn w:val="DefaultParagraphFont"/>
    <w:link w:val="CommentText"/>
    <w:semiHidden/>
    <w:rsid w:val="007A22BD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A2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A22BD"/>
    <w:rPr>
      <w:b/>
      <w:bCs/>
    </w:rPr>
  </w:style>
  <w:style w:type="paragraph" w:styleId="Revision">
    <w:name w:val="Revision"/>
    <w:hidden/>
    <w:uiPriority w:val="99"/>
    <w:semiHidden/>
    <w:rsid w:val="007A22BD"/>
  </w:style>
  <w:style w:type="paragraph" w:styleId="NormalWeb">
    <w:name w:val="Normal (Web)"/>
    <w:basedOn w:val="Normal"/>
    <w:uiPriority w:val="99"/>
    <w:semiHidden/>
    <w:unhideWhenUsed/>
    <w:rsid w:val="00EE3ABA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2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ue\Documents\GENERAL\LETTER%20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 1.dotx</Template>
  <TotalTime>0</TotalTime>
  <Pages>2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MR. STEPHEN CANNON</vt:lpstr>
    </vt:vector>
  </TitlesOfParts>
  <Company>Mr A J G Howse</Company>
  <LinksUpToDate>false</LinksUpToDate>
  <CharactersWithSpaces>6152</CharactersWithSpaces>
  <SharedDoc>false</SharedDoc>
  <HLinks>
    <vt:vector size="6" baseType="variant">
      <vt:variant>
        <vt:i4>1769590</vt:i4>
      </vt:variant>
      <vt:variant>
        <vt:i4>0</vt:i4>
      </vt:variant>
      <vt:variant>
        <vt:i4>0</vt:i4>
      </vt:variant>
      <vt:variant>
        <vt:i4>5</vt:i4>
      </vt:variant>
      <vt:variant>
        <vt:lpwstr>mailto:sue.cannon@tesco.net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MR. STEPHEN CANNON</dc:title>
  <dc:creator>Sue Milsom</dc:creator>
  <cp:lastModifiedBy>Jill Schrodel</cp:lastModifiedBy>
  <cp:revision>2</cp:revision>
  <cp:lastPrinted>2023-09-20T20:51:00Z</cp:lastPrinted>
  <dcterms:created xsi:type="dcterms:W3CDTF">2024-09-20T09:19:00Z</dcterms:created>
  <dcterms:modified xsi:type="dcterms:W3CDTF">2024-09-20T09:19:00Z</dcterms:modified>
</cp:coreProperties>
</file>