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ACB14" w14:textId="04979883" w:rsidR="00FF5941" w:rsidRPr="00EC3022" w:rsidRDefault="00FF5941" w:rsidP="00716BF4">
      <w:pPr>
        <w:ind w:left="426"/>
        <w:rPr>
          <w:b/>
          <w:sz w:val="28"/>
          <w:szCs w:val="28"/>
          <w:u w:val="single"/>
        </w:rPr>
      </w:pPr>
      <w:r w:rsidRPr="00EC3022">
        <w:rPr>
          <w:b/>
          <w:sz w:val="28"/>
          <w:szCs w:val="28"/>
          <w:u w:val="single"/>
        </w:rPr>
        <w:t xml:space="preserve">MINUTES OF PREMISES MEETING – HARLYN </w:t>
      </w:r>
      <w:r w:rsidR="009A1FF6">
        <w:rPr>
          <w:b/>
          <w:sz w:val="28"/>
          <w:szCs w:val="28"/>
          <w:u w:val="single"/>
        </w:rPr>
        <w:t xml:space="preserve">PRIMARY </w:t>
      </w:r>
      <w:r w:rsidRPr="00EC3022">
        <w:rPr>
          <w:b/>
          <w:sz w:val="28"/>
          <w:szCs w:val="28"/>
          <w:u w:val="single"/>
        </w:rPr>
        <w:t>SCHOOL</w:t>
      </w:r>
    </w:p>
    <w:p w14:paraId="701EF24D" w14:textId="1766C5F6" w:rsidR="00FF5941" w:rsidRDefault="008C3165" w:rsidP="00716BF4">
      <w:pPr>
        <w:ind w:left="426"/>
        <w:rPr>
          <w:b/>
          <w:sz w:val="28"/>
          <w:szCs w:val="28"/>
          <w:u w:val="single"/>
        </w:rPr>
      </w:pPr>
      <w:r>
        <w:rPr>
          <w:b/>
          <w:sz w:val="28"/>
          <w:szCs w:val="28"/>
          <w:u w:val="single"/>
        </w:rPr>
        <w:t>Wednes</w:t>
      </w:r>
      <w:r w:rsidR="00984290">
        <w:rPr>
          <w:b/>
          <w:sz w:val="28"/>
          <w:szCs w:val="28"/>
          <w:u w:val="single"/>
        </w:rPr>
        <w:t>day</w:t>
      </w:r>
      <w:r w:rsidR="00446418">
        <w:rPr>
          <w:b/>
          <w:sz w:val="28"/>
          <w:szCs w:val="28"/>
          <w:u w:val="single"/>
        </w:rPr>
        <w:t xml:space="preserve"> </w:t>
      </w:r>
      <w:r w:rsidR="00AE711E">
        <w:rPr>
          <w:b/>
          <w:sz w:val="28"/>
          <w:szCs w:val="28"/>
          <w:u w:val="single"/>
        </w:rPr>
        <w:t>1</w:t>
      </w:r>
      <w:r w:rsidR="009132A7">
        <w:rPr>
          <w:b/>
          <w:sz w:val="28"/>
          <w:szCs w:val="28"/>
          <w:u w:val="single"/>
        </w:rPr>
        <w:t xml:space="preserve">8 </w:t>
      </w:r>
      <w:r w:rsidR="00AE711E">
        <w:rPr>
          <w:b/>
          <w:sz w:val="28"/>
          <w:szCs w:val="28"/>
          <w:u w:val="single"/>
        </w:rPr>
        <w:t>September</w:t>
      </w:r>
      <w:r w:rsidR="00ED2BD4">
        <w:rPr>
          <w:b/>
          <w:sz w:val="28"/>
          <w:szCs w:val="28"/>
          <w:u w:val="single"/>
        </w:rPr>
        <w:t xml:space="preserve"> </w:t>
      </w:r>
      <w:r w:rsidR="00FF5941" w:rsidRPr="00EC3022">
        <w:rPr>
          <w:b/>
          <w:sz w:val="28"/>
          <w:szCs w:val="28"/>
          <w:u w:val="single"/>
        </w:rPr>
        <w:t>20</w:t>
      </w:r>
      <w:r w:rsidR="00ED2BD4">
        <w:rPr>
          <w:b/>
          <w:sz w:val="28"/>
          <w:szCs w:val="28"/>
          <w:u w:val="single"/>
        </w:rPr>
        <w:t>2</w:t>
      </w:r>
      <w:r w:rsidR="007536DB">
        <w:rPr>
          <w:b/>
          <w:sz w:val="28"/>
          <w:szCs w:val="28"/>
          <w:u w:val="single"/>
        </w:rPr>
        <w:t>4</w:t>
      </w:r>
      <w:r w:rsidR="00EC3022" w:rsidRPr="00EC3022">
        <w:rPr>
          <w:b/>
          <w:sz w:val="28"/>
          <w:szCs w:val="28"/>
          <w:u w:val="single"/>
        </w:rPr>
        <w:t xml:space="preserve"> – </w:t>
      </w:r>
      <w:r w:rsidR="006277A7">
        <w:rPr>
          <w:b/>
          <w:sz w:val="28"/>
          <w:szCs w:val="28"/>
          <w:u w:val="single"/>
        </w:rPr>
        <w:t>3</w:t>
      </w:r>
      <w:r>
        <w:rPr>
          <w:b/>
          <w:sz w:val="28"/>
          <w:szCs w:val="28"/>
          <w:u w:val="single"/>
        </w:rPr>
        <w:t>.</w:t>
      </w:r>
      <w:r w:rsidR="00AE711E">
        <w:rPr>
          <w:b/>
          <w:sz w:val="28"/>
          <w:szCs w:val="28"/>
          <w:u w:val="single"/>
        </w:rPr>
        <w:t>1</w:t>
      </w:r>
      <w:r>
        <w:rPr>
          <w:b/>
          <w:sz w:val="28"/>
          <w:szCs w:val="28"/>
          <w:u w:val="single"/>
        </w:rPr>
        <w:t>5</w:t>
      </w:r>
      <w:r w:rsidR="006253F7">
        <w:rPr>
          <w:b/>
          <w:sz w:val="28"/>
          <w:szCs w:val="28"/>
          <w:u w:val="single"/>
        </w:rPr>
        <w:t xml:space="preserve"> at the school</w:t>
      </w:r>
    </w:p>
    <w:p w14:paraId="5000DA8F" w14:textId="77777777" w:rsidR="00E2694B" w:rsidRPr="00E2694B" w:rsidRDefault="00E2694B" w:rsidP="00716BF4">
      <w:pPr>
        <w:ind w:left="426"/>
        <w:rPr>
          <w:b/>
          <w:sz w:val="28"/>
          <w:szCs w:val="28"/>
          <w:u w:val="single"/>
        </w:rPr>
      </w:pPr>
    </w:p>
    <w:p w14:paraId="78FEC2DC" w14:textId="68C8AAC6" w:rsidR="007536DB" w:rsidRDefault="00716BF4" w:rsidP="00427468">
      <w:pPr>
        <w:pStyle w:val="ListParagraph"/>
        <w:ind w:left="928"/>
        <w:rPr>
          <w:bCs/>
          <w:sz w:val="24"/>
          <w:szCs w:val="24"/>
        </w:rPr>
      </w:pPr>
      <w:r>
        <w:rPr>
          <w:b/>
          <w:sz w:val="28"/>
          <w:szCs w:val="28"/>
        </w:rPr>
        <w:t>Present:</w:t>
      </w:r>
      <w:r w:rsidR="00FF5941">
        <w:rPr>
          <w:b/>
          <w:sz w:val="28"/>
          <w:szCs w:val="28"/>
        </w:rPr>
        <w:t xml:space="preserve">  </w:t>
      </w:r>
      <w:r w:rsidR="0051596F">
        <w:rPr>
          <w:b/>
          <w:sz w:val="28"/>
          <w:szCs w:val="28"/>
        </w:rPr>
        <w:t xml:space="preserve">Michele Matonti (Chair), </w:t>
      </w:r>
      <w:r w:rsidR="00446418">
        <w:rPr>
          <w:b/>
          <w:sz w:val="28"/>
          <w:szCs w:val="28"/>
        </w:rPr>
        <w:t>Sally de Jongh</w:t>
      </w:r>
      <w:r w:rsidR="009E001E">
        <w:rPr>
          <w:b/>
          <w:sz w:val="28"/>
          <w:szCs w:val="28"/>
        </w:rPr>
        <w:t>,</w:t>
      </w:r>
      <w:r w:rsidR="00FF5941">
        <w:rPr>
          <w:b/>
          <w:sz w:val="28"/>
          <w:szCs w:val="28"/>
        </w:rPr>
        <w:t xml:space="preserve"> </w:t>
      </w:r>
      <w:r w:rsidR="007536DB" w:rsidRPr="00001B85">
        <w:rPr>
          <w:b/>
          <w:sz w:val="28"/>
          <w:szCs w:val="28"/>
        </w:rPr>
        <w:t>Narinder Heyer-Chauhan</w:t>
      </w:r>
      <w:r w:rsidR="00001B85">
        <w:rPr>
          <w:b/>
          <w:sz w:val="28"/>
          <w:szCs w:val="28"/>
        </w:rPr>
        <w:t>,</w:t>
      </w:r>
    </w:p>
    <w:p w14:paraId="21AB638D" w14:textId="1521523B" w:rsidR="004C698D" w:rsidRDefault="00FF5941" w:rsidP="00001B85">
      <w:pPr>
        <w:ind w:left="634" w:firstLine="294"/>
        <w:rPr>
          <w:b/>
          <w:sz w:val="28"/>
          <w:szCs w:val="28"/>
        </w:rPr>
      </w:pPr>
      <w:r>
        <w:rPr>
          <w:b/>
          <w:sz w:val="28"/>
          <w:szCs w:val="28"/>
        </w:rPr>
        <w:t xml:space="preserve">Simon Jones, </w:t>
      </w:r>
      <w:r w:rsidR="007C6EE7">
        <w:rPr>
          <w:b/>
          <w:sz w:val="28"/>
          <w:szCs w:val="28"/>
        </w:rPr>
        <w:t>Duncan Andrews</w:t>
      </w:r>
      <w:r w:rsidR="009E761F">
        <w:rPr>
          <w:b/>
          <w:sz w:val="28"/>
          <w:szCs w:val="28"/>
        </w:rPr>
        <w:t xml:space="preserve">, </w:t>
      </w:r>
      <w:r w:rsidR="00C6194C">
        <w:rPr>
          <w:b/>
          <w:sz w:val="28"/>
          <w:szCs w:val="28"/>
        </w:rPr>
        <w:t xml:space="preserve">Doug </w:t>
      </w:r>
      <w:r w:rsidR="0051131E">
        <w:rPr>
          <w:b/>
          <w:sz w:val="28"/>
          <w:szCs w:val="28"/>
        </w:rPr>
        <w:t>Vigar (</w:t>
      </w:r>
      <w:proofErr w:type="spellStart"/>
      <w:r w:rsidR="0051131E">
        <w:rPr>
          <w:b/>
          <w:sz w:val="28"/>
          <w:szCs w:val="28"/>
        </w:rPr>
        <w:t>Adeptify</w:t>
      </w:r>
      <w:proofErr w:type="spellEnd"/>
      <w:r w:rsidR="0051131E">
        <w:rPr>
          <w:b/>
          <w:sz w:val="28"/>
          <w:szCs w:val="28"/>
        </w:rPr>
        <w:t>)</w:t>
      </w:r>
    </w:p>
    <w:p w14:paraId="14EFE30A" w14:textId="77777777" w:rsidR="00344756" w:rsidRDefault="00344756" w:rsidP="00344756">
      <w:pPr>
        <w:spacing w:line="276" w:lineRule="auto"/>
        <w:rPr>
          <w:sz w:val="28"/>
          <w:szCs w:val="28"/>
        </w:rPr>
      </w:pPr>
    </w:p>
    <w:p w14:paraId="022ADCA2" w14:textId="3581093A" w:rsidR="00C6194C" w:rsidRDefault="004C698D" w:rsidP="005430E0">
      <w:pPr>
        <w:pStyle w:val="ListParagraph"/>
        <w:numPr>
          <w:ilvl w:val="0"/>
          <w:numId w:val="1"/>
        </w:numPr>
        <w:rPr>
          <w:bCs/>
          <w:sz w:val="24"/>
          <w:szCs w:val="24"/>
        </w:rPr>
      </w:pPr>
      <w:r w:rsidRPr="007536DB">
        <w:rPr>
          <w:bCs/>
          <w:sz w:val="24"/>
          <w:szCs w:val="24"/>
        </w:rPr>
        <w:t xml:space="preserve">Apologies </w:t>
      </w:r>
      <w:r w:rsidR="00C33309" w:rsidRPr="007536DB">
        <w:rPr>
          <w:bCs/>
          <w:sz w:val="24"/>
          <w:szCs w:val="24"/>
        </w:rPr>
        <w:t>for absence</w:t>
      </w:r>
      <w:r w:rsidRPr="007536DB">
        <w:rPr>
          <w:bCs/>
          <w:sz w:val="24"/>
          <w:szCs w:val="24"/>
        </w:rPr>
        <w:t xml:space="preserve"> </w:t>
      </w:r>
      <w:r w:rsidR="00001B85">
        <w:rPr>
          <w:bCs/>
          <w:sz w:val="24"/>
          <w:szCs w:val="24"/>
        </w:rPr>
        <w:t xml:space="preserve">– </w:t>
      </w:r>
      <w:r w:rsidR="00AE711E">
        <w:rPr>
          <w:bCs/>
          <w:sz w:val="24"/>
          <w:szCs w:val="24"/>
        </w:rPr>
        <w:t>Narinder Heyer-Chauhan for lateness.</w:t>
      </w:r>
    </w:p>
    <w:p w14:paraId="2C1ECE8C" w14:textId="77777777" w:rsidR="00001B85" w:rsidRPr="007536DB" w:rsidRDefault="00001B85" w:rsidP="00001B85">
      <w:pPr>
        <w:pStyle w:val="ListParagraph"/>
        <w:ind w:left="928"/>
        <w:rPr>
          <w:bCs/>
          <w:sz w:val="24"/>
          <w:szCs w:val="24"/>
        </w:rPr>
      </w:pPr>
    </w:p>
    <w:p w14:paraId="5F007029" w14:textId="22B5A28A" w:rsidR="00342A91" w:rsidRDefault="0006631A" w:rsidP="00782954">
      <w:pPr>
        <w:pStyle w:val="ListParagraph"/>
        <w:numPr>
          <w:ilvl w:val="0"/>
          <w:numId w:val="1"/>
        </w:numPr>
        <w:spacing w:line="360" w:lineRule="auto"/>
        <w:rPr>
          <w:bCs/>
          <w:sz w:val="24"/>
          <w:szCs w:val="24"/>
        </w:rPr>
      </w:pPr>
      <w:r>
        <w:rPr>
          <w:bCs/>
          <w:sz w:val="24"/>
          <w:szCs w:val="24"/>
        </w:rPr>
        <w:t>Minutes of the last meeting</w:t>
      </w:r>
      <w:r w:rsidR="00F5006B">
        <w:rPr>
          <w:bCs/>
          <w:sz w:val="24"/>
          <w:szCs w:val="24"/>
        </w:rPr>
        <w:t xml:space="preserve"> dated </w:t>
      </w:r>
      <w:r w:rsidR="00AE711E">
        <w:rPr>
          <w:bCs/>
          <w:sz w:val="24"/>
          <w:szCs w:val="24"/>
        </w:rPr>
        <w:t>8</w:t>
      </w:r>
      <w:r w:rsidR="00F5006B">
        <w:rPr>
          <w:bCs/>
          <w:sz w:val="24"/>
          <w:szCs w:val="24"/>
        </w:rPr>
        <w:t>/</w:t>
      </w:r>
      <w:r w:rsidR="0005447D">
        <w:rPr>
          <w:bCs/>
          <w:sz w:val="24"/>
          <w:szCs w:val="24"/>
        </w:rPr>
        <w:t>0</w:t>
      </w:r>
      <w:r w:rsidR="00AE711E">
        <w:rPr>
          <w:bCs/>
          <w:sz w:val="24"/>
          <w:szCs w:val="24"/>
        </w:rPr>
        <w:t>5</w:t>
      </w:r>
      <w:r w:rsidR="00F5006B">
        <w:rPr>
          <w:bCs/>
          <w:sz w:val="24"/>
          <w:szCs w:val="24"/>
        </w:rPr>
        <w:t>/</w:t>
      </w:r>
      <w:r w:rsidR="00490ADF">
        <w:rPr>
          <w:bCs/>
          <w:sz w:val="24"/>
          <w:szCs w:val="24"/>
        </w:rPr>
        <w:t>2</w:t>
      </w:r>
      <w:r w:rsidR="00025F1A">
        <w:rPr>
          <w:bCs/>
          <w:sz w:val="24"/>
          <w:szCs w:val="24"/>
        </w:rPr>
        <w:t>4</w:t>
      </w:r>
      <w:r w:rsidR="00F5006B">
        <w:rPr>
          <w:bCs/>
          <w:sz w:val="24"/>
          <w:szCs w:val="24"/>
        </w:rPr>
        <w:t xml:space="preserve"> were </w:t>
      </w:r>
      <w:r w:rsidR="00751EB6">
        <w:rPr>
          <w:bCs/>
          <w:sz w:val="24"/>
          <w:szCs w:val="24"/>
        </w:rPr>
        <w:t xml:space="preserve">agreed as accurate and </w:t>
      </w:r>
      <w:r w:rsidR="008D7212">
        <w:rPr>
          <w:bCs/>
          <w:sz w:val="24"/>
          <w:szCs w:val="24"/>
        </w:rPr>
        <w:t>signed</w:t>
      </w:r>
      <w:r w:rsidR="00406796">
        <w:rPr>
          <w:bCs/>
          <w:sz w:val="24"/>
          <w:szCs w:val="24"/>
        </w:rPr>
        <w:t>.</w:t>
      </w:r>
    </w:p>
    <w:p w14:paraId="54C3D293" w14:textId="2A89863A" w:rsidR="00BF2BDA" w:rsidRPr="009D0003" w:rsidRDefault="00AA4C03" w:rsidP="00115A47">
      <w:pPr>
        <w:pStyle w:val="ListParagraph"/>
        <w:numPr>
          <w:ilvl w:val="0"/>
          <w:numId w:val="1"/>
        </w:numPr>
        <w:rPr>
          <w:bCs/>
          <w:sz w:val="24"/>
          <w:szCs w:val="24"/>
        </w:rPr>
      </w:pPr>
      <w:r w:rsidRPr="00176024">
        <w:rPr>
          <w:bCs/>
          <w:sz w:val="24"/>
          <w:szCs w:val="24"/>
          <w:u w:val="single"/>
        </w:rPr>
        <w:t>Matters Arising</w:t>
      </w:r>
      <w:r w:rsidR="00840789">
        <w:rPr>
          <w:bCs/>
          <w:sz w:val="24"/>
          <w:szCs w:val="24"/>
        </w:rPr>
        <w:t>/</w:t>
      </w:r>
      <w:r w:rsidR="00840789" w:rsidRPr="00B722FD">
        <w:rPr>
          <w:bCs/>
          <w:sz w:val="24"/>
          <w:szCs w:val="24"/>
          <w:u w:val="single"/>
        </w:rPr>
        <w:t>Actions</w:t>
      </w:r>
    </w:p>
    <w:p w14:paraId="1CC6FC5E" w14:textId="77777777" w:rsidR="009D0003" w:rsidRPr="0080697F" w:rsidRDefault="009D0003" w:rsidP="0080697F">
      <w:pPr>
        <w:ind w:left="568"/>
        <w:rPr>
          <w:bCs/>
          <w:sz w:val="24"/>
          <w:szCs w:val="24"/>
        </w:rPr>
      </w:pPr>
    </w:p>
    <w:p w14:paraId="430402D5" w14:textId="68F1ED1D" w:rsidR="009D0003" w:rsidRPr="0026307D" w:rsidRDefault="009D0003" w:rsidP="006B3451">
      <w:pPr>
        <w:pStyle w:val="ListParagraph"/>
        <w:numPr>
          <w:ilvl w:val="0"/>
          <w:numId w:val="2"/>
        </w:numPr>
        <w:spacing w:after="200"/>
        <w:rPr>
          <w:b/>
        </w:rPr>
      </w:pPr>
      <w:r>
        <w:rPr>
          <w:bCs/>
          <w:sz w:val="24"/>
          <w:szCs w:val="24"/>
        </w:rPr>
        <w:t>Fire doors survey May/June</w:t>
      </w:r>
      <w:r w:rsidR="00DF4B31">
        <w:rPr>
          <w:bCs/>
          <w:sz w:val="24"/>
          <w:szCs w:val="24"/>
        </w:rPr>
        <w:t xml:space="preserve"> </w:t>
      </w:r>
      <w:r w:rsidR="00F75BEF">
        <w:rPr>
          <w:bCs/>
          <w:sz w:val="24"/>
          <w:szCs w:val="24"/>
        </w:rPr>
        <w:t>–</w:t>
      </w:r>
      <w:r w:rsidR="00DF4B31">
        <w:rPr>
          <w:bCs/>
          <w:sz w:val="24"/>
          <w:szCs w:val="24"/>
        </w:rPr>
        <w:t xml:space="preserve"> </w:t>
      </w:r>
      <w:r w:rsidR="00F75BEF" w:rsidRPr="0026307D">
        <w:rPr>
          <w:b/>
          <w:sz w:val="24"/>
          <w:szCs w:val="24"/>
        </w:rPr>
        <w:t>pencilled for October half term</w:t>
      </w:r>
    </w:p>
    <w:p w14:paraId="2B87499A" w14:textId="5C9C837A" w:rsidR="00960910" w:rsidRPr="00391BF0" w:rsidRDefault="009D0003" w:rsidP="006B3451">
      <w:pPr>
        <w:pStyle w:val="ListParagraph"/>
        <w:numPr>
          <w:ilvl w:val="0"/>
          <w:numId w:val="2"/>
        </w:numPr>
        <w:spacing w:after="200"/>
      </w:pPr>
      <w:r w:rsidRPr="00980F80">
        <w:rPr>
          <w:bCs/>
          <w:sz w:val="24"/>
          <w:szCs w:val="24"/>
        </w:rPr>
        <w:t>Telephone lines for emergency response</w:t>
      </w:r>
      <w:r w:rsidR="00F75BEF" w:rsidRPr="00980F80">
        <w:rPr>
          <w:bCs/>
          <w:sz w:val="24"/>
          <w:szCs w:val="24"/>
        </w:rPr>
        <w:t xml:space="preserve"> – final quote less than £1,000 per lift</w:t>
      </w:r>
      <w:r w:rsidR="002D621A" w:rsidRPr="00980F80">
        <w:rPr>
          <w:bCs/>
          <w:sz w:val="24"/>
          <w:szCs w:val="24"/>
        </w:rPr>
        <w:t>. GSM card with five numbers of choice</w:t>
      </w:r>
      <w:r w:rsidR="00AF38C5" w:rsidRPr="00980F80">
        <w:rPr>
          <w:bCs/>
          <w:sz w:val="24"/>
          <w:szCs w:val="24"/>
        </w:rPr>
        <w:t xml:space="preserve"> to go into the existing system. </w:t>
      </w:r>
      <w:r w:rsidR="00960910" w:rsidRPr="00980F80">
        <w:rPr>
          <w:bCs/>
          <w:sz w:val="24"/>
          <w:szCs w:val="24"/>
        </w:rPr>
        <w:t xml:space="preserve">Maintenance £30 per month. </w:t>
      </w:r>
      <w:r w:rsidR="00960910" w:rsidRPr="00980F80">
        <w:rPr>
          <w:b/>
          <w:sz w:val="24"/>
          <w:szCs w:val="24"/>
        </w:rPr>
        <w:t>Order to be placed this week</w:t>
      </w:r>
      <w:r w:rsidR="00960910" w:rsidRPr="00980F80">
        <w:rPr>
          <w:bCs/>
          <w:sz w:val="24"/>
          <w:szCs w:val="24"/>
        </w:rPr>
        <w:t xml:space="preserve">.  </w:t>
      </w:r>
    </w:p>
    <w:p w14:paraId="2E7058F6" w14:textId="210047B2" w:rsidR="009D0003" w:rsidRPr="00391BF0" w:rsidRDefault="009D0003" w:rsidP="006B3451">
      <w:pPr>
        <w:pStyle w:val="ListParagraph"/>
        <w:numPr>
          <w:ilvl w:val="0"/>
          <w:numId w:val="2"/>
        </w:numPr>
        <w:spacing w:after="200" w:line="276" w:lineRule="auto"/>
      </w:pPr>
      <w:r>
        <w:rPr>
          <w:bCs/>
          <w:sz w:val="24"/>
          <w:szCs w:val="24"/>
        </w:rPr>
        <w:t>Management of Contractor Procedures copy from DV</w:t>
      </w:r>
      <w:r w:rsidR="00855673">
        <w:rPr>
          <w:bCs/>
          <w:sz w:val="24"/>
          <w:szCs w:val="24"/>
        </w:rPr>
        <w:t xml:space="preserve"> – </w:t>
      </w:r>
      <w:r w:rsidR="00855673" w:rsidRPr="00EB1CB3">
        <w:rPr>
          <w:b/>
          <w:sz w:val="24"/>
          <w:szCs w:val="24"/>
        </w:rPr>
        <w:t>Copy emailed to DA and SJ</w:t>
      </w:r>
      <w:r w:rsidR="005411DB">
        <w:rPr>
          <w:bCs/>
          <w:sz w:val="24"/>
          <w:szCs w:val="24"/>
        </w:rPr>
        <w:t>.</w:t>
      </w:r>
    </w:p>
    <w:p w14:paraId="27119CDA" w14:textId="682316A5" w:rsidR="009D0003" w:rsidRPr="00EC41DA" w:rsidRDefault="009D0003" w:rsidP="006B3451">
      <w:pPr>
        <w:pStyle w:val="ListParagraph"/>
        <w:numPr>
          <w:ilvl w:val="0"/>
          <w:numId w:val="2"/>
        </w:numPr>
        <w:spacing w:after="200" w:line="276" w:lineRule="auto"/>
      </w:pPr>
      <w:proofErr w:type="spellStart"/>
      <w:r w:rsidRPr="00E00DB6">
        <w:rPr>
          <w:bCs/>
          <w:sz w:val="24"/>
          <w:szCs w:val="24"/>
        </w:rPr>
        <w:t>Adeptify</w:t>
      </w:r>
      <w:proofErr w:type="spellEnd"/>
      <w:r w:rsidRPr="00E00DB6">
        <w:rPr>
          <w:bCs/>
          <w:sz w:val="24"/>
          <w:szCs w:val="24"/>
        </w:rPr>
        <w:t xml:space="preserve"> drive</w:t>
      </w:r>
      <w:r>
        <w:rPr>
          <w:bCs/>
          <w:sz w:val="24"/>
          <w:szCs w:val="24"/>
        </w:rPr>
        <w:t xml:space="preserve"> – access for DA</w:t>
      </w:r>
      <w:r w:rsidR="000E44EB">
        <w:rPr>
          <w:bCs/>
          <w:sz w:val="24"/>
          <w:szCs w:val="24"/>
        </w:rPr>
        <w:t xml:space="preserve">.  </w:t>
      </w:r>
      <w:r w:rsidR="00EB1CB3" w:rsidRPr="00EB1CB3">
        <w:rPr>
          <w:b/>
          <w:sz w:val="24"/>
          <w:szCs w:val="24"/>
        </w:rPr>
        <w:t>Actioned</w:t>
      </w:r>
      <w:r w:rsidR="00EB1CB3">
        <w:rPr>
          <w:bCs/>
          <w:sz w:val="24"/>
          <w:szCs w:val="24"/>
        </w:rPr>
        <w:t>.</w:t>
      </w:r>
    </w:p>
    <w:p w14:paraId="69BB159C" w14:textId="3819D6B7" w:rsidR="009D0003" w:rsidRPr="00A13B1D" w:rsidRDefault="009D0003" w:rsidP="006B3451">
      <w:pPr>
        <w:pStyle w:val="ListParagraph"/>
        <w:numPr>
          <w:ilvl w:val="0"/>
          <w:numId w:val="2"/>
        </w:numPr>
        <w:spacing w:after="200" w:line="276" w:lineRule="auto"/>
      </w:pPr>
      <w:r>
        <w:rPr>
          <w:bCs/>
          <w:sz w:val="24"/>
          <w:szCs w:val="24"/>
        </w:rPr>
        <w:t>Master document register – information from DV for DA</w:t>
      </w:r>
      <w:r w:rsidR="00EB1CB3">
        <w:rPr>
          <w:bCs/>
          <w:sz w:val="24"/>
          <w:szCs w:val="24"/>
        </w:rPr>
        <w:t xml:space="preserve">.  </w:t>
      </w:r>
      <w:r w:rsidR="00EB1CB3">
        <w:rPr>
          <w:b/>
          <w:sz w:val="24"/>
          <w:szCs w:val="24"/>
        </w:rPr>
        <w:t>Actioned</w:t>
      </w:r>
    </w:p>
    <w:p w14:paraId="4938E746" w14:textId="37617556" w:rsidR="009D0003" w:rsidRPr="00983426" w:rsidRDefault="009D0003" w:rsidP="006B3451">
      <w:pPr>
        <w:pStyle w:val="ListParagraph"/>
        <w:numPr>
          <w:ilvl w:val="0"/>
          <w:numId w:val="2"/>
        </w:numPr>
        <w:spacing w:after="200" w:line="276" w:lineRule="auto"/>
      </w:pPr>
      <w:r>
        <w:rPr>
          <w:sz w:val="24"/>
          <w:szCs w:val="24"/>
        </w:rPr>
        <w:t>Lift maintenance contract – advice from Zurich sought by DA</w:t>
      </w:r>
      <w:r w:rsidR="008452F3">
        <w:rPr>
          <w:sz w:val="24"/>
          <w:szCs w:val="24"/>
        </w:rPr>
        <w:t xml:space="preserve">.  </w:t>
      </w:r>
      <w:r w:rsidR="008452F3">
        <w:rPr>
          <w:b/>
          <w:bCs/>
          <w:sz w:val="24"/>
          <w:szCs w:val="24"/>
        </w:rPr>
        <w:t xml:space="preserve">Advice </w:t>
      </w:r>
      <w:r w:rsidR="009F7DED">
        <w:rPr>
          <w:b/>
          <w:bCs/>
          <w:sz w:val="24"/>
          <w:szCs w:val="24"/>
        </w:rPr>
        <w:t xml:space="preserve">is </w:t>
      </w:r>
      <w:r w:rsidR="003C4EA5">
        <w:rPr>
          <w:b/>
          <w:bCs/>
          <w:sz w:val="24"/>
          <w:szCs w:val="24"/>
        </w:rPr>
        <w:t>that there is no alternative solution</w:t>
      </w:r>
      <w:r w:rsidR="00041E73">
        <w:rPr>
          <w:b/>
          <w:bCs/>
          <w:sz w:val="24"/>
          <w:szCs w:val="24"/>
        </w:rPr>
        <w:t xml:space="preserve"> to this problem.</w:t>
      </w:r>
    </w:p>
    <w:p w14:paraId="270D4DF6" w14:textId="6C778A18" w:rsidR="009D0003" w:rsidRPr="005D32C4" w:rsidRDefault="009D0003" w:rsidP="006B3451">
      <w:pPr>
        <w:pStyle w:val="ListParagraph"/>
        <w:numPr>
          <w:ilvl w:val="0"/>
          <w:numId w:val="2"/>
        </w:numPr>
        <w:spacing w:after="200" w:line="276" w:lineRule="auto"/>
      </w:pPr>
      <w:r>
        <w:rPr>
          <w:sz w:val="24"/>
          <w:szCs w:val="24"/>
        </w:rPr>
        <w:t>Kitchen inspection – DV to arrange</w:t>
      </w:r>
      <w:r w:rsidR="00041E73">
        <w:rPr>
          <w:sz w:val="24"/>
          <w:szCs w:val="24"/>
        </w:rPr>
        <w:t xml:space="preserve"> </w:t>
      </w:r>
      <w:r w:rsidR="00E70B51">
        <w:rPr>
          <w:sz w:val="24"/>
          <w:szCs w:val="24"/>
        </w:rPr>
        <w:t>–</w:t>
      </w:r>
      <w:r w:rsidR="00041E73">
        <w:rPr>
          <w:sz w:val="24"/>
          <w:szCs w:val="24"/>
        </w:rPr>
        <w:t xml:space="preserve"> </w:t>
      </w:r>
      <w:r w:rsidR="00E70B51">
        <w:rPr>
          <w:b/>
          <w:bCs/>
          <w:sz w:val="24"/>
          <w:szCs w:val="24"/>
        </w:rPr>
        <w:t xml:space="preserve">DV to rearrange at the times of usage.  </w:t>
      </w:r>
      <w:r w:rsidR="00E70B51">
        <w:rPr>
          <w:sz w:val="24"/>
          <w:szCs w:val="24"/>
        </w:rPr>
        <w:t xml:space="preserve">SJ noted that Hillingdon </w:t>
      </w:r>
      <w:r w:rsidR="00210348">
        <w:rPr>
          <w:sz w:val="24"/>
          <w:szCs w:val="24"/>
        </w:rPr>
        <w:t xml:space="preserve">Environmental Health </w:t>
      </w:r>
      <w:r w:rsidR="00420A91">
        <w:rPr>
          <w:sz w:val="24"/>
          <w:szCs w:val="24"/>
        </w:rPr>
        <w:t xml:space="preserve">returned </w:t>
      </w:r>
      <w:r w:rsidR="00027623">
        <w:rPr>
          <w:sz w:val="24"/>
          <w:szCs w:val="24"/>
        </w:rPr>
        <w:t>and were happy with the measures taken (fly screens).</w:t>
      </w:r>
    </w:p>
    <w:p w14:paraId="072A4B92" w14:textId="5CE7839A" w:rsidR="00250592" w:rsidRPr="008F4637" w:rsidRDefault="005D32C4" w:rsidP="004D4E34">
      <w:pPr>
        <w:pStyle w:val="ListParagraph"/>
        <w:spacing w:after="200" w:line="276" w:lineRule="auto"/>
        <w:ind w:left="8640"/>
      </w:pPr>
      <w:r>
        <w:rPr>
          <w:b/>
          <w:bCs/>
          <w:sz w:val="24"/>
          <w:szCs w:val="24"/>
        </w:rPr>
        <w:t>ACTION DV</w:t>
      </w:r>
    </w:p>
    <w:p w14:paraId="0840BD72" w14:textId="51D3ACBB" w:rsidR="006E3169" w:rsidRPr="00B458A0" w:rsidRDefault="00C37237" w:rsidP="006B3451">
      <w:pPr>
        <w:pStyle w:val="ListParagraph"/>
        <w:numPr>
          <w:ilvl w:val="0"/>
          <w:numId w:val="2"/>
        </w:numPr>
        <w:spacing w:after="200" w:line="276" w:lineRule="auto"/>
      </w:pPr>
      <w:r>
        <w:rPr>
          <w:sz w:val="24"/>
          <w:szCs w:val="24"/>
        </w:rPr>
        <w:t>Hall r</w:t>
      </w:r>
      <w:r w:rsidR="009D0003" w:rsidRPr="002656CE">
        <w:rPr>
          <w:sz w:val="24"/>
          <w:szCs w:val="24"/>
        </w:rPr>
        <w:t>oof repair/replacement</w:t>
      </w:r>
      <w:r w:rsidR="00250592">
        <w:rPr>
          <w:sz w:val="24"/>
          <w:szCs w:val="24"/>
        </w:rPr>
        <w:t xml:space="preserve"> </w:t>
      </w:r>
    </w:p>
    <w:p w14:paraId="2E910C7B" w14:textId="77777777" w:rsidR="00B458A0" w:rsidRDefault="00B458A0" w:rsidP="00B458A0">
      <w:pPr>
        <w:pStyle w:val="ListParagraph"/>
      </w:pPr>
    </w:p>
    <w:p w14:paraId="56E469DA" w14:textId="4CA4E666" w:rsidR="00BE7B88" w:rsidRDefault="00F73D34" w:rsidP="00BE7B88">
      <w:pPr>
        <w:pStyle w:val="ListParagraph"/>
        <w:spacing w:after="200"/>
        <w:ind w:left="1288"/>
        <w:rPr>
          <w:sz w:val="24"/>
          <w:szCs w:val="24"/>
        </w:rPr>
      </w:pPr>
      <w:r w:rsidRPr="00E1640C">
        <w:rPr>
          <w:sz w:val="24"/>
          <w:szCs w:val="24"/>
        </w:rPr>
        <w:t>Dharmen Panchal, Programme Manage</w:t>
      </w:r>
      <w:r w:rsidR="00123C94" w:rsidRPr="00E1640C">
        <w:rPr>
          <w:sz w:val="24"/>
          <w:szCs w:val="24"/>
        </w:rPr>
        <w:t>r, Capital Programme Works Service has visited with a surveyor from Langley Roofing Ltd</w:t>
      </w:r>
      <w:r w:rsidR="00C37237">
        <w:rPr>
          <w:sz w:val="24"/>
          <w:szCs w:val="24"/>
        </w:rPr>
        <w:t xml:space="preserve"> who completed a survey two years ago. </w:t>
      </w:r>
      <w:r w:rsidR="00E10258">
        <w:rPr>
          <w:sz w:val="24"/>
          <w:szCs w:val="24"/>
        </w:rPr>
        <w:t>Hillingdon’s view is that patch repairs</w:t>
      </w:r>
      <w:r w:rsidR="00833DD8">
        <w:rPr>
          <w:sz w:val="24"/>
          <w:szCs w:val="24"/>
        </w:rPr>
        <w:t xml:space="preserve"> must be </w:t>
      </w:r>
      <w:r w:rsidR="009158BD">
        <w:rPr>
          <w:sz w:val="24"/>
          <w:szCs w:val="24"/>
        </w:rPr>
        <w:t>made</w:t>
      </w:r>
      <w:r w:rsidR="00833DD8">
        <w:rPr>
          <w:sz w:val="24"/>
          <w:szCs w:val="24"/>
        </w:rPr>
        <w:t xml:space="preserve">.  </w:t>
      </w:r>
      <w:r w:rsidR="009158BD">
        <w:rPr>
          <w:sz w:val="24"/>
          <w:szCs w:val="24"/>
        </w:rPr>
        <w:t>It was noted that</w:t>
      </w:r>
      <w:r w:rsidR="00833DD8">
        <w:rPr>
          <w:sz w:val="24"/>
          <w:szCs w:val="24"/>
        </w:rPr>
        <w:t xml:space="preserve"> </w:t>
      </w:r>
      <w:r w:rsidR="00D20ABA">
        <w:rPr>
          <w:sz w:val="24"/>
          <w:szCs w:val="24"/>
        </w:rPr>
        <w:t>Hillingdon have not set a budget for th</w:t>
      </w:r>
      <w:r w:rsidR="00683E2D">
        <w:rPr>
          <w:sz w:val="24"/>
          <w:szCs w:val="24"/>
        </w:rPr>
        <w:t>is.  DA would like something in writing from Hillingdon, confirming what action is to be taken</w:t>
      </w:r>
      <w:r w:rsidR="00304F14">
        <w:rPr>
          <w:sz w:val="24"/>
          <w:szCs w:val="24"/>
        </w:rPr>
        <w:t xml:space="preserve">.  They will not commit to replacing the roof and </w:t>
      </w:r>
      <w:r w:rsidR="00E27952">
        <w:rPr>
          <w:sz w:val="24"/>
          <w:szCs w:val="24"/>
        </w:rPr>
        <w:t xml:space="preserve">their stance </w:t>
      </w:r>
      <w:r w:rsidR="00B90E7A">
        <w:rPr>
          <w:sz w:val="24"/>
          <w:szCs w:val="24"/>
        </w:rPr>
        <w:t>appear</w:t>
      </w:r>
      <w:r w:rsidR="00391F31">
        <w:rPr>
          <w:sz w:val="24"/>
          <w:szCs w:val="24"/>
        </w:rPr>
        <w:t>s</w:t>
      </w:r>
      <w:r w:rsidR="00E27952">
        <w:rPr>
          <w:sz w:val="24"/>
          <w:szCs w:val="24"/>
        </w:rPr>
        <w:t xml:space="preserve"> to be</w:t>
      </w:r>
      <w:r w:rsidR="00304F14">
        <w:rPr>
          <w:sz w:val="24"/>
          <w:szCs w:val="24"/>
        </w:rPr>
        <w:t xml:space="preserve"> that the school should have been doing more.  </w:t>
      </w:r>
      <w:r w:rsidR="00B0210D">
        <w:rPr>
          <w:sz w:val="24"/>
          <w:szCs w:val="24"/>
        </w:rPr>
        <w:t xml:space="preserve">Mr Jones pointed out that </w:t>
      </w:r>
      <w:r w:rsidR="00350B2D">
        <w:rPr>
          <w:sz w:val="24"/>
          <w:szCs w:val="24"/>
        </w:rPr>
        <w:t xml:space="preserve">the roof is being replaced at Newnham Infants school but this must be </w:t>
      </w:r>
      <w:r w:rsidR="00A17A1F" w:rsidRPr="00A91F38">
        <w:rPr>
          <w:sz w:val="24"/>
          <w:szCs w:val="24"/>
        </w:rPr>
        <w:t xml:space="preserve">part </w:t>
      </w:r>
      <w:r w:rsidR="00350B2D" w:rsidRPr="00A91F38">
        <w:rPr>
          <w:sz w:val="24"/>
          <w:szCs w:val="24"/>
        </w:rPr>
        <w:t xml:space="preserve">funded from what </w:t>
      </w:r>
      <w:r w:rsidR="00B95FA5" w:rsidRPr="00A91F38">
        <w:rPr>
          <w:sz w:val="24"/>
          <w:szCs w:val="24"/>
        </w:rPr>
        <w:t>remains</w:t>
      </w:r>
      <w:r w:rsidR="00350B2D" w:rsidRPr="00A91F38">
        <w:rPr>
          <w:sz w:val="24"/>
          <w:szCs w:val="24"/>
        </w:rPr>
        <w:t xml:space="preserve"> in their budget.</w:t>
      </w:r>
      <w:r w:rsidR="00C61422" w:rsidRPr="00A91F38">
        <w:rPr>
          <w:sz w:val="24"/>
          <w:szCs w:val="24"/>
        </w:rPr>
        <w:t xml:space="preserve">  Noted that</w:t>
      </w:r>
      <w:r w:rsidR="0089579C" w:rsidRPr="00A91F38">
        <w:rPr>
          <w:sz w:val="24"/>
          <w:szCs w:val="24"/>
        </w:rPr>
        <w:t xml:space="preserve"> the latter is an old </w:t>
      </w:r>
      <w:r w:rsidR="00BD6A69" w:rsidRPr="00A91F38">
        <w:rPr>
          <w:sz w:val="24"/>
          <w:szCs w:val="24"/>
        </w:rPr>
        <w:t>building</w:t>
      </w:r>
      <w:r w:rsidR="006E010B" w:rsidRPr="00A91F38">
        <w:rPr>
          <w:sz w:val="24"/>
          <w:szCs w:val="24"/>
        </w:rPr>
        <w:t>.</w:t>
      </w:r>
      <w:r w:rsidR="00BD6A69" w:rsidRPr="00A91F38">
        <w:rPr>
          <w:sz w:val="24"/>
          <w:szCs w:val="24"/>
        </w:rPr>
        <w:t xml:space="preserve"> Roof</w:t>
      </w:r>
      <w:r w:rsidR="00077B3B" w:rsidRPr="00A91F38">
        <w:rPr>
          <w:sz w:val="24"/>
          <w:szCs w:val="24"/>
        </w:rPr>
        <w:t xml:space="preserve"> replacement plus substrate </w:t>
      </w:r>
      <w:r w:rsidR="00A57D81" w:rsidRPr="00A91F38">
        <w:rPr>
          <w:sz w:val="24"/>
          <w:szCs w:val="24"/>
        </w:rPr>
        <w:t xml:space="preserve">is estimated to cost £25K plus which would exhaust the school’s capital.  </w:t>
      </w:r>
      <w:r w:rsidR="006E010B" w:rsidRPr="00A91F38">
        <w:rPr>
          <w:sz w:val="24"/>
          <w:szCs w:val="24"/>
        </w:rPr>
        <w:t xml:space="preserve">Mr Andrews referred to Mr </w:t>
      </w:r>
      <w:proofErr w:type="spellStart"/>
      <w:r w:rsidR="006E010B" w:rsidRPr="00A91F38">
        <w:rPr>
          <w:sz w:val="24"/>
          <w:szCs w:val="24"/>
        </w:rPr>
        <w:t>Milsom’s</w:t>
      </w:r>
      <w:proofErr w:type="spellEnd"/>
      <w:r w:rsidR="006E010B" w:rsidRPr="00A91F38">
        <w:rPr>
          <w:sz w:val="24"/>
          <w:szCs w:val="24"/>
        </w:rPr>
        <w:t xml:space="preserve"> file, which demonstrates</w:t>
      </w:r>
      <w:r w:rsidR="00D162B5" w:rsidRPr="00A91F38">
        <w:rPr>
          <w:sz w:val="24"/>
          <w:szCs w:val="24"/>
        </w:rPr>
        <w:t xml:space="preserve"> </w:t>
      </w:r>
      <w:r w:rsidR="006E010B" w:rsidRPr="00A91F38">
        <w:rPr>
          <w:sz w:val="24"/>
          <w:szCs w:val="24"/>
        </w:rPr>
        <w:t xml:space="preserve">efforts made to remedy the leaks.  </w:t>
      </w:r>
      <w:r w:rsidR="003841B5" w:rsidRPr="00A91F38">
        <w:rPr>
          <w:sz w:val="24"/>
          <w:szCs w:val="24"/>
        </w:rPr>
        <w:t>Cu</w:t>
      </w:r>
      <w:r w:rsidR="00B45170" w:rsidRPr="00A91F38">
        <w:rPr>
          <w:sz w:val="24"/>
          <w:szCs w:val="24"/>
        </w:rPr>
        <w:t>rrently the roof seams are failing and a new roof should last thirty years (</w:t>
      </w:r>
      <w:r w:rsidR="00390B66" w:rsidRPr="00A91F38">
        <w:rPr>
          <w:sz w:val="24"/>
          <w:szCs w:val="24"/>
        </w:rPr>
        <w:t>this one</w:t>
      </w:r>
      <w:r w:rsidR="0033391C" w:rsidRPr="00A91F38">
        <w:rPr>
          <w:sz w:val="24"/>
          <w:szCs w:val="24"/>
        </w:rPr>
        <w:t xml:space="preserve"> </w:t>
      </w:r>
      <w:r w:rsidR="00391F31" w:rsidRPr="00A91F38">
        <w:rPr>
          <w:sz w:val="24"/>
          <w:szCs w:val="24"/>
        </w:rPr>
        <w:t>being</w:t>
      </w:r>
      <w:r w:rsidR="00390B66" w:rsidRPr="00A91F38">
        <w:rPr>
          <w:sz w:val="24"/>
          <w:szCs w:val="24"/>
        </w:rPr>
        <w:t xml:space="preserve"> ten).</w:t>
      </w:r>
      <w:r w:rsidR="0033391C" w:rsidRPr="00A91F38">
        <w:rPr>
          <w:sz w:val="24"/>
          <w:szCs w:val="24"/>
        </w:rPr>
        <w:t xml:space="preserve">  </w:t>
      </w:r>
      <w:r w:rsidR="004F7179" w:rsidRPr="00A91F38">
        <w:rPr>
          <w:sz w:val="24"/>
          <w:szCs w:val="24"/>
        </w:rPr>
        <w:t xml:space="preserve">SJ thought </w:t>
      </w:r>
      <w:r w:rsidR="00A17A1F" w:rsidRPr="00A91F38">
        <w:rPr>
          <w:sz w:val="24"/>
          <w:szCs w:val="24"/>
        </w:rPr>
        <w:t xml:space="preserve">that we, via a contractor of our choice, </w:t>
      </w:r>
      <w:r w:rsidR="008812ED" w:rsidRPr="00A91F38">
        <w:rPr>
          <w:sz w:val="24"/>
          <w:szCs w:val="24"/>
        </w:rPr>
        <w:t>should</w:t>
      </w:r>
      <w:r w:rsidR="008812ED">
        <w:rPr>
          <w:sz w:val="24"/>
          <w:szCs w:val="24"/>
        </w:rPr>
        <w:t xml:space="preserve"> patch the</w:t>
      </w:r>
      <w:r w:rsidR="009B2449">
        <w:rPr>
          <w:sz w:val="24"/>
          <w:szCs w:val="24"/>
        </w:rPr>
        <w:t xml:space="preserve"> roof, despite it being preferable to replace it.  </w:t>
      </w:r>
      <w:r w:rsidR="00BE7B88">
        <w:rPr>
          <w:sz w:val="24"/>
          <w:szCs w:val="24"/>
        </w:rPr>
        <w:t>We could t</w:t>
      </w:r>
      <w:r w:rsidR="00D546A8">
        <w:rPr>
          <w:sz w:val="24"/>
          <w:szCs w:val="24"/>
        </w:rPr>
        <w:t>hen revert to the Council when this measure fails.</w:t>
      </w:r>
      <w:r w:rsidR="00BE7B88">
        <w:rPr>
          <w:sz w:val="24"/>
          <w:szCs w:val="24"/>
        </w:rPr>
        <w:t xml:space="preserve">  It was n</w:t>
      </w:r>
      <w:r w:rsidR="009F5106">
        <w:rPr>
          <w:sz w:val="24"/>
          <w:szCs w:val="24"/>
        </w:rPr>
        <w:t>oted</w:t>
      </w:r>
      <w:r w:rsidR="0034748F">
        <w:rPr>
          <w:sz w:val="24"/>
          <w:szCs w:val="24"/>
        </w:rPr>
        <w:t xml:space="preserve"> that there is no confirm</w:t>
      </w:r>
      <w:r w:rsidR="006C0CA1">
        <w:rPr>
          <w:sz w:val="24"/>
          <w:szCs w:val="24"/>
        </w:rPr>
        <w:t>ed quote</w:t>
      </w:r>
      <w:r w:rsidR="0034748F">
        <w:rPr>
          <w:sz w:val="24"/>
          <w:szCs w:val="24"/>
        </w:rPr>
        <w:t xml:space="preserve"> in writing from Langley Roofing Ltd</w:t>
      </w:r>
      <w:r w:rsidR="008A69B4">
        <w:rPr>
          <w:sz w:val="24"/>
          <w:szCs w:val="24"/>
        </w:rPr>
        <w:t xml:space="preserve"> for such repairs</w:t>
      </w:r>
      <w:r w:rsidR="0034748F">
        <w:rPr>
          <w:sz w:val="24"/>
          <w:szCs w:val="24"/>
        </w:rPr>
        <w:t xml:space="preserve">. </w:t>
      </w:r>
    </w:p>
    <w:p w14:paraId="2CF82437" w14:textId="77777777" w:rsidR="0027082C" w:rsidRDefault="0027082C" w:rsidP="006C0CA1">
      <w:pPr>
        <w:pStyle w:val="ListParagraph"/>
        <w:spacing w:after="200"/>
        <w:ind w:left="1288"/>
        <w:rPr>
          <w:b/>
          <w:bCs/>
          <w:sz w:val="24"/>
          <w:szCs w:val="24"/>
          <w:u w:val="single"/>
        </w:rPr>
      </w:pPr>
    </w:p>
    <w:p w14:paraId="7EB2956E" w14:textId="17293BA9" w:rsidR="00634D25" w:rsidRDefault="00060E49" w:rsidP="00661C26">
      <w:pPr>
        <w:pStyle w:val="ListParagraph"/>
        <w:spacing w:after="200"/>
        <w:ind w:left="8488" w:firstLine="152"/>
        <w:rPr>
          <w:b/>
          <w:bCs/>
          <w:sz w:val="24"/>
          <w:szCs w:val="24"/>
        </w:rPr>
      </w:pPr>
      <w:r w:rsidRPr="00661C26">
        <w:rPr>
          <w:b/>
          <w:bCs/>
          <w:sz w:val="24"/>
          <w:szCs w:val="24"/>
        </w:rPr>
        <w:t>ACTION</w:t>
      </w:r>
    </w:p>
    <w:p w14:paraId="47096704" w14:textId="50697554" w:rsidR="009B2449" w:rsidRPr="0027082C" w:rsidRDefault="0027082C" w:rsidP="0027082C">
      <w:pPr>
        <w:spacing w:after="200"/>
        <w:ind w:left="568" w:firstLine="720"/>
        <w:rPr>
          <w:sz w:val="24"/>
          <w:szCs w:val="24"/>
        </w:rPr>
      </w:pPr>
      <w:r>
        <w:rPr>
          <w:b/>
          <w:bCs/>
          <w:sz w:val="24"/>
          <w:szCs w:val="24"/>
        </w:rPr>
        <w:t xml:space="preserve">1. </w:t>
      </w:r>
      <w:r w:rsidR="00E42168" w:rsidRPr="0027082C">
        <w:rPr>
          <w:b/>
          <w:bCs/>
          <w:sz w:val="24"/>
          <w:szCs w:val="24"/>
        </w:rPr>
        <w:t xml:space="preserve">DA to chase Langley Roofing for a quote to </w:t>
      </w:r>
      <w:r w:rsidR="006750D5">
        <w:rPr>
          <w:b/>
          <w:bCs/>
          <w:sz w:val="24"/>
          <w:szCs w:val="24"/>
        </w:rPr>
        <w:t xml:space="preserve">make </w:t>
      </w:r>
      <w:r w:rsidR="00E42168" w:rsidRPr="0027082C">
        <w:rPr>
          <w:b/>
          <w:bCs/>
          <w:sz w:val="24"/>
          <w:szCs w:val="24"/>
        </w:rPr>
        <w:t>patch</w:t>
      </w:r>
      <w:r w:rsidR="006750D5">
        <w:rPr>
          <w:b/>
          <w:bCs/>
          <w:sz w:val="24"/>
          <w:szCs w:val="24"/>
        </w:rPr>
        <w:t xml:space="preserve"> repairs to</w:t>
      </w:r>
      <w:r w:rsidR="00E42168" w:rsidRPr="0027082C">
        <w:rPr>
          <w:b/>
          <w:bCs/>
          <w:sz w:val="24"/>
          <w:szCs w:val="24"/>
        </w:rPr>
        <w:t xml:space="preserve"> the </w:t>
      </w:r>
      <w:r w:rsidR="006750D5">
        <w:rPr>
          <w:b/>
          <w:bCs/>
          <w:sz w:val="24"/>
          <w:szCs w:val="24"/>
        </w:rPr>
        <w:t xml:space="preserve">hall </w:t>
      </w:r>
      <w:r w:rsidR="00E42168" w:rsidRPr="0027082C">
        <w:rPr>
          <w:b/>
          <w:bCs/>
          <w:sz w:val="24"/>
          <w:szCs w:val="24"/>
        </w:rPr>
        <w:t>roof.</w:t>
      </w:r>
    </w:p>
    <w:p w14:paraId="55472622" w14:textId="3C62FF0D" w:rsidR="00810BFB" w:rsidRPr="0027082C" w:rsidRDefault="0027082C" w:rsidP="0026307D">
      <w:pPr>
        <w:spacing w:after="200"/>
        <w:ind w:left="1440" w:hanging="152"/>
        <w:rPr>
          <w:sz w:val="24"/>
          <w:szCs w:val="24"/>
        </w:rPr>
      </w:pPr>
      <w:r>
        <w:rPr>
          <w:b/>
          <w:bCs/>
          <w:sz w:val="24"/>
          <w:szCs w:val="24"/>
        </w:rPr>
        <w:t xml:space="preserve">2. </w:t>
      </w:r>
      <w:r w:rsidR="009471A2" w:rsidRPr="00A91F38">
        <w:rPr>
          <w:b/>
          <w:bCs/>
          <w:sz w:val="24"/>
          <w:szCs w:val="24"/>
        </w:rPr>
        <w:t xml:space="preserve">DA to </w:t>
      </w:r>
      <w:r w:rsidR="00CD6EA3" w:rsidRPr="00A91F38">
        <w:rPr>
          <w:b/>
          <w:bCs/>
          <w:sz w:val="24"/>
          <w:szCs w:val="24"/>
        </w:rPr>
        <w:t>obtain</w:t>
      </w:r>
      <w:r w:rsidR="00CD6EA3" w:rsidRPr="0027082C">
        <w:rPr>
          <w:b/>
          <w:bCs/>
          <w:sz w:val="24"/>
          <w:szCs w:val="24"/>
        </w:rPr>
        <w:t xml:space="preserve"> </w:t>
      </w:r>
      <w:r w:rsidR="00810BFB" w:rsidRPr="0027082C">
        <w:rPr>
          <w:b/>
          <w:bCs/>
          <w:sz w:val="24"/>
          <w:szCs w:val="24"/>
        </w:rPr>
        <w:t>Hillingdon</w:t>
      </w:r>
      <w:r w:rsidR="00BC0F5A" w:rsidRPr="0027082C">
        <w:rPr>
          <w:b/>
          <w:bCs/>
          <w:sz w:val="24"/>
          <w:szCs w:val="24"/>
        </w:rPr>
        <w:t>’</w:t>
      </w:r>
      <w:r w:rsidR="00A16BDF" w:rsidRPr="0027082C">
        <w:rPr>
          <w:b/>
          <w:bCs/>
          <w:sz w:val="24"/>
          <w:szCs w:val="24"/>
        </w:rPr>
        <w:t>s</w:t>
      </w:r>
      <w:r w:rsidR="004E5AEF" w:rsidRPr="0027082C">
        <w:rPr>
          <w:b/>
          <w:bCs/>
          <w:sz w:val="24"/>
          <w:szCs w:val="24"/>
        </w:rPr>
        <w:t xml:space="preserve"> view in writing</w:t>
      </w:r>
      <w:r w:rsidR="00CE755F" w:rsidRPr="0027082C">
        <w:rPr>
          <w:b/>
          <w:bCs/>
          <w:sz w:val="24"/>
          <w:szCs w:val="24"/>
        </w:rPr>
        <w:t xml:space="preserve">, noting that the Governing Board have </w:t>
      </w:r>
      <w:r w:rsidR="0026307D">
        <w:rPr>
          <w:b/>
          <w:bCs/>
          <w:sz w:val="24"/>
          <w:szCs w:val="24"/>
        </w:rPr>
        <w:t xml:space="preserve">  </w:t>
      </w:r>
      <w:r w:rsidR="00CE755F" w:rsidRPr="0027082C">
        <w:rPr>
          <w:b/>
          <w:bCs/>
          <w:sz w:val="24"/>
          <w:szCs w:val="24"/>
        </w:rPr>
        <w:t>expressed their extreme concern</w:t>
      </w:r>
      <w:r w:rsidR="00CD6EA3" w:rsidRPr="0027082C">
        <w:rPr>
          <w:b/>
          <w:bCs/>
          <w:sz w:val="24"/>
          <w:szCs w:val="24"/>
        </w:rPr>
        <w:t xml:space="preserve"> over the state of this relatively new roof</w:t>
      </w:r>
      <w:r w:rsidR="00CE755F" w:rsidRPr="0027082C">
        <w:rPr>
          <w:b/>
          <w:bCs/>
          <w:sz w:val="24"/>
          <w:szCs w:val="24"/>
        </w:rPr>
        <w:t>.</w:t>
      </w:r>
      <w:r w:rsidR="0005770A">
        <w:rPr>
          <w:b/>
          <w:bCs/>
          <w:sz w:val="24"/>
          <w:szCs w:val="24"/>
        </w:rPr>
        <w:t xml:space="preserve">  </w:t>
      </w:r>
      <w:r w:rsidR="005D740E">
        <w:rPr>
          <w:b/>
          <w:bCs/>
          <w:sz w:val="24"/>
          <w:szCs w:val="24"/>
        </w:rPr>
        <w:t>Email to seek clarification</w:t>
      </w:r>
      <w:r w:rsidR="00C839B4">
        <w:rPr>
          <w:b/>
          <w:bCs/>
          <w:sz w:val="24"/>
          <w:szCs w:val="24"/>
        </w:rPr>
        <w:t xml:space="preserve"> from Mr Panchal, </w:t>
      </w:r>
      <w:r w:rsidR="00D579DF">
        <w:rPr>
          <w:b/>
          <w:bCs/>
          <w:sz w:val="24"/>
          <w:szCs w:val="24"/>
        </w:rPr>
        <w:t xml:space="preserve">to </w:t>
      </w:r>
      <w:r w:rsidR="00C839B4">
        <w:rPr>
          <w:b/>
          <w:bCs/>
          <w:sz w:val="24"/>
          <w:szCs w:val="24"/>
        </w:rPr>
        <w:t>confirm</w:t>
      </w:r>
      <w:r w:rsidR="00D579DF">
        <w:rPr>
          <w:b/>
          <w:bCs/>
          <w:sz w:val="24"/>
          <w:szCs w:val="24"/>
        </w:rPr>
        <w:t xml:space="preserve"> </w:t>
      </w:r>
      <w:r w:rsidR="00C839B4">
        <w:rPr>
          <w:b/>
          <w:bCs/>
          <w:sz w:val="24"/>
          <w:szCs w:val="24"/>
        </w:rPr>
        <w:t xml:space="preserve">DA’s understanding of the discussion </w:t>
      </w:r>
      <w:r w:rsidR="00D579DF">
        <w:rPr>
          <w:b/>
          <w:bCs/>
          <w:sz w:val="24"/>
          <w:szCs w:val="24"/>
        </w:rPr>
        <w:t xml:space="preserve">and what </w:t>
      </w:r>
      <w:r w:rsidR="005776DD">
        <w:rPr>
          <w:b/>
          <w:bCs/>
          <w:sz w:val="24"/>
          <w:szCs w:val="24"/>
        </w:rPr>
        <w:t xml:space="preserve">action </w:t>
      </w:r>
      <w:r w:rsidR="00527352">
        <w:rPr>
          <w:b/>
          <w:bCs/>
          <w:sz w:val="24"/>
          <w:szCs w:val="24"/>
        </w:rPr>
        <w:t>the Local Authority would like him to take.</w:t>
      </w:r>
    </w:p>
    <w:p w14:paraId="2CA23887" w14:textId="3F942A01" w:rsidR="00E07BD0" w:rsidRDefault="00E07BD0" w:rsidP="00304F14">
      <w:pPr>
        <w:pStyle w:val="ListParagraph"/>
        <w:spacing w:after="200"/>
        <w:ind w:left="1288"/>
        <w:rPr>
          <w:sz w:val="24"/>
          <w:szCs w:val="24"/>
        </w:rPr>
      </w:pPr>
    </w:p>
    <w:p w14:paraId="63170BF6" w14:textId="77777777" w:rsidR="00E07BD0" w:rsidRPr="00E1640C" w:rsidRDefault="00E07BD0" w:rsidP="00304F14">
      <w:pPr>
        <w:pStyle w:val="ListParagraph"/>
        <w:spacing w:after="200"/>
        <w:ind w:left="1288"/>
        <w:rPr>
          <w:sz w:val="24"/>
          <w:szCs w:val="24"/>
        </w:rPr>
      </w:pPr>
    </w:p>
    <w:p w14:paraId="44748E90" w14:textId="42566A81" w:rsidR="009D0003" w:rsidRDefault="009D0003" w:rsidP="006E3169">
      <w:pPr>
        <w:pStyle w:val="ListParagraph"/>
        <w:spacing w:after="200" w:line="276" w:lineRule="auto"/>
        <w:ind w:left="1288"/>
      </w:pPr>
      <w:r>
        <w:t xml:space="preserve"> </w:t>
      </w:r>
    </w:p>
    <w:p w14:paraId="59EB31C4" w14:textId="77777777" w:rsidR="00E30D62" w:rsidRPr="00E30D62" w:rsidRDefault="00E30D62" w:rsidP="00E30D62">
      <w:pPr>
        <w:pStyle w:val="ListParagraph"/>
        <w:ind w:left="928"/>
        <w:rPr>
          <w:bCs/>
          <w:sz w:val="24"/>
          <w:szCs w:val="24"/>
        </w:rPr>
      </w:pPr>
    </w:p>
    <w:p w14:paraId="04B6443C" w14:textId="6900AC9F" w:rsidR="00873AB8" w:rsidRDefault="00F5006B" w:rsidP="000F2FA4">
      <w:pPr>
        <w:pStyle w:val="ListParagraph"/>
        <w:numPr>
          <w:ilvl w:val="0"/>
          <w:numId w:val="1"/>
        </w:numPr>
        <w:rPr>
          <w:bCs/>
          <w:sz w:val="24"/>
          <w:szCs w:val="24"/>
        </w:rPr>
      </w:pPr>
      <w:r w:rsidRPr="000F2FA4">
        <w:rPr>
          <w:bCs/>
          <w:sz w:val="24"/>
          <w:szCs w:val="24"/>
          <w:u w:val="single"/>
        </w:rPr>
        <w:lastRenderedPageBreak/>
        <w:t>Health and Safety</w:t>
      </w:r>
      <w:r w:rsidR="00ED2BD4" w:rsidRPr="000F2FA4">
        <w:rPr>
          <w:bCs/>
          <w:sz w:val="24"/>
          <w:szCs w:val="24"/>
          <w:u w:val="single"/>
        </w:rPr>
        <w:t xml:space="preserve"> </w:t>
      </w:r>
    </w:p>
    <w:p w14:paraId="6B98BBDE" w14:textId="37E4BBC5" w:rsidR="00DC2E65" w:rsidRDefault="00EF37B8" w:rsidP="00E30D62">
      <w:pPr>
        <w:pStyle w:val="ListParagraph"/>
        <w:ind w:left="928"/>
        <w:rPr>
          <w:bCs/>
          <w:sz w:val="24"/>
          <w:szCs w:val="24"/>
        </w:rPr>
      </w:pPr>
      <w:r w:rsidRPr="00EF37B8">
        <w:rPr>
          <w:bCs/>
          <w:sz w:val="24"/>
          <w:szCs w:val="24"/>
        </w:rPr>
        <w:t>Doug Viga</w:t>
      </w:r>
      <w:r>
        <w:rPr>
          <w:bCs/>
          <w:sz w:val="24"/>
          <w:szCs w:val="24"/>
        </w:rPr>
        <w:t xml:space="preserve">r </w:t>
      </w:r>
      <w:r w:rsidR="006E6D7F">
        <w:rPr>
          <w:bCs/>
          <w:sz w:val="24"/>
          <w:szCs w:val="24"/>
        </w:rPr>
        <w:t>tabled his report</w:t>
      </w:r>
      <w:r w:rsidR="00D24521">
        <w:rPr>
          <w:bCs/>
          <w:sz w:val="24"/>
          <w:szCs w:val="24"/>
        </w:rPr>
        <w:t xml:space="preserve">.  </w:t>
      </w:r>
      <w:r w:rsidR="00CF5437">
        <w:rPr>
          <w:bCs/>
          <w:sz w:val="24"/>
          <w:szCs w:val="24"/>
        </w:rPr>
        <w:t>All tasks are complete</w:t>
      </w:r>
      <w:r w:rsidR="00C732CB">
        <w:rPr>
          <w:bCs/>
          <w:sz w:val="24"/>
          <w:szCs w:val="24"/>
        </w:rPr>
        <w:t xml:space="preserve"> or in hand.  </w:t>
      </w:r>
    </w:p>
    <w:p w14:paraId="6EF5B5D7" w14:textId="77777777" w:rsidR="00A7762E" w:rsidRDefault="00DC2E65" w:rsidP="006B3451">
      <w:pPr>
        <w:pStyle w:val="ListParagraph"/>
        <w:numPr>
          <w:ilvl w:val="0"/>
          <w:numId w:val="6"/>
        </w:numPr>
        <w:rPr>
          <w:bCs/>
          <w:sz w:val="24"/>
          <w:szCs w:val="24"/>
        </w:rPr>
      </w:pPr>
      <w:r>
        <w:rPr>
          <w:bCs/>
          <w:sz w:val="24"/>
          <w:szCs w:val="24"/>
        </w:rPr>
        <w:t xml:space="preserve">Emergency </w:t>
      </w:r>
      <w:r w:rsidR="00A7762E">
        <w:rPr>
          <w:bCs/>
          <w:sz w:val="24"/>
          <w:szCs w:val="24"/>
        </w:rPr>
        <w:t>evacuation procedures to be reviewed in September/October.</w:t>
      </w:r>
    </w:p>
    <w:p w14:paraId="6164D597" w14:textId="293390C9" w:rsidR="00445C59" w:rsidRDefault="009A48A9" w:rsidP="006B3451">
      <w:pPr>
        <w:pStyle w:val="ListParagraph"/>
        <w:numPr>
          <w:ilvl w:val="0"/>
          <w:numId w:val="6"/>
        </w:numPr>
        <w:rPr>
          <w:bCs/>
          <w:sz w:val="24"/>
          <w:szCs w:val="24"/>
        </w:rPr>
      </w:pPr>
      <w:r>
        <w:rPr>
          <w:bCs/>
          <w:sz w:val="24"/>
          <w:szCs w:val="24"/>
        </w:rPr>
        <w:t xml:space="preserve">Statutory Risk Assessments </w:t>
      </w:r>
      <w:r w:rsidR="00F34FE0">
        <w:rPr>
          <w:bCs/>
          <w:sz w:val="24"/>
          <w:szCs w:val="24"/>
        </w:rPr>
        <w:t>–</w:t>
      </w:r>
      <w:r>
        <w:rPr>
          <w:bCs/>
          <w:sz w:val="24"/>
          <w:szCs w:val="24"/>
        </w:rPr>
        <w:t xml:space="preserve"> </w:t>
      </w:r>
      <w:r w:rsidR="00F34FE0">
        <w:rPr>
          <w:bCs/>
          <w:sz w:val="24"/>
          <w:szCs w:val="24"/>
        </w:rPr>
        <w:t>completed</w:t>
      </w:r>
    </w:p>
    <w:p w14:paraId="7CF52D8A" w14:textId="73B2F7FB" w:rsidR="00F34FE0" w:rsidRDefault="00F34FE0" w:rsidP="006B3451">
      <w:pPr>
        <w:pStyle w:val="ListParagraph"/>
        <w:numPr>
          <w:ilvl w:val="0"/>
          <w:numId w:val="6"/>
        </w:numPr>
        <w:rPr>
          <w:bCs/>
          <w:sz w:val="24"/>
          <w:szCs w:val="24"/>
        </w:rPr>
      </w:pPr>
      <w:r>
        <w:rPr>
          <w:bCs/>
          <w:sz w:val="24"/>
          <w:szCs w:val="24"/>
        </w:rPr>
        <w:t xml:space="preserve">Fire </w:t>
      </w:r>
      <w:proofErr w:type="spellStart"/>
      <w:r>
        <w:rPr>
          <w:bCs/>
          <w:sz w:val="24"/>
          <w:szCs w:val="24"/>
        </w:rPr>
        <w:t>Awarenesss</w:t>
      </w:r>
      <w:proofErr w:type="spellEnd"/>
      <w:r>
        <w:rPr>
          <w:bCs/>
          <w:sz w:val="24"/>
          <w:szCs w:val="24"/>
        </w:rPr>
        <w:t xml:space="preserve"> for Fire Warden training – to be done at an </w:t>
      </w:r>
      <w:r w:rsidRPr="00A91F38">
        <w:rPr>
          <w:bCs/>
          <w:sz w:val="24"/>
          <w:szCs w:val="24"/>
        </w:rPr>
        <w:t xml:space="preserve">INSET </w:t>
      </w:r>
      <w:r w:rsidR="00A17A1F" w:rsidRPr="00A91F38">
        <w:rPr>
          <w:bCs/>
          <w:sz w:val="24"/>
          <w:szCs w:val="24"/>
        </w:rPr>
        <w:t>session</w:t>
      </w:r>
      <w:r w:rsidR="001D222F" w:rsidRPr="00A91F38">
        <w:rPr>
          <w:bCs/>
          <w:sz w:val="24"/>
          <w:szCs w:val="24"/>
        </w:rPr>
        <w:t>.</w:t>
      </w:r>
    </w:p>
    <w:p w14:paraId="06843301" w14:textId="4AE9A09E" w:rsidR="001D222F" w:rsidRDefault="001D222F" w:rsidP="006B3451">
      <w:pPr>
        <w:pStyle w:val="ListParagraph"/>
        <w:numPr>
          <w:ilvl w:val="0"/>
          <w:numId w:val="6"/>
        </w:numPr>
        <w:rPr>
          <w:bCs/>
          <w:sz w:val="24"/>
          <w:szCs w:val="24"/>
        </w:rPr>
      </w:pPr>
      <w:r>
        <w:rPr>
          <w:bCs/>
          <w:sz w:val="24"/>
          <w:szCs w:val="24"/>
        </w:rPr>
        <w:t>Display Screen Eq</w:t>
      </w:r>
      <w:r w:rsidR="006230C5">
        <w:rPr>
          <w:bCs/>
          <w:sz w:val="24"/>
          <w:szCs w:val="24"/>
        </w:rPr>
        <w:t>u</w:t>
      </w:r>
      <w:r>
        <w:rPr>
          <w:bCs/>
          <w:sz w:val="24"/>
          <w:szCs w:val="24"/>
        </w:rPr>
        <w:t xml:space="preserve">ipment Assessments – for </w:t>
      </w:r>
      <w:r w:rsidR="00AC381C">
        <w:rPr>
          <w:bCs/>
          <w:sz w:val="24"/>
          <w:szCs w:val="24"/>
        </w:rPr>
        <w:t>office-based</w:t>
      </w:r>
      <w:r>
        <w:rPr>
          <w:bCs/>
          <w:sz w:val="24"/>
          <w:szCs w:val="24"/>
        </w:rPr>
        <w:t xml:space="preserve"> staff</w:t>
      </w:r>
      <w:r w:rsidR="006230C5">
        <w:rPr>
          <w:bCs/>
          <w:sz w:val="24"/>
          <w:szCs w:val="24"/>
        </w:rPr>
        <w:t>.</w:t>
      </w:r>
      <w:r w:rsidR="006D4A5C">
        <w:rPr>
          <w:bCs/>
          <w:sz w:val="24"/>
          <w:szCs w:val="24"/>
        </w:rPr>
        <w:t xml:space="preserve"> DV clarified that staff complete an assessment form and </w:t>
      </w:r>
      <w:r w:rsidR="00CF5437">
        <w:rPr>
          <w:bCs/>
          <w:sz w:val="24"/>
          <w:szCs w:val="24"/>
        </w:rPr>
        <w:t>any points raised are addressed thereafter.</w:t>
      </w:r>
    </w:p>
    <w:p w14:paraId="494E1FB5" w14:textId="5E2AAD07" w:rsidR="006230C5" w:rsidRDefault="006230C5" w:rsidP="006B3451">
      <w:pPr>
        <w:pStyle w:val="ListParagraph"/>
        <w:numPr>
          <w:ilvl w:val="0"/>
          <w:numId w:val="6"/>
        </w:numPr>
        <w:rPr>
          <w:bCs/>
          <w:sz w:val="24"/>
          <w:szCs w:val="24"/>
        </w:rPr>
      </w:pPr>
      <w:r>
        <w:rPr>
          <w:bCs/>
          <w:sz w:val="24"/>
          <w:szCs w:val="24"/>
        </w:rPr>
        <w:t>Health &amp; Safety Policy</w:t>
      </w:r>
      <w:r w:rsidR="00F1611B">
        <w:rPr>
          <w:bCs/>
          <w:sz w:val="24"/>
          <w:szCs w:val="24"/>
        </w:rPr>
        <w:t xml:space="preserve"> – To be reviewed at a Policy Meeting</w:t>
      </w:r>
      <w:r w:rsidR="00D34717">
        <w:rPr>
          <w:bCs/>
          <w:sz w:val="24"/>
          <w:szCs w:val="24"/>
        </w:rPr>
        <w:tab/>
      </w:r>
      <w:r w:rsidR="00D34717">
        <w:rPr>
          <w:bCs/>
          <w:sz w:val="24"/>
          <w:szCs w:val="24"/>
        </w:rPr>
        <w:tab/>
      </w:r>
      <w:r w:rsidR="00D34717">
        <w:rPr>
          <w:bCs/>
          <w:sz w:val="24"/>
          <w:szCs w:val="24"/>
        </w:rPr>
        <w:tab/>
      </w:r>
      <w:r w:rsidR="00D34717">
        <w:rPr>
          <w:bCs/>
          <w:sz w:val="24"/>
          <w:szCs w:val="24"/>
        </w:rPr>
        <w:tab/>
      </w:r>
      <w:r w:rsidR="00D34717" w:rsidRPr="00D34717">
        <w:rPr>
          <w:b/>
          <w:sz w:val="24"/>
          <w:szCs w:val="24"/>
        </w:rPr>
        <w:t>ACTION SJ</w:t>
      </w:r>
    </w:p>
    <w:p w14:paraId="14BA5C5E" w14:textId="727ED4DD" w:rsidR="00F1611B" w:rsidRDefault="00EC7040" w:rsidP="006B3451">
      <w:pPr>
        <w:pStyle w:val="ListParagraph"/>
        <w:numPr>
          <w:ilvl w:val="0"/>
          <w:numId w:val="6"/>
        </w:numPr>
        <w:rPr>
          <w:bCs/>
          <w:sz w:val="24"/>
          <w:szCs w:val="24"/>
        </w:rPr>
      </w:pPr>
      <w:r>
        <w:rPr>
          <w:bCs/>
          <w:sz w:val="24"/>
          <w:szCs w:val="24"/>
        </w:rPr>
        <w:t>Fire Fisk Assessment – date in November to be advised.</w:t>
      </w:r>
      <w:r w:rsidR="000A3F79">
        <w:rPr>
          <w:bCs/>
          <w:sz w:val="24"/>
          <w:szCs w:val="24"/>
        </w:rPr>
        <w:tab/>
      </w:r>
      <w:r w:rsidR="000A3F79">
        <w:rPr>
          <w:bCs/>
          <w:sz w:val="24"/>
          <w:szCs w:val="24"/>
        </w:rPr>
        <w:tab/>
      </w:r>
      <w:r w:rsidR="000A3F79">
        <w:rPr>
          <w:bCs/>
          <w:sz w:val="24"/>
          <w:szCs w:val="24"/>
        </w:rPr>
        <w:tab/>
      </w:r>
      <w:r w:rsidR="000A3F79">
        <w:rPr>
          <w:bCs/>
          <w:sz w:val="24"/>
          <w:szCs w:val="24"/>
        </w:rPr>
        <w:tab/>
      </w:r>
      <w:r w:rsidR="000A3F79" w:rsidRPr="000A3F79">
        <w:rPr>
          <w:b/>
          <w:sz w:val="24"/>
          <w:szCs w:val="24"/>
        </w:rPr>
        <w:t>ACTION DV</w:t>
      </w:r>
    </w:p>
    <w:p w14:paraId="7CCA2F6A" w14:textId="31BC2C2A" w:rsidR="0084156C" w:rsidRPr="0084156C" w:rsidRDefault="002A3E71" w:rsidP="0084156C">
      <w:pPr>
        <w:ind w:left="1288"/>
        <w:rPr>
          <w:bCs/>
          <w:sz w:val="24"/>
          <w:szCs w:val="24"/>
        </w:rPr>
      </w:pPr>
      <w:r>
        <w:rPr>
          <w:bCs/>
          <w:sz w:val="24"/>
          <w:szCs w:val="24"/>
        </w:rPr>
        <w:tab/>
      </w:r>
      <w:r>
        <w:rPr>
          <w:bCs/>
          <w:sz w:val="24"/>
          <w:szCs w:val="24"/>
        </w:rPr>
        <w:tab/>
      </w:r>
      <w:r>
        <w:rPr>
          <w:bCs/>
          <w:sz w:val="24"/>
          <w:szCs w:val="24"/>
        </w:rPr>
        <w:tab/>
      </w:r>
    </w:p>
    <w:p w14:paraId="160C007A" w14:textId="2A013F21" w:rsidR="00045966" w:rsidRDefault="00873AB8" w:rsidP="00A86CF1">
      <w:pPr>
        <w:pStyle w:val="ListParagraph"/>
        <w:numPr>
          <w:ilvl w:val="0"/>
          <w:numId w:val="1"/>
        </w:numPr>
        <w:rPr>
          <w:bCs/>
          <w:sz w:val="24"/>
          <w:szCs w:val="24"/>
        </w:rPr>
      </w:pPr>
      <w:r w:rsidRPr="00F47E71">
        <w:rPr>
          <w:bCs/>
          <w:sz w:val="24"/>
          <w:szCs w:val="24"/>
          <w:u w:val="single"/>
        </w:rPr>
        <w:t xml:space="preserve">School Welfare </w:t>
      </w:r>
      <w:r w:rsidR="00AF6195">
        <w:rPr>
          <w:bCs/>
          <w:sz w:val="24"/>
          <w:szCs w:val="24"/>
          <w:u w:val="single"/>
        </w:rPr>
        <w:t xml:space="preserve">Officer </w:t>
      </w:r>
      <w:r w:rsidRPr="00F47E71">
        <w:rPr>
          <w:bCs/>
          <w:sz w:val="24"/>
          <w:szCs w:val="24"/>
          <w:u w:val="single"/>
        </w:rPr>
        <w:t xml:space="preserve">report </w:t>
      </w:r>
      <w:r w:rsidRPr="00F47E71">
        <w:rPr>
          <w:bCs/>
          <w:sz w:val="24"/>
          <w:szCs w:val="24"/>
        </w:rPr>
        <w:t>- no</w:t>
      </w:r>
      <w:r w:rsidR="00C005D7">
        <w:rPr>
          <w:bCs/>
          <w:sz w:val="24"/>
          <w:szCs w:val="24"/>
        </w:rPr>
        <w:t xml:space="preserve"> </w:t>
      </w:r>
      <w:r w:rsidR="00C005D7" w:rsidRPr="00EF10C4">
        <w:rPr>
          <w:bCs/>
          <w:sz w:val="24"/>
          <w:szCs w:val="24"/>
        </w:rPr>
        <w:t xml:space="preserve">reportable </w:t>
      </w:r>
      <w:r w:rsidR="00AC26A6" w:rsidRPr="00EF10C4">
        <w:rPr>
          <w:bCs/>
          <w:sz w:val="24"/>
          <w:szCs w:val="24"/>
        </w:rPr>
        <w:t>accident</w:t>
      </w:r>
      <w:r w:rsidR="00C005D7" w:rsidRPr="00EF10C4">
        <w:rPr>
          <w:bCs/>
          <w:sz w:val="24"/>
          <w:szCs w:val="24"/>
        </w:rPr>
        <w:t>s</w:t>
      </w:r>
      <w:r w:rsidR="00AC26A6" w:rsidRPr="00EF10C4">
        <w:rPr>
          <w:bCs/>
          <w:sz w:val="24"/>
          <w:szCs w:val="24"/>
        </w:rPr>
        <w:t xml:space="preserve"> </w:t>
      </w:r>
      <w:r w:rsidR="00EF10C4" w:rsidRPr="00EF10C4">
        <w:rPr>
          <w:bCs/>
          <w:sz w:val="24"/>
          <w:szCs w:val="24"/>
        </w:rPr>
        <w:t>have been recorded on the Hillingdon system.</w:t>
      </w:r>
    </w:p>
    <w:p w14:paraId="774ADE46" w14:textId="77777777" w:rsidR="00603536" w:rsidRPr="00EF10C4" w:rsidRDefault="00603536" w:rsidP="00603536">
      <w:pPr>
        <w:pStyle w:val="ListParagraph"/>
        <w:ind w:left="928"/>
        <w:rPr>
          <w:bCs/>
          <w:sz w:val="24"/>
          <w:szCs w:val="24"/>
        </w:rPr>
      </w:pPr>
    </w:p>
    <w:p w14:paraId="4DB4C1AA" w14:textId="0C37566C" w:rsidR="005A12C2" w:rsidRDefault="005A12C2" w:rsidP="00E00DB6">
      <w:pPr>
        <w:pStyle w:val="ListParagraph"/>
        <w:numPr>
          <w:ilvl w:val="0"/>
          <w:numId w:val="1"/>
        </w:numPr>
        <w:rPr>
          <w:sz w:val="24"/>
          <w:szCs w:val="24"/>
          <w:u w:val="single"/>
        </w:rPr>
      </w:pPr>
      <w:r>
        <w:rPr>
          <w:sz w:val="24"/>
          <w:szCs w:val="24"/>
          <w:u w:val="single"/>
        </w:rPr>
        <w:t>School maintenance works update</w:t>
      </w:r>
    </w:p>
    <w:p w14:paraId="2A76710C" w14:textId="77777777" w:rsidR="005A12C2" w:rsidRPr="005A12C2" w:rsidRDefault="005A12C2" w:rsidP="005A12C2">
      <w:pPr>
        <w:pStyle w:val="ListParagraph"/>
        <w:rPr>
          <w:sz w:val="24"/>
          <w:szCs w:val="24"/>
          <w:u w:val="single"/>
        </w:rPr>
      </w:pPr>
    </w:p>
    <w:p w14:paraId="625B6021" w14:textId="7578E049" w:rsidR="005B68FF" w:rsidRPr="008260E9" w:rsidRDefault="00FB5C17" w:rsidP="008260E9">
      <w:pPr>
        <w:pStyle w:val="ListParagraph"/>
        <w:ind w:left="928"/>
        <w:rPr>
          <w:i/>
          <w:iCs/>
          <w:sz w:val="24"/>
          <w:szCs w:val="24"/>
        </w:rPr>
      </w:pPr>
      <w:r w:rsidRPr="008260E9">
        <w:rPr>
          <w:i/>
          <w:iCs/>
          <w:sz w:val="24"/>
          <w:szCs w:val="24"/>
        </w:rPr>
        <w:t>Notable unscheduled repairs</w:t>
      </w:r>
    </w:p>
    <w:p w14:paraId="1B67595A" w14:textId="0FD3AC47" w:rsidR="00A75858" w:rsidRPr="008E32FA" w:rsidRDefault="00756B44" w:rsidP="006B3451">
      <w:pPr>
        <w:pStyle w:val="ListParagraph"/>
        <w:numPr>
          <w:ilvl w:val="0"/>
          <w:numId w:val="3"/>
        </w:numPr>
        <w:rPr>
          <w:sz w:val="24"/>
          <w:szCs w:val="24"/>
          <w:u w:val="single"/>
        </w:rPr>
      </w:pPr>
      <w:r>
        <w:rPr>
          <w:sz w:val="24"/>
          <w:szCs w:val="24"/>
        </w:rPr>
        <w:t xml:space="preserve">Collapsed drainpipe under medical room floor </w:t>
      </w:r>
      <w:r w:rsidR="00E35643">
        <w:rPr>
          <w:sz w:val="24"/>
          <w:szCs w:val="24"/>
        </w:rPr>
        <w:t>–</w:t>
      </w:r>
      <w:r>
        <w:rPr>
          <w:sz w:val="24"/>
          <w:szCs w:val="24"/>
        </w:rPr>
        <w:t xml:space="preserve"> </w:t>
      </w:r>
      <w:r w:rsidR="007E0A8C">
        <w:rPr>
          <w:sz w:val="24"/>
          <w:szCs w:val="24"/>
        </w:rPr>
        <w:t>specialis</w:t>
      </w:r>
      <w:r w:rsidR="00E35643">
        <w:rPr>
          <w:sz w:val="24"/>
          <w:szCs w:val="24"/>
        </w:rPr>
        <w:t>t drain company jet cleaned the drain and lined it</w:t>
      </w:r>
      <w:r w:rsidR="007072C5">
        <w:rPr>
          <w:sz w:val="24"/>
          <w:szCs w:val="24"/>
        </w:rPr>
        <w:t xml:space="preserve">, costing £1,180.  </w:t>
      </w:r>
      <w:r w:rsidR="008E32FA">
        <w:rPr>
          <w:sz w:val="24"/>
          <w:szCs w:val="24"/>
        </w:rPr>
        <w:t>Medical room redecorated.</w:t>
      </w:r>
    </w:p>
    <w:p w14:paraId="1642CAB6" w14:textId="1D3E84FE" w:rsidR="00A75858" w:rsidRDefault="008E32FA" w:rsidP="006B3451">
      <w:pPr>
        <w:pStyle w:val="ListParagraph"/>
        <w:numPr>
          <w:ilvl w:val="0"/>
          <w:numId w:val="3"/>
        </w:numPr>
        <w:rPr>
          <w:sz w:val="24"/>
          <w:szCs w:val="24"/>
        </w:rPr>
      </w:pPr>
      <w:r w:rsidRPr="00CE4123">
        <w:rPr>
          <w:sz w:val="24"/>
          <w:szCs w:val="24"/>
        </w:rPr>
        <w:t xml:space="preserve">Fire sprinkler system earth fault </w:t>
      </w:r>
      <w:r w:rsidR="00AC27D2" w:rsidRPr="00CE4123">
        <w:rPr>
          <w:sz w:val="24"/>
          <w:szCs w:val="24"/>
        </w:rPr>
        <w:t>–</w:t>
      </w:r>
      <w:r w:rsidRPr="00CE4123">
        <w:rPr>
          <w:sz w:val="24"/>
          <w:szCs w:val="24"/>
        </w:rPr>
        <w:t xml:space="preserve"> </w:t>
      </w:r>
      <w:r w:rsidR="00AC27D2" w:rsidRPr="00CE4123">
        <w:rPr>
          <w:sz w:val="24"/>
          <w:szCs w:val="24"/>
        </w:rPr>
        <w:t xml:space="preserve">three visits were required </w:t>
      </w:r>
      <w:r w:rsidR="00871705" w:rsidRPr="00CE4123">
        <w:rPr>
          <w:sz w:val="24"/>
          <w:szCs w:val="24"/>
        </w:rPr>
        <w:t xml:space="preserve">to trace and rectify the fault </w:t>
      </w:r>
      <w:r w:rsidR="0064096E" w:rsidRPr="00CE4123">
        <w:rPr>
          <w:sz w:val="24"/>
          <w:szCs w:val="24"/>
        </w:rPr>
        <w:t xml:space="preserve">- </w:t>
      </w:r>
      <w:r w:rsidR="00871705" w:rsidRPr="00CE4123">
        <w:rPr>
          <w:sz w:val="24"/>
          <w:szCs w:val="24"/>
        </w:rPr>
        <w:t>£925.</w:t>
      </w:r>
    </w:p>
    <w:p w14:paraId="67BDAD31" w14:textId="77777777" w:rsidR="00D72437" w:rsidRDefault="00D72437" w:rsidP="00D72437">
      <w:pPr>
        <w:rPr>
          <w:sz w:val="24"/>
          <w:szCs w:val="24"/>
        </w:rPr>
      </w:pPr>
    </w:p>
    <w:p w14:paraId="602580E9" w14:textId="30FB1074" w:rsidR="00D72437" w:rsidRDefault="00FA29CD" w:rsidP="008260E9">
      <w:pPr>
        <w:pStyle w:val="ListParagraph"/>
        <w:ind w:left="928"/>
        <w:rPr>
          <w:i/>
          <w:iCs/>
          <w:sz w:val="24"/>
          <w:szCs w:val="24"/>
        </w:rPr>
      </w:pPr>
      <w:r>
        <w:rPr>
          <w:i/>
          <w:iCs/>
          <w:sz w:val="24"/>
          <w:szCs w:val="24"/>
        </w:rPr>
        <w:t>New work</w:t>
      </w:r>
    </w:p>
    <w:p w14:paraId="31529432" w14:textId="43AE81CF" w:rsidR="00FA29CD" w:rsidRDefault="00FA29CD" w:rsidP="006B3451">
      <w:pPr>
        <w:pStyle w:val="ListParagraph"/>
        <w:numPr>
          <w:ilvl w:val="0"/>
          <w:numId w:val="4"/>
        </w:numPr>
        <w:rPr>
          <w:sz w:val="24"/>
          <w:szCs w:val="24"/>
        </w:rPr>
      </w:pPr>
      <w:r>
        <w:rPr>
          <w:sz w:val="24"/>
          <w:szCs w:val="24"/>
        </w:rPr>
        <w:t xml:space="preserve">Refurbished display cabinets for Reception classes </w:t>
      </w:r>
      <w:r w:rsidR="00704AC7">
        <w:rPr>
          <w:sz w:val="24"/>
          <w:szCs w:val="24"/>
        </w:rPr>
        <w:t>–</w:t>
      </w:r>
      <w:r>
        <w:rPr>
          <w:sz w:val="24"/>
          <w:szCs w:val="24"/>
        </w:rPr>
        <w:t xml:space="preserve"> </w:t>
      </w:r>
      <w:r w:rsidR="00A022F1">
        <w:rPr>
          <w:sz w:val="24"/>
          <w:szCs w:val="24"/>
        </w:rPr>
        <w:t>com</w:t>
      </w:r>
      <w:r w:rsidR="00704AC7">
        <w:rPr>
          <w:sz w:val="24"/>
          <w:szCs w:val="24"/>
        </w:rPr>
        <w:t>pleted.</w:t>
      </w:r>
    </w:p>
    <w:p w14:paraId="34DD02DE" w14:textId="66D01D66" w:rsidR="00704AC7" w:rsidRDefault="00704AC7" w:rsidP="006B3451">
      <w:pPr>
        <w:pStyle w:val="ListParagraph"/>
        <w:numPr>
          <w:ilvl w:val="0"/>
          <w:numId w:val="4"/>
        </w:numPr>
        <w:rPr>
          <w:sz w:val="24"/>
          <w:szCs w:val="24"/>
        </w:rPr>
      </w:pPr>
      <w:r>
        <w:rPr>
          <w:sz w:val="24"/>
          <w:szCs w:val="24"/>
        </w:rPr>
        <w:t xml:space="preserve">Decorating – </w:t>
      </w:r>
      <w:r w:rsidR="008913F6">
        <w:rPr>
          <w:sz w:val="24"/>
          <w:szCs w:val="24"/>
        </w:rPr>
        <w:t>An outside company redecorated areas affected by leaks</w:t>
      </w:r>
      <w:r w:rsidR="00984BC0">
        <w:rPr>
          <w:sz w:val="24"/>
          <w:szCs w:val="24"/>
        </w:rPr>
        <w:t xml:space="preserve">; </w:t>
      </w:r>
      <w:r w:rsidR="008913F6">
        <w:rPr>
          <w:sz w:val="24"/>
          <w:szCs w:val="24"/>
        </w:rPr>
        <w:t xml:space="preserve">library, boys’ toilets and corridor and </w:t>
      </w:r>
      <w:r w:rsidR="00CE532D">
        <w:rPr>
          <w:sz w:val="24"/>
          <w:szCs w:val="24"/>
        </w:rPr>
        <w:t>servery in hall kitchen, The Hub and staffroom ceiling.</w:t>
      </w:r>
    </w:p>
    <w:p w14:paraId="7003002E" w14:textId="77777777" w:rsidR="008B5071" w:rsidRDefault="008B5071" w:rsidP="008B5071">
      <w:pPr>
        <w:rPr>
          <w:sz w:val="24"/>
          <w:szCs w:val="24"/>
        </w:rPr>
      </w:pPr>
    </w:p>
    <w:p w14:paraId="5E452AB1" w14:textId="77EC1711" w:rsidR="008B5071" w:rsidRDefault="008B5071" w:rsidP="008B5071">
      <w:pPr>
        <w:ind w:left="928"/>
        <w:rPr>
          <w:i/>
          <w:iCs/>
          <w:sz w:val="24"/>
          <w:szCs w:val="24"/>
        </w:rPr>
      </w:pPr>
      <w:r>
        <w:rPr>
          <w:i/>
          <w:iCs/>
          <w:sz w:val="24"/>
          <w:szCs w:val="24"/>
        </w:rPr>
        <w:t>Other issues</w:t>
      </w:r>
    </w:p>
    <w:p w14:paraId="58E2F406" w14:textId="3BCB7E53" w:rsidR="008B5071" w:rsidRDefault="007773C7" w:rsidP="006B3451">
      <w:pPr>
        <w:pStyle w:val="ListParagraph"/>
        <w:numPr>
          <w:ilvl w:val="0"/>
          <w:numId w:val="5"/>
        </w:numPr>
        <w:rPr>
          <w:sz w:val="24"/>
          <w:szCs w:val="24"/>
        </w:rPr>
      </w:pPr>
      <w:r>
        <w:rPr>
          <w:sz w:val="24"/>
          <w:szCs w:val="24"/>
        </w:rPr>
        <w:t xml:space="preserve">Cleaning </w:t>
      </w:r>
      <w:r w:rsidR="000F340D">
        <w:rPr>
          <w:sz w:val="24"/>
          <w:szCs w:val="24"/>
        </w:rPr>
        <w:t>–</w:t>
      </w:r>
      <w:r>
        <w:rPr>
          <w:sz w:val="24"/>
          <w:szCs w:val="24"/>
        </w:rPr>
        <w:t xml:space="preserve"> </w:t>
      </w:r>
      <w:r w:rsidR="000F340D">
        <w:rPr>
          <w:sz w:val="24"/>
          <w:szCs w:val="24"/>
        </w:rPr>
        <w:t>As the deep clean was less thorough than usual</w:t>
      </w:r>
      <w:r w:rsidR="00B07882">
        <w:rPr>
          <w:sz w:val="24"/>
          <w:szCs w:val="24"/>
        </w:rPr>
        <w:t>, the company were recalled to</w:t>
      </w:r>
      <w:r w:rsidR="004C3535">
        <w:rPr>
          <w:sz w:val="24"/>
          <w:szCs w:val="24"/>
        </w:rPr>
        <w:t xml:space="preserve"> </w:t>
      </w:r>
      <w:r w:rsidR="006C25C4">
        <w:rPr>
          <w:sz w:val="24"/>
          <w:szCs w:val="24"/>
        </w:rPr>
        <w:t>do</w:t>
      </w:r>
      <w:r w:rsidR="00B07882">
        <w:rPr>
          <w:sz w:val="24"/>
          <w:szCs w:val="24"/>
        </w:rPr>
        <w:t xml:space="preserve"> the work</w:t>
      </w:r>
      <w:r w:rsidR="006C25C4">
        <w:rPr>
          <w:sz w:val="24"/>
          <w:szCs w:val="24"/>
        </w:rPr>
        <w:t xml:space="preserve"> again</w:t>
      </w:r>
      <w:r w:rsidR="00B07882">
        <w:rPr>
          <w:sz w:val="24"/>
          <w:szCs w:val="24"/>
        </w:rPr>
        <w:t xml:space="preserve">.  </w:t>
      </w:r>
      <w:r w:rsidR="00BA11EC">
        <w:rPr>
          <w:sz w:val="24"/>
          <w:szCs w:val="24"/>
        </w:rPr>
        <w:t xml:space="preserve">Carpets still </w:t>
      </w:r>
      <w:r w:rsidR="009B4D75">
        <w:rPr>
          <w:sz w:val="24"/>
          <w:szCs w:val="24"/>
        </w:rPr>
        <w:t xml:space="preserve">require further attention following this, but </w:t>
      </w:r>
      <w:r w:rsidR="004C3535">
        <w:rPr>
          <w:sz w:val="24"/>
          <w:szCs w:val="24"/>
        </w:rPr>
        <w:t>the windows are better.  A meeting will be held with the manager on their return from leav</w:t>
      </w:r>
      <w:r w:rsidR="000F03CE">
        <w:rPr>
          <w:sz w:val="24"/>
          <w:szCs w:val="24"/>
        </w:rPr>
        <w:t xml:space="preserve">e.  The carpets will be addressed in the October half term.  DA reported some difficulty with supervision of the cleaning staff due to family pressures in the management team.  SDJ asked if the contract has been issued and it was heard that a final copy has not yet been issued.  </w:t>
      </w:r>
      <w:r w:rsidR="00983C83">
        <w:rPr>
          <w:sz w:val="24"/>
          <w:szCs w:val="24"/>
        </w:rPr>
        <w:t xml:space="preserve">A fair copy of the specification is </w:t>
      </w:r>
      <w:r w:rsidR="0006720D">
        <w:rPr>
          <w:sz w:val="24"/>
          <w:szCs w:val="24"/>
        </w:rPr>
        <w:t xml:space="preserve">still </w:t>
      </w:r>
      <w:r w:rsidR="00983C83">
        <w:rPr>
          <w:sz w:val="24"/>
          <w:szCs w:val="24"/>
        </w:rPr>
        <w:t>awaited, as the original contained typographical errors</w:t>
      </w:r>
      <w:r w:rsidR="0006720D">
        <w:rPr>
          <w:sz w:val="24"/>
          <w:szCs w:val="24"/>
        </w:rPr>
        <w:t xml:space="preserve">.  </w:t>
      </w:r>
      <w:r w:rsidR="00DA4E36">
        <w:rPr>
          <w:sz w:val="24"/>
          <w:szCs w:val="24"/>
        </w:rPr>
        <w:t xml:space="preserve">Mr Matonti pointed out that the company </w:t>
      </w:r>
      <w:r w:rsidR="00EC54DC">
        <w:rPr>
          <w:sz w:val="24"/>
          <w:szCs w:val="24"/>
        </w:rPr>
        <w:t>nevertheless remain</w:t>
      </w:r>
      <w:r w:rsidR="00DA4E36">
        <w:rPr>
          <w:sz w:val="24"/>
          <w:szCs w:val="24"/>
        </w:rPr>
        <w:t xml:space="preserve"> under contrac</w:t>
      </w:r>
      <w:r w:rsidR="00B87869">
        <w:rPr>
          <w:sz w:val="24"/>
          <w:szCs w:val="24"/>
        </w:rPr>
        <w:t>t.  It was heard that the</w:t>
      </w:r>
      <w:r w:rsidR="00EC54DC">
        <w:rPr>
          <w:sz w:val="24"/>
          <w:szCs w:val="24"/>
        </w:rPr>
        <w:t xml:space="preserve">y </w:t>
      </w:r>
      <w:r w:rsidR="00B87869">
        <w:rPr>
          <w:sz w:val="24"/>
          <w:szCs w:val="24"/>
        </w:rPr>
        <w:t>are having difficult</w:t>
      </w:r>
      <w:r w:rsidR="00EC54DC">
        <w:rPr>
          <w:sz w:val="24"/>
          <w:szCs w:val="24"/>
        </w:rPr>
        <w:t>y</w:t>
      </w:r>
      <w:r w:rsidR="00B87869">
        <w:rPr>
          <w:sz w:val="24"/>
          <w:szCs w:val="24"/>
        </w:rPr>
        <w:t xml:space="preserve"> in finding staff.  Although there have been no complaints, Mr Jones said the </w:t>
      </w:r>
      <w:r w:rsidR="00655025">
        <w:rPr>
          <w:sz w:val="24"/>
          <w:szCs w:val="24"/>
        </w:rPr>
        <w:t xml:space="preserve">deep cleaning </w:t>
      </w:r>
      <w:r w:rsidR="00B87869">
        <w:rPr>
          <w:sz w:val="24"/>
          <w:szCs w:val="24"/>
        </w:rPr>
        <w:t xml:space="preserve">work </w:t>
      </w:r>
      <w:r w:rsidR="00EC54DC">
        <w:rPr>
          <w:sz w:val="24"/>
          <w:szCs w:val="24"/>
        </w:rPr>
        <w:t>was definitely</w:t>
      </w:r>
      <w:r w:rsidR="00B87869">
        <w:rPr>
          <w:sz w:val="24"/>
          <w:szCs w:val="24"/>
        </w:rPr>
        <w:t xml:space="preserve"> not up to standard</w:t>
      </w:r>
      <w:r w:rsidR="00655025">
        <w:rPr>
          <w:sz w:val="24"/>
          <w:szCs w:val="24"/>
        </w:rPr>
        <w:t xml:space="preserve">.  </w:t>
      </w:r>
      <w:r w:rsidR="0047248D">
        <w:rPr>
          <w:sz w:val="24"/>
          <w:szCs w:val="24"/>
        </w:rPr>
        <w:t xml:space="preserve">It is hoped that this will be rectified during the October half term.  Mrs de Jongh asked </w:t>
      </w:r>
      <w:r w:rsidR="0013408E">
        <w:rPr>
          <w:sz w:val="24"/>
          <w:szCs w:val="24"/>
        </w:rPr>
        <w:t xml:space="preserve">for reassurance that </w:t>
      </w:r>
      <w:r w:rsidR="0047248D">
        <w:rPr>
          <w:sz w:val="24"/>
          <w:szCs w:val="24"/>
        </w:rPr>
        <w:t xml:space="preserve">there is a termination clause in the </w:t>
      </w:r>
      <w:r w:rsidR="003C13C6">
        <w:rPr>
          <w:sz w:val="24"/>
          <w:szCs w:val="24"/>
        </w:rPr>
        <w:t xml:space="preserve">cleaning </w:t>
      </w:r>
      <w:r w:rsidR="0047248D">
        <w:rPr>
          <w:sz w:val="24"/>
          <w:szCs w:val="24"/>
        </w:rPr>
        <w:t xml:space="preserve">contract.  </w:t>
      </w:r>
      <w:r w:rsidR="0013408E">
        <w:rPr>
          <w:sz w:val="24"/>
          <w:szCs w:val="24"/>
        </w:rPr>
        <w:t xml:space="preserve">Mrs Quigley continues to chase the </w:t>
      </w:r>
      <w:r w:rsidR="003C13C6">
        <w:rPr>
          <w:sz w:val="24"/>
          <w:szCs w:val="24"/>
        </w:rPr>
        <w:t xml:space="preserve">final version of </w:t>
      </w:r>
      <w:r w:rsidR="0013408E">
        <w:rPr>
          <w:sz w:val="24"/>
          <w:szCs w:val="24"/>
        </w:rPr>
        <w:t xml:space="preserve">contract </w:t>
      </w:r>
      <w:r w:rsidR="003C13C6">
        <w:rPr>
          <w:sz w:val="24"/>
          <w:szCs w:val="24"/>
        </w:rPr>
        <w:t>via</w:t>
      </w:r>
      <w:r w:rsidR="0013408E">
        <w:rPr>
          <w:sz w:val="24"/>
          <w:szCs w:val="24"/>
        </w:rPr>
        <w:t xml:space="preserve"> Mike Newell, Procurement advisor</w:t>
      </w:r>
      <w:r w:rsidR="004A4489">
        <w:rPr>
          <w:sz w:val="24"/>
          <w:szCs w:val="24"/>
        </w:rPr>
        <w:t>.</w:t>
      </w:r>
    </w:p>
    <w:p w14:paraId="6D18EEBE" w14:textId="27616ACF" w:rsidR="004A4489" w:rsidRDefault="004A4489" w:rsidP="006B3451">
      <w:pPr>
        <w:pStyle w:val="ListParagraph"/>
        <w:numPr>
          <w:ilvl w:val="0"/>
          <w:numId w:val="5"/>
        </w:numPr>
        <w:rPr>
          <w:sz w:val="24"/>
          <w:szCs w:val="24"/>
        </w:rPr>
      </w:pPr>
      <w:r>
        <w:rPr>
          <w:sz w:val="24"/>
          <w:szCs w:val="24"/>
        </w:rPr>
        <w:t>Hall roof (see 3g above)</w:t>
      </w:r>
      <w:r w:rsidR="003C13C6">
        <w:rPr>
          <w:sz w:val="24"/>
          <w:szCs w:val="24"/>
        </w:rPr>
        <w:t>.</w:t>
      </w:r>
    </w:p>
    <w:p w14:paraId="27A76472" w14:textId="3E549F74" w:rsidR="007F3E50" w:rsidRPr="00677239" w:rsidRDefault="00357FC1" w:rsidP="006B3451">
      <w:pPr>
        <w:pStyle w:val="ListParagraph"/>
        <w:numPr>
          <w:ilvl w:val="0"/>
          <w:numId w:val="5"/>
        </w:numPr>
        <w:rPr>
          <w:sz w:val="24"/>
          <w:szCs w:val="24"/>
          <w:u w:val="single"/>
        </w:rPr>
      </w:pPr>
      <w:r w:rsidRPr="00677239">
        <w:rPr>
          <w:sz w:val="24"/>
          <w:szCs w:val="24"/>
        </w:rPr>
        <w:t xml:space="preserve">West Building lift – the Zurich safety inspection </w:t>
      </w:r>
      <w:r w:rsidR="00FC7094" w:rsidRPr="00677239">
        <w:rPr>
          <w:sz w:val="24"/>
          <w:szCs w:val="24"/>
        </w:rPr>
        <w:t>failed</w:t>
      </w:r>
      <w:r w:rsidR="00FE4C5A" w:rsidRPr="00A91F38">
        <w:rPr>
          <w:sz w:val="24"/>
          <w:szCs w:val="24"/>
        </w:rPr>
        <w:t xml:space="preserve">.  </w:t>
      </w:r>
      <w:r w:rsidR="00A17A1F" w:rsidRPr="00A91F38">
        <w:rPr>
          <w:sz w:val="24"/>
          <w:szCs w:val="24"/>
        </w:rPr>
        <w:t>A suitable company</w:t>
      </w:r>
      <w:r w:rsidR="00FE4C5A" w:rsidRPr="00677239">
        <w:rPr>
          <w:sz w:val="24"/>
          <w:szCs w:val="24"/>
        </w:rPr>
        <w:t xml:space="preserve"> will install a replacement call station for the first floor and an emergency door release for the ground floor.  Cost £1,366.</w:t>
      </w:r>
    </w:p>
    <w:p w14:paraId="57B0078D" w14:textId="77777777" w:rsidR="003E16BA" w:rsidRPr="003E16BA" w:rsidRDefault="003E16BA" w:rsidP="003E16BA">
      <w:pPr>
        <w:ind w:left="928"/>
        <w:rPr>
          <w:sz w:val="24"/>
          <w:szCs w:val="24"/>
          <w:u w:val="single"/>
        </w:rPr>
      </w:pPr>
    </w:p>
    <w:p w14:paraId="2D2A13A1" w14:textId="4E5CBF5F" w:rsidR="004E28FF" w:rsidRDefault="0026022C" w:rsidP="004E28FF">
      <w:pPr>
        <w:pStyle w:val="ListParagraph"/>
        <w:numPr>
          <w:ilvl w:val="0"/>
          <w:numId w:val="1"/>
        </w:numPr>
        <w:rPr>
          <w:sz w:val="24"/>
          <w:szCs w:val="24"/>
          <w:u w:val="single"/>
        </w:rPr>
      </w:pPr>
      <w:r w:rsidRPr="0026022C">
        <w:rPr>
          <w:sz w:val="24"/>
          <w:szCs w:val="24"/>
          <w:u w:val="single"/>
        </w:rPr>
        <w:t>Future projects</w:t>
      </w:r>
    </w:p>
    <w:p w14:paraId="3385AF84" w14:textId="415320FD" w:rsidR="0074704F" w:rsidRPr="0074704F" w:rsidRDefault="0074704F" w:rsidP="0074704F">
      <w:pPr>
        <w:pStyle w:val="ListParagraph"/>
        <w:ind w:left="928"/>
        <w:rPr>
          <w:sz w:val="24"/>
          <w:szCs w:val="24"/>
        </w:rPr>
      </w:pPr>
      <w:r>
        <w:rPr>
          <w:sz w:val="24"/>
          <w:szCs w:val="24"/>
        </w:rPr>
        <w:t>Hall roof remains the prime focus.</w:t>
      </w:r>
    </w:p>
    <w:p w14:paraId="7506F46A" w14:textId="77777777" w:rsidR="00373CCB" w:rsidRDefault="00373CCB" w:rsidP="00373CCB">
      <w:pPr>
        <w:pStyle w:val="ListParagraph"/>
        <w:ind w:left="928"/>
        <w:rPr>
          <w:sz w:val="24"/>
          <w:szCs w:val="24"/>
          <w:u w:val="single"/>
        </w:rPr>
      </w:pPr>
    </w:p>
    <w:p w14:paraId="3F922084" w14:textId="434345F1" w:rsidR="002B59AE" w:rsidRPr="005F5D5D" w:rsidRDefault="00104030" w:rsidP="00E00DB6">
      <w:pPr>
        <w:pStyle w:val="ListParagraph"/>
        <w:numPr>
          <w:ilvl w:val="0"/>
          <w:numId w:val="1"/>
        </w:numPr>
        <w:rPr>
          <w:b/>
          <w:bCs/>
          <w:sz w:val="24"/>
          <w:szCs w:val="24"/>
        </w:rPr>
      </w:pPr>
      <w:r>
        <w:rPr>
          <w:sz w:val="24"/>
          <w:szCs w:val="24"/>
          <w:u w:val="single"/>
        </w:rPr>
        <w:t>A</w:t>
      </w:r>
      <w:r w:rsidR="00690E44" w:rsidRPr="00104030">
        <w:rPr>
          <w:sz w:val="24"/>
          <w:szCs w:val="24"/>
          <w:u w:val="single"/>
        </w:rPr>
        <w:t xml:space="preserve">ny other business </w:t>
      </w:r>
      <w:r w:rsidR="00690E44" w:rsidRPr="00104030">
        <w:rPr>
          <w:sz w:val="24"/>
          <w:szCs w:val="24"/>
        </w:rPr>
        <w:t xml:space="preserve">– </w:t>
      </w:r>
      <w:r w:rsidR="002B59AE" w:rsidRPr="005F5D5D">
        <w:rPr>
          <w:sz w:val="24"/>
          <w:szCs w:val="24"/>
        </w:rPr>
        <w:t xml:space="preserve">There being no other business, the meeting closed at </w:t>
      </w:r>
      <w:r w:rsidR="002B59AE">
        <w:rPr>
          <w:sz w:val="24"/>
          <w:szCs w:val="24"/>
        </w:rPr>
        <w:t>1</w:t>
      </w:r>
      <w:r w:rsidR="00272414">
        <w:rPr>
          <w:sz w:val="24"/>
          <w:szCs w:val="24"/>
        </w:rPr>
        <w:t>6</w:t>
      </w:r>
      <w:r w:rsidR="002B59AE">
        <w:rPr>
          <w:sz w:val="24"/>
          <w:szCs w:val="24"/>
        </w:rPr>
        <w:t>.</w:t>
      </w:r>
      <w:r w:rsidR="00272414">
        <w:rPr>
          <w:sz w:val="24"/>
          <w:szCs w:val="24"/>
        </w:rPr>
        <w:t>00</w:t>
      </w:r>
      <w:r w:rsidR="002B59AE">
        <w:rPr>
          <w:sz w:val="24"/>
          <w:szCs w:val="24"/>
        </w:rPr>
        <w:t>.</w:t>
      </w:r>
    </w:p>
    <w:p w14:paraId="41D0F98E" w14:textId="77777777" w:rsidR="008F2B82" w:rsidRPr="008F2B82" w:rsidRDefault="008F2B82" w:rsidP="008F2B82">
      <w:pPr>
        <w:pStyle w:val="ListParagraph"/>
        <w:ind w:left="928"/>
        <w:rPr>
          <w:sz w:val="24"/>
          <w:szCs w:val="24"/>
          <w:u w:val="single"/>
        </w:rPr>
      </w:pPr>
    </w:p>
    <w:p w14:paraId="25A21A97" w14:textId="1B92095D" w:rsidR="00C67CBF" w:rsidRPr="00104030" w:rsidRDefault="0039550C" w:rsidP="00E00DB6">
      <w:pPr>
        <w:pStyle w:val="ListParagraph"/>
        <w:numPr>
          <w:ilvl w:val="0"/>
          <w:numId w:val="1"/>
        </w:numPr>
        <w:rPr>
          <w:sz w:val="24"/>
          <w:szCs w:val="24"/>
        </w:rPr>
      </w:pPr>
      <w:r w:rsidRPr="00D175B4">
        <w:rPr>
          <w:sz w:val="24"/>
          <w:szCs w:val="24"/>
          <w:u w:val="single"/>
        </w:rPr>
        <w:t xml:space="preserve">Date and time of next </w:t>
      </w:r>
      <w:r w:rsidR="00C67CBF">
        <w:rPr>
          <w:sz w:val="24"/>
          <w:szCs w:val="24"/>
          <w:u w:val="single"/>
        </w:rPr>
        <w:t>meeting</w:t>
      </w:r>
    </w:p>
    <w:p w14:paraId="258135D0" w14:textId="77777777" w:rsidR="00104030" w:rsidRPr="00AA51CE" w:rsidRDefault="00104030" w:rsidP="00104030">
      <w:pPr>
        <w:pStyle w:val="ListParagraph"/>
        <w:ind w:left="928"/>
        <w:rPr>
          <w:sz w:val="24"/>
          <w:szCs w:val="24"/>
        </w:rPr>
      </w:pPr>
    </w:p>
    <w:p w14:paraId="064FF128" w14:textId="40D9BC3B" w:rsidR="002B59AE" w:rsidRDefault="00A51C08" w:rsidP="00AA51CE">
      <w:pPr>
        <w:ind w:left="928"/>
        <w:rPr>
          <w:b/>
          <w:bCs/>
          <w:sz w:val="24"/>
          <w:szCs w:val="24"/>
        </w:rPr>
      </w:pPr>
      <w:r w:rsidRPr="005942BD">
        <w:rPr>
          <w:b/>
          <w:bCs/>
          <w:sz w:val="24"/>
          <w:szCs w:val="24"/>
        </w:rPr>
        <w:t xml:space="preserve">Wednesday </w:t>
      </w:r>
      <w:r w:rsidR="001761C4">
        <w:rPr>
          <w:b/>
          <w:bCs/>
          <w:sz w:val="24"/>
          <w:szCs w:val="24"/>
        </w:rPr>
        <w:t>22 January</w:t>
      </w:r>
      <w:r w:rsidRPr="005942BD">
        <w:rPr>
          <w:b/>
          <w:bCs/>
          <w:sz w:val="24"/>
          <w:szCs w:val="24"/>
        </w:rPr>
        <w:t xml:space="preserve"> 2024 at 3.15pm</w:t>
      </w:r>
    </w:p>
    <w:p w14:paraId="0B3E070A" w14:textId="57B9F89F" w:rsidR="0049627C" w:rsidRPr="005942BD" w:rsidRDefault="00AC08EC" w:rsidP="00AA51CE">
      <w:pPr>
        <w:ind w:left="928"/>
        <w:rPr>
          <w:b/>
          <w:bCs/>
          <w:sz w:val="24"/>
          <w:szCs w:val="24"/>
        </w:rPr>
      </w:pPr>
      <w:r w:rsidRPr="00AC08EC">
        <w:rPr>
          <w:noProof/>
          <w:u w:val="single"/>
        </w:rPr>
        <w:t>Signed</w:t>
      </w:r>
      <w:r>
        <w:rPr>
          <w:noProof/>
        </w:rPr>
        <w:t xml:space="preserve"> </w:t>
      </w:r>
      <w:r>
        <w:rPr>
          <w:noProof/>
        </w:rPr>
        <w:tab/>
      </w:r>
      <w:r>
        <w:rPr>
          <w:noProof/>
        </w:rPr>
        <w:tab/>
      </w:r>
      <w:r w:rsidRPr="00E31AEF">
        <w:rPr>
          <w:noProof/>
        </w:rPr>
        <w:drawing>
          <wp:inline distT="0" distB="0" distL="0" distR="0" wp14:anchorId="4E0C413B" wp14:editId="472F5C95">
            <wp:extent cx="2916401"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19341" cy="619749"/>
                    </a:xfrm>
                    <a:prstGeom prst="rect">
                      <a:avLst/>
                    </a:prstGeom>
                  </pic:spPr>
                </pic:pic>
              </a:graphicData>
            </a:graphic>
          </wp:inline>
        </w:drawing>
      </w:r>
      <w:r>
        <w:rPr>
          <w:noProof/>
        </w:rPr>
        <w:t xml:space="preserve"> 12 February 2025</w:t>
      </w:r>
    </w:p>
    <w:p w14:paraId="58C0A995" w14:textId="77777777" w:rsidR="00E0577E" w:rsidRDefault="00E0577E" w:rsidP="002B59AE">
      <w:pPr>
        <w:ind w:left="208" w:firstLine="720"/>
        <w:rPr>
          <w:sz w:val="24"/>
          <w:szCs w:val="24"/>
          <w:u w:val="single"/>
        </w:rPr>
      </w:pPr>
    </w:p>
    <w:p w14:paraId="5BC6EFAB" w14:textId="1B685BD4" w:rsidR="00647A65" w:rsidRDefault="002B59AE" w:rsidP="00E0577E">
      <w:pPr>
        <w:ind w:left="208" w:firstLine="720"/>
        <w:rPr>
          <w:sz w:val="24"/>
          <w:szCs w:val="24"/>
          <w:u w:val="single"/>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
    <w:sectPr w:rsidR="00647A65" w:rsidSect="0049627C">
      <w:headerReference w:type="even" r:id="rId8"/>
      <w:headerReference w:type="default" r:id="rId9"/>
      <w:footerReference w:type="even" r:id="rId10"/>
      <w:footerReference w:type="default" r:id="rId11"/>
      <w:headerReference w:type="first" r:id="rId12"/>
      <w:footerReference w:type="first" r:id="rId13"/>
      <w:pgSz w:w="11909" w:h="16834" w:code="9"/>
      <w:pgMar w:top="426" w:right="569" w:bottom="567" w:left="426" w:header="436" w:footer="720" w:gutter="0"/>
      <w:paperSrc w:first="2" w:other="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A682B" w14:textId="77777777" w:rsidR="00625774" w:rsidRDefault="00625774">
      <w:r>
        <w:separator/>
      </w:r>
    </w:p>
  </w:endnote>
  <w:endnote w:type="continuationSeparator" w:id="0">
    <w:p w14:paraId="7214040B" w14:textId="77777777" w:rsidR="00625774" w:rsidRDefault="0062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D056" w14:textId="77777777" w:rsidR="00623D8F" w:rsidRDefault="00623D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690679"/>
      <w:docPartObj>
        <w:docPartGallery w:val="Page Numbers (Bottom of Page)"/>
        <w:docPartUnique/>
      </w:docPartObj>
    </w:sdtPr>
    <w:sdtEndPr>
      <w:rPr>
        <w:noProof/>
      </w:rPr>
    </w:sdtEndPr>
    <w:sdtContent>
      <w:p w14:paraId="76F33484" w14:textId="138D1A7D" w:rsidR="005F1B08" w:rsidRDefault="005F1B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B01B13" w14:textId="77777777" w:rsidR="00900C27" w:rsidRDefault="00900C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323975"/>
      <w:docPartObj>
        <w:docPartGallery w:val="Page Numbers (Bottom of Page)"/>
        <w:docPartUnique/>
      </w:docPartObj>
    </w:sdtPr>
    <w:sdtEndPr>
      <w:rPr>
        <w:noProof/>
      </w:rPr>
    </w:sdtEndPr>
    <w:sdtContent>
      <w:p w14:paraId="6B9B14E4" w14:textId="5EC67DEF" w:rsidR="0086484B" w:rsidRDefault="008648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C49BD6" w14:textId="77777777" w:rsidR="0086484B" w:rsidRDefault="00864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1BA67" w14:textId="77777777" w:rsidR="00625774" w:rsidRDefault="00625774">
      <w:r>
        <w:separator/>
      </w:r>
    </w:p>
  </w:footnote>
  <w:footnote w:type="continuationSeparator" w:id="0">
    <w:p w14:paraId="032FB7B8" w14:textId="77777777" w:rsidR="00625774" w:rsidRDefault="006257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6710D" w14:textId="40A999EC" w:rsidR="007B7E06" w:rsidRDefault="00064704">
    <w:pPr>
      <w:pStyle w:val="Header"/>
      <w:framePr w:wrap="around" w:vAnchor="text" w:hAnchor="margin" w:xAlign="center" w:y="1"/>
      <w:rPr>
        <w:rStyle w:val="PageNumber"/>
      </w:rPr>
    </w:pPr>
    <w:r>
      <w:rPr>
        <w:rStyle w:val="PageNumber"/>
      </w:rPr>
      <w:fldChar w:fldCharType="begin"/>
    </w:r>
    <w:r w:rsidR="007B7E06">
      <w:rPr>
        <w:rStyle w:val="PageNumber"/>
      </w:rPr>
      <w:instrText xml:space="preserve">PAGE  </w:instrText>
    </w:r>
    <w:r>
      <w:rPr>
        <w:rStyle w:val="PageNumber"/>
      </w:rPr>
      <w:fldChar w:fldCharType="separate"/>
    </w:r>
    <w:r w:rsidR="002B59AE">
      <w:rPr>
        <w:rStyle w:val="PageNumber"/>
        <w:noProof/>
      </w:rPr>
      <w:t>2</w:t>
    </w:r>
    <w:r>
      <w:rPr>
        <w:rStyle w:val="PageNumber"/>
      </w:rPr>
      <w:fldChar w:fldCharType="end"/>
    </w:r>
  </w:p>
  <w:p w14:paraId="549BDFEE" w14:textId="77777777" w:rsidR="007B7E06" w:rsidRDefault="007B7E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1EC0F" w14:textId="4582B8CB" w:rsidR="00623D8F" w:rsidRDefault="00623D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F4D96" w14:textId="27E61468" w:rsidR="00623D8F" w:rsidRDefault="00623D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2CBD"/>
    <w:multiLevelType w:val="hybridMultilevel"/>
    <w:tmpl w:val="38A8FDB8"/>
    <w:lvl w:ilvl="0" w:tplc="2ACE7F32">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 w15:restartNumberingAfterBreak="0">
    <w:nsid w:val="22500AE0"/>
    <w:multiLevelType w:val="hybridMultilevel"/>
    <w:tmpl w:val="FB766456"/>
    <w:lvl w:ilvl="0" w:tplc="6A6E9F40">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2" w15:restartNumberingAfterBreak="0">
    <w:nsid w:val="473E54DC"/>
    <w:multiLevelType w:val="hybridMultilevel"/>
    <w:tmpl w:val="0150D9A0"/>
    <w:lvl w:ilvl="0" w:tplc="6EEA8468">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3" w15:restartNumberingAfterBreak="0">
    <w:nsid w:val="67445E6A"/>
    <w:multiLevelType w:val="hybridMultilevel"/>
    <w:tmpl w:val="DCF0A838"/>
    <w:lvl w:ilvl="0" w:tplc="CF0CB2AC">
      <w:start w:val="1"/>
      <w:numFmt w:val="lowerLetter"/>
      <w:lvlText w:val="%1)"/>
      <w:lvlJc w:val="left"/>
      <w:pPr>
        <w:ind w:left="1288" w:hanging="360"/>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4" w15:restartNumberingAfterBreak="0">
    <w:nsid w:val="75E639E2"/>
    <w:multiLevelType w:val="hybridMultilevel"/>
    <w:tmpl w:val="32D6B74A"/>
    <w:lvl w:ilvl="0" w:tplc="D44CFBC2">
      <w:start w:val="1"/>
      <w:numFmt w:val="lowerLetter"/>
      <w:lvlText w:val="%1)"/>
      <w:lvlJc w:val="left"/>
      <w:pPr>
        <w:ind w:left="1288" w:hanging="360"/>
      </w:pPr>
      <w:rPr>
        <w:rFonts w:hint="default"/>
        <w:b w:val="0"/>
        <w:bCs/>
        <w:sz w:val="24"/>
        <w:szCs w:val="24"/>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79144AE0"/>
    <w:multiLevelType w:val="hybridMultilevel"/>
    <w:tmpl w:val="24BE1964"/>
    <w:lvl w:ilvl="0" w:tplc="60BA1A60">
      <w:start w:val="1"/>
      <w:numFmt w:val="decimal"/>
      <w:lvlText w:val="%1."/>
      <w:lvlJc w:val="left"/>
      <w:pPr>
        <w:ind w:left="928" w:hanging="360"/>
      </w:pPr>
      <w:rPr>
        <w:rFonts w:hint="default"/>
        <w:b w:val="0"/>
        <w:bCs/>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2614001">
    <w:abstractNumId w:val="5"/>
  </w:num>
  <w:num w:numId="2" w16cid:durableId="914316148">
    <w:abstractNumId w:val="4"/>
  </w:num>
  <w:num w:numId="3" w16cid:durableId="1892618631">
    <w:abstractNumId w:val="1"/>
  </w:num>
  <w:num w:numId="4" w16cid:durableId="1370184543">
    <w:abstractNumId w:val="3"/>
  </w:num>
  <w:num w:numId="5" w16cid:durableId="1514029082">
    <w:abstractNumId w:val="2"/>
  </w:num>
  <w:num w:numId="6" w16cid:durableId="189184068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A23"/>
    <w:rsid w:val="00000D6F"/>
    <w:rsid w:val="0000131A"/>
    <w:rsid w:val="00001477"/>
    <w:rsid w:val="00001B85"/>
    <w:rsid w:val="00005EB2"/>
    <w:rsid w:val="00006758"/>
    <w:rsid w:val="0000731A"/>
    <w:rsid w:val="0000791A"/>
    <w:rsid w:val="000125BB"/>
    <w:rsid w:val="00013F3B"/>
    <w:rsid w:val="0001439A"/>
    <w:rsid w:val="00014AE8"/>
    <w:rsid w:val="00016F77"/>
    <w:rsid w:val="0001752B"/>
    <w:rsid w:val="00017822"/>
    <w:rsid w:val="00020C78"/>
    <w:rsid w:val="00020D6A"/>
    <w:rsid w:val="000212BA"/>
    <w:rsid w:val="00021FEE"/>
    <w:rsid w:val="0002268F"/>
    <w:rsid w:val="000235D3"/>
    <w:rsid w:val="0002398F"/>
    <w:rsid w:val="00023C42"/>
    <w:rsid w:val="0002541E"/>
    <w:rsid w:val="00025F1A"/>
    <w:rsid w:val="00026A68"/>
    <w:rsid w:val="000271D4"/>
    <w:rsid w:val="00027623"/>
    <w:rsid w:val="00027A18"/>
    <w:rsid w:val="00027AB3"/>
    <w:rsid w:val="000324D1"/>
    <w:rsid w:val="00032510"/>
    <w:rsid w:val="00032676"/>
    <w:rsid w:val="00034518"/>
    <w:rsid w:val="0003562B"/>
    <w:rsid w:val="00036B45"/>
    <w:rsid w:val="00040994"/>
    <w:rsid w:val="00040F33"/>
    <w:rsid w:val="000413F9"/>
    <w:rsid w:val="000418C6"/>
    <w:rsid w:val="00041C21"/>
    <w:rsid w:val="00041E73"/>
    <w:rsid w:val="0004346F"/>
    <w:rsid w:val="00043673"/>
    <w:rsid w:val="00043911"/>
    <w:rsid w:val="00044467"/>
    <w:rsid w:val="00045966"/>
    <w:rsid w:val="00046BB6"/>
    <w:rsid w:val="00046E27"/>
    <w:rsid w:val="000475D3"/>
    <w:rsid w:val="000522DD"/>
    <w:rsid w:val="00052BF6"/>
    <w:rsid w:val="00052EA7"/>
    <w:rsid w:val="00053297"/>
    <w:rsid w:val="00053D8C"/>
    <w:rsid w:val="0005447D"/>
    <w:rsid w:val="00055758"/>
    <w:rsid w:val="00056BA7"/>
    <w:rsid w:val="0005770A"/>
    <w:rsid w:val="00060E49"/>
    <w:rsid w:val="00061164"/>
    <w:rsid w:val="00061955"/>
    <w:rsid w:val="00062412"/>
    <w:rsid w:val="000640EA"/>
    <w:rsid w:val="00064443"/>
    <w:rsid w:val="00064704"/>
    <w:rsid w:val="0006510C"/>
    <w:rsid w:val="0006631A"/>
    <w:rsid w:val="00066674"/>
    <w:rsid w:val="0006720D"/>
    <w:rsid w:val="00067668"/>
    <w:rsid w:val="00067FCF"/>
    <w:rsid w:val="00071C28"/>
    <w:rsid w:val="00072DAA"/>
    <w:rsid w:val="00074AAA"/>
    <w:rsid w:val="00075144"/>
    <w:rsid w:val="00075678"/>
    <w:rsid w:val="00075854"/>
    <w:rsid w:val="0007609E"/>
    <w:rsid w:val="00076198"/>
    <w:rsid w:val="000762CB"/>
    <w:rsid w:val="0007710B"/>
    <w:rsid w:val="00077B3B"/>
    <w:rsid w:val="00077F65"/>
    <w:rsid w:val="0008051D"/>
    <w:rsid w:val="00081BDE"/>
    <w:rsid w:val="000821B5"/>
    <w:rsid w:val="00082448"/>
    <w:rsid w:val="00082BC5"/>
    <w:rsid w:val="0008345B"/>
    <w:rsid w:val="00083B4A"/>
    <w:rsid w:val="00083D3F"/>
    <w:rsid w:val="00084D50"/>
    <w:rsid w:val="00085C86"/>
    <w:rsid w:val="0009060B"/>
    <w:rsid w:val="00090B02"/>
    <w:rsid w:val="00090C79"/>
    <w:rsid w:val="00091188"/>
    <w:rsid w:val="00091415"/>
    <w:rsid w:val="000933E5"/>
    <w:rsid w:val="00094BD3"/>
    <w:rsid w:val="00096239"/>
    <w:rsid w:val="0009651D"/>
    <w:rsid w:val="00096E38"/>
    <w:rsid w:val="000A0360"/>
    <w:rsid w:val="000A0815"/>
    <w:rsid w:val="000A176A"/>
    <w:rsid w:val="000A2400"/>
    <w:rsid w:val="000A2DCD"/>
    <w:rsid w:val="000A3F79"/>
    <w:rsid w:val="000A4553"/>
    <w:rsid w:val="000A4601"/>
    <w:rsid w:val="000A46BE"/>
    <w:rsid w:val="000A554A"/>
    <w:rsid w:val="000A5D6E"/>
    <w:rsid w:val="000A698E"/>
    <w:rsid w:val="000A7FA0"/>
    <w:rsid w:val="000B0A21"/>
    <w:rsid w:val="000B1AC4"/>
    <w:rsid w:val="000B1C06"/>
    <w:rsid w:val="000B1D71"/>
    <w:rsid w:val="000B25E6"/>
    <w:rsid w:val="000B59E4"/>
    <w:rsid w:val="000B6A60"/>
    <w:rsid w:val="000B7116"/>
    <w:rsid w:val="000B7850"/>
    <w:rsid w:val="000B7993"/>
    <w:rsid w:val="000C0175"/>
    <w:rsid w:val="000C14A3"/>
    <w:rsid w:val="000C243F"/>
    <w:rsid w:val="000C29C7"/>
    <w:rsid w:val="000C3135"/>
    <w:rsid w:val="000C3292"/>
    <w:rsid w:val="000C3A28"/>
    <w:rsid w:val="000C5B86"/>
    <w:rsid w:val="000C5F7B"/>
    <w:rsid w:val="000C78F9"/>
    <w:rsid w:val="000D263E"/>
    <w:rsid w:val="000D3D59"/>
    <w:rsid w:val="000D42CC"/>
    <w:rsid w:val="000D524C"/>
    <w:rsid w:val="000D69F3"/>
    <w:rsid w:val="000D7A23"/>
    <w:rsid w:val="000E1224"/>
    <w:rsid w:val="000E1B72"/>
    <w:rsid w:val="000E2914"/>
    <w:rsid w:val="000E2930"/>
    <w:rsid w:val="000E2F3D"/>
    <w:rsid w:val="000E3741"/>
    <w:rsid w:val="000E3E43"/>
    <w:rsid w:val="000E44EB"/>
    <w:rsid w:val="000E4BE5"/>
    <w:rsid w:val="000E5573"/>
    <w:rsid w:val="000E633C"/>
    <w:rsid w:val="000E7FC1"/>
    <w:rsid w:val="000F02F1"/>
    <w:rsid w:val="000F03CE"/>
    <w:rsid w:val="000F0974"/>
    <w:rsid w:val="000F0DB4"/>
    <w:rsid w:val="000F2519"/>
    <w:rsid w:val="000F2D13"/>
    <w:rsid w:val="000F2FA4"/>
    <w:rsid w:val="000F3184"/>
    <w:rsid w:val="000F340D"/>
    <w:rsid w:val="000F37B1"/>
    <w:rsid w:val="000F3831"/>
    <w:rsid w:val="000F3E26"/>
    <w:rsid w:val="000F47CE"/>
    <w:rsid w:val="000F4E32"/>
    <w:rsid w:val="000F5236"/>
    <w:rsid w:val="000F7FDC"/>
    <w:rsid w:val="0010047D"/>
    <w:rsid w:val="00102441"/>
    <w:rsid w:val="0010258B"/>
    <w:rsid w:val="00102D0C"/>
    <w:rsid w:val="001036DF"/>
    <w:rsid w:val="00103FF5"/>
    <w:rsid w:val="00104030"/>
    <w:rsid w:val="00104A3F"/>
    <w:rsid w:val="00104C2C"/>
    <w:rsid w:val="001060A0"/>
    <w:rsid w:val="00106A0F"/>
    <w:rsid w:val="00106E5B"/>
    <w:rsid w:val="00110E7E"/>
    <w:rsid w:val="00111682"/>
    <w:rsid w:val="00113542"/>
    <w:rsid w:val="00115A47"/>
    <w:rsid w:val="001176C6"/>
    <w:rsid w:val="00117D77"/>
    <w:rsid w:val="00121AB4"/>
    <w:rsid w:val="001230CD"/>
    <w:rsid w:val="001230CF"/>
    <w:rsid w:val="00123273"/>
    <w:rsid w:val="00123C94"/>
    <w:rsid w:val="001250AE"/>
    <w:rsid w:val="0012560B"/>
    <w:rsid w:val="001271EF"/>
    <w:rsid w:val="0012790B"/>
    <w:rsid w:val="00130D52"/>
    <w:rsid w:val="00131B31"/>
    <w:rsid w:val="00131B54"/>
    <w:rsid w:val="00131B84"/>
    <w:rsid w:val="0013408E"/>
    <w:rsid w:val="00136298"/>
    <w:rsid w:val="00136479"/>
    <w:rsid w:val="00136F21"/>
    <w:rsid w:val="001418BD"/>
    <w:rsid w:val="0014493B"/>
    <w:rsid w:val="001461DB"/>
    <w:rsid w:val="00147159"/>
    <w:rsid w:val="00150AEE"/>
    <w:rsid w:val="0015186A"/>
    <w:rsid w:val="00154A70"/>
    <w:rsid w:val="00155498"/>
    <w:rsid w:val="00155523"/>
    <w:rsid w:val="00155F90"/>
    <w:rsid w:val="00156384"/>
    <w:rsid w:val="001569F5"/>
    <w:rsid w:val="00160808"/>
    <w:rsid w:val="00161359"/>
    <w:rsid w:val="00161A7D"/>
    <w:rsid w:val="001622F9"/>
    <w:rsid w:val="00162B2A"/>
    <w:rsid w:val="001632FA"/>
    <w:rsid w:val="001638E8"/>
    <w:rsid w:val="00163F50"/>
    <w:rsid w:val="00164AB3"/>
    <w:rsid w:val="00164AD8"/>
    <w:rsid w:val="00165423"/>
    <w:rsid w:val="001657CF"/>
    <w:rsid w:val="00166250"/>
    <w:rsid w:val="0016658E"/>
    <w:rsid w:val="00166CDE"/>
    <w:rsid w:val="0016727F"/>
    <w:rsid w:val="00170F03"/>
    <w:rsid w:val="001723A7"/>
    <w:rsid w:val="00173409"/>
    <w:rsid w:val="00174218"/>
    <w:rsid w:val="0017433D"/>
    <w:rsid w:val="0017525E"/>
    <w:rsid w:val="00175DD7"/>
    <w:rsid w:val="00176024"/>
    <w:rsid w:val="001761C4"/>
    <w:rsid w:val="00176227"/>
    <w:rsid w:val="001769D0"/>
    <w:rsid w:val="00176DDF"/>
    <w:rsid w:val="00177017"/>
    <w:rsid w:val="00181D65"/>
    <w:rsid w:val="00184977"/>
    <w:rsid w:val="001853C2"/>
    <w:rsid w:val="00185C9D"/>
    <w:rsid w:val="001878DA"/>
    <w:rsid w:val="0019243B"/>
    <w:rsid w:val="001926CA"/>
    <w:rsid w:val="0019361B"/>
    <w:rsid w:val="001948D9"/>
    <w:rsid w:val="00195307"/>
    <w:rsid w:val="00197D81"/>
    <w:rsid w:val="001A0B94"/>
    <w:rsid w:val="001A0BD2"/>
    <w:rsid w:val="001A0EE9"/>
    <w:rsid w:val="001A4355"/>
    <w:rsid w:val="001A5370"/>
    <w:rsid w:val="001A5EDF"/>
    <w:rsid w:val="001A6210"/>
    <w:rsid w:val="001A7FD4"/>
    <w:rsid w:val="001B00DC"/>
    <w:rsid w:val="001B0BCE"/>
    <w:rsid w:val="001B17CF"/>
    <w:rsid w:val="001B28DB"/>
    <w:rsid w:val="001B2AA0"/>
    <w:rsid w:val="001B3691"/>
    <w:rsid w:val="001B4E15"/>
    <w:rsid w:val="001B6A68"/>
    <w:rsid w:val="001C0525"/>
    <w:rsid w:val="001C10B4"/>
    <w:rsid w:val="001C1EFC"/>
    <w:rsid w:val="001C1F87"/>
    <w:rsid w:val="001C4472"/>
    <w:rsid w:val="001C5128"/>
    <w:rsid w:val="001C54DC"/>
    <w:rsid w:val="001C5966"/>
    <w:rsid w:val="001C5A35"/>
    <w:rsid w:val="001C5D85"/>
    <w:rsid w:val="001C60B4"/>
    <w:rsid w:val="001C638D"/>
    <w:rsid w:val="001C709A"/>
    <w:rsid w:val="001C7581"/>
    <w:rsid w:val="001C791A"/>
    <w:rsid w:val="001C7CD8"/>
    <w:rsid w:val="001D1283"/>
    <w:rsid w:val="001D1A5B"/>
    <w:rsid w:val="001D222F"/>
    <w:rsid w:val="001D2637"/>
    <w:rsid w:val="001D4728"/>
    <w:rsid w:val="001D4C86"/>
    <w:rsid w:val="001D5207"/>
    <w:rsid w:val="001D5356"/>
    <w:rsid w:val="001D6C95"/>
    <w:rsid w:val="001D730A"/>
    <w:rsid w:val="001E13CD"/>
    <w:rsid w:val="001E2AA1"/>
    <w:rsid w:val="001E3576"/>
    <w:rsid w:val="001E4077"/>
    <w:rsid w:val="001E4D39"/>
    <w:rsid w:val="001E527D"/>
    <w:rsid w:val="001E53A0"/>
    <w:rsid w:val="001F0DE2"/>
    <w:rsid w:val="001F1C12"/>
    <w:rsid w:val="001F2474"/>
    <w:rsid w:val="001F372B"/>
    <w:rsid w:val="001F3976"/>
    <w:rsid w:val="001F41DD"/>
    <w:rsid w:val="001F5291"/>
    <w:rsid w:val="001F58EE"/>
    <w:rsid w:val="001F67B2"/>
    <w:rsid w:val="00204746"/>
    <w:rsid w:val="00204FF7"/>
    <w:rsid w:val="00204FFF"/>
    <w:rsid w:val="00206BB0"/>
    <w:rsid w:val="00210348"/>
    <w:rsid w:val="00210586"/>
    <w:rsid w:val="00211040"/>
    <w:rsid w:val="00211410"/>
    <w:rsid w:val="00212C08"/>
    <w:rsid w:val="00212D99"/>
    <w:rsid w:val="0022112F"/>
    <w:rsid w:val="002211A8"/>
    <w:rsid w:val="00221306"/>
    <w:rsid w:val="00221730"/>
    <w:rsid w:val="002217E3"/>
    <w:rsid w:val="00221E97"/>
    <w:rsid w:val="00222EA9"/>
    <w:rsid w:val="00223AF7"/>
    <w:rsid w:val="00226191"/>
    <w:rsid w:val="0022796C"/>
    <w:rsid w:val="002310A4"/>
    <w:rsid w:val="002314FF"/>
    <w:rsid w:val="00231B2E"/>
    <w:rsid w:val="002324AB"/>
    <w:rsid w:val="00232E85"/>
    <w:rsid w:val="0023324C"/>
    <w:rsid w:val="00233735"/>
    <w:rsid w:val="00236986"/>
    <w:rsid w:val="00240179"/>
    <w:rsid w:val="002410FE"/>
    <w:rsid w:val="00242193"/>
    <w:rsid w:val="002425B8"/>
    <w:rsid w:val="002428A8"/>
    <w:rsid w:val="00243A62"/>
    <w:rsid w:val="0024737B"/>
    <w:rsid w:val="00250592"/>
    <w:rsid w:val="00251782"/>
    <w:rsid w:val="00252152"/>
    <w:rsid w:val="00253D69"/>
    <w:rsid w:val="00254EBA"/>
    <w:rsid w:val="00255B16"/>
    <w:rsid w:val="002564A4"/>
    <w:rsid w:val="00256A32"/>
    <w:rsid w:val="0026022C"/>
    <w:rsid w:val="00260344"/>
    <w:rsid w:val="0026111D"/>
    <w:rsid w:val="00262946"/>
    <w:rsid w:val="0026307D"/>
    <w:rsid w:val="00264923"/>
    <w:rsid w:val="0026511A"/>
    <w:rsid w:val="00266A0A"/>
    <w:rsid w:val="00266B88"/>
    <w:rsid w:val="00266D98"/>
    <w:rsid w:val="0026711D"/>
    <w:rsid w:val="00267493"/>
    <w:rsid w:val="002707F7"/>
    <w:rsid w:val="0027082C"/>
    <w:rsid w:val="002710CE"/>
    <w:rsid w:val="00272414"/>
    <w:rsid w:val="0027301C"/>
    <w:rsid w:val="002733F2"/>
    <w:rsid w:val="002737CA"/>
    <w:rsid w:val="00273F24"/>
    <w:rsid w:val="00276AFC"/>
    <w:rsid w:val="0028083D"/>
    <w:rsid w:val="00282A5D"/>
    <w:rsid w:val="00282B32"/>
    <w:rsid w:val="00283724"/>
    <w:rsid w:val="002843AD"/>
    <w:rsid w:val="0028617A"/>
    <w:rsid w:val="002865FD"/>
    <w:rsid w:val="0028735D"/>
    <w:rsid w:val="002878F2"/>
    <w:rsid w:val="00290967"/>
    <w:rsid w:val="00290EBC"/>
    <w:rsid w:val="002911A9"/>
    <w:rsid w:val="00291DB7"/>
    <w:rsid w:val="00292A06"/>
    <w:rsid w:val="002930F7"/>
    <w:rsid w:val="00294CD1"/>
    <w:rsid w:val="0029648A"/>
    <w:rsid w:val="00297AC4"/>
    <w:rsid w:val="002A05D0"/>
    <w:rsid w:val="002A28AD"/>
    <w:rsid w:val="002A29F0"/>
    <w:rsid w:val="002A312F"/>
    <w:rsid w:val="002A3156"/>
    <w:rsid w:val="002A3C22"/>
    <w:rsid w:val="002A3E71"/>
    <w:rsid w:val="002A4DDF"/>
    <w:rsid w:val="002A549C"/>
    <w:rsid w:val="002A5D08"/>
    <w:rsid w:val="002A6438"/>
    <w:rsid w:val="002A6716"/>
    <w:rsid w:val="002A684E"/>
    <w:rsid w:val="002A6965"/>
    <w:rsid w:val="002A7B89"/>
    <w:rsid w:val="002B03A3"/>
    <w:rsid w:val="002B08F8"/>
    <w:rsid w:val="002B115F"/>
    <w:rsid w:val="002B11B4"/>
    <w:rsid w:val="002B2273"/>
    <w:rsid w:val="002B38AF"/>
    <w:rsid w:val="002B3D2E"/>
    <w:rsid w:val="002B44E3"/>
    <w:rsid w:val="002B4DD0"/>
    <w:rsid w:val="002B54E1"/>
    <w:rsid w:val="002B578A"/>
    <w:rsid w:val="002B59AE"/>
    <w:rsid w:val="002B645C"/>
    <w:rsid w:val="002B6DF5"/>
    <w:rsid w:val="002C0D47"/>
    <w:rsid w:val="002C1171"/>
    <w:rsid w:val="002C160B"/>
    <w:rsid w:val="002C333E"/>
    <w:rsid w:val="002C4C98"/>
    <w:rsid w:val="002C52A8"/>
    <w:rsid w:val="002C71DB"/>
    <w:rsid w:val="002C7439"/>
    <w:rsid w:val="002C76BF"/>
    <w:rsid w:val="002D079B"/>
    <w:rsid w:val="002D15F9"/>
    <w:rsid w:val="002D2823"/>
    <w:rsid w:val="002D3E94"/>
    <w:rsid w:val="002D4140"/>
    <w:rsid w:val="002D516A"/>
    <w:rsid w:val="002D5F4E"/>
    <w:rsid w:val="002D621A"/>
    <w:rsid w:val="002D6D1F"/>
    <w:rsid w:val="002D7657"/>
    <w:rsid w:val="002E099B"/>
    <w:rsid w:val="002E1885"/>
    <w:rsid w:val="002E1AF5"/>
    <w:rsid w:val="002E1FC4"/>
    <w:rsid w:val="002E408C"/>
    <w:rsid w:val="002E5396"/>
    <w:rsid w:val="002E577B"/>
    <w:rsid w:val="002E66CB"/>
    <w:rsid w:val="002E7785"/>
    <w:rsid w:val="002F11F8"/>
    <w:rsid w:val="002F1390"/>
    <w:rsid w:val="002F277A"/>
    <w:rsid w:val="002F2793"/>
    <w:rsid w:val="002F2D38"/>
    <w:rsid w:val="002F3120"/>
    <w:rsid w:val="002F4B5F"/>
    <w:rsid w:val="002F59F0"/>
    <w:rsid w:val="002F6B35"/>
    <w:rsid w:val="002F6E16"/>
    <w:rsid w:val="002F7178"/>
    <w:rsid w:val="002F77B6"/>
    <w:rsid w:val="00301556"/>
    <w:rsid w:val="00301B47"/>
    <w:rsid w:val="00301B75"/>
    <w:rsid w:val="00301D6A"/>
    <w:rsid w:val="00302ABD"/>
    <w:rsid w:val="00302F8E"/>
    <w:rsid w:val="00303128"/>
    <w:rsid w:val="00303B8C"/>
    <w:rsid w:val="00304313"/>
    <w:rsid w:val="00304AD7"/>
    <w:rsid w:val="00304F14"/>
    <w:rsid w:val="0030533A"/>
    <w:rsid w:val="003055DE"/>
    <w:rsid w:val="00305D4B"/>
    <w:rsid w:val="003068C3"/>
    <w:rsid w:val="00307F3A"/>
    <w:rsid w:val="00310085"/>
    <w:rsid w:val="003107DE"/>
    <w:rsid w:val="00310C3A"/>
    <w:rsid w:val="00311E11"/>
    <w:rsid w:val="00313362"/>
    <w:rsid w:val="00313A52"/>
    <w:rsid w:val="00313B81"/>
    <w:rsid w:val="00314A16"/>
    <w:rsid w:val="00315EE1"/>
    <w:rsid w:val="00317610"/>
    <w:rsid w:val="00323634"/>
    <w:rsid w:val="00323F6E"/>
    <w:rsid w:val="00325E7F"/>
    <w:rsid w:val="00327536"/>
    <w:rsid w:val="00327E2E"/>
    <w:rsid w:val="003307D6"/>
    <w:rsid w:val="00330BB7"/>
    <w:rsid w:val="00331766"/>
    <w:rsid w:val="00332DD1"/>
    <w:rsid w:val="0033391C"/>
    <w:rsid w:val="00333A64"/>
    <w:rsid w:val="00334D39"/>
    <w:rsid w:val="0033553B"/>
    <w:rsid w:val="00335DDE"/>
    <w:rsid w:val="00336037"/>
    <w:rsid w:val="003402B4"/>
    <w:rsid w:val="003408B2"/>
    <w:rsid w:val="00340C0F"/>
    <w:rsid w:val="00340DBF"/>
    <w:rsid w:val="0034279E"/>
    <w:rsid w:val="00342A91"/>
    <w:rsid w:val="00342B1C"/>
    <w:rsid w:val="00342B7F"/>
    <w:rsid w:val="00344756"/>
    <w:rsid w:val="0034561D"/>
    <w:rsid w:val="00345F9C"/>
    <w:rsid w:val="0034664E"/>
    <w:rsid w:val="0034748F"/>
    <w:rsid w:val="00350B2D"/>
    <w:rsid w:val="00351EDE"/>
    <w:rsid w:val="00353BC1"/>
    <w:rsid w:val="00354DBF"/>
    <w:rsid w:val="00354F6E"/>
    <w:rsid w:val="003558A8"/>
    <w:rsid w:val="00356A3A"/>
    <w:rsid w:val="00357FC1"/>
    <w:rsid w:val="00360785"/>
    <w:rsid w:val="00361388"/>
    <w:rsid w:val="00362604"/>
    <w:rsid w:val="003630FB"/>
    <w:rsid w:val="003632E9"/>
    <w:rsid w:val="003639F3"/>
    <w:rsid w:val="0036466A"/>
    <w:rsid w:val="00364DA3"/>
    <w:rsid w:val="00366145"/>
    <w:rsid w:val="003670E6"/>
    <w:rsid w:val="003701E8"/>
    <w:rsid w:val="003710F5"/>
    <w:rsid w:val="00371281"/>
    <w:rsid w:val="00371B68"/>
    <w:rsid w:val="00373CCB"/>
    <w:rsid w:val="0037418F"/>
    <w:rsid w:val="003773E8"/>
    <w:rsid w:val="0038056A"/>
    <w:rsid w:val="00381BA0"/>
    <w:rsid w:val="003841B5"/>
    <w:rsid w:val="003847DB"/>
    <w:rsid w:val="0038481A"/>
    <w:rsid w:val="00384BD7"/>
    <w:rsid w:val="0038775C"/>
    <w:rsid w:val="00387F9E"/>
    <w:rsid w:val="00390935"/>
    <w:rsid w:val="00390A81"/>
    <w:rsid w:val="00390B66"/>
    <w:rsid w:val="00391F31"/>
    <w:rsid w:val="00392D88"/>
    <w:rsid w:val="00392F1F"/>
    <w:rsid w:val="00393553"/>
    <w:rsid w:val="00393F7E"/>
    <w:rsid w:val="0039550C"/>
    <w:rsid w:val="00395B5E"/>
    <w:rsid w:val="00396222"/>
    <w:rsid w:val="0039751D"/>
    <w:rsid w:val="003A1DEE"/>
    <w:rsid w:val="003A2DAF"/>
    <w:rsid w:val="003A3AC1"/>
    <w:rsid w:val="003A3C27"/>
    <w:rsid w:val="003A3CCE"/>
    <w:rsid w:val="003A3FB4"/>
    <w:rsid w:val="003A42B2"/>
    <w:rsid w:val="003A43D0"/>
    <w:rsid w:val="003A4D0B"/>
    <w:rsid w:val="003A51E1"/>
    <w:rsid w:val="003A5B57"/>
    <w:rsid w:val="003A6742"/>
    <w:rsid w:val="003A6F28"/>
    <w:rsid w:val="003A76AC"/>
    <w:rsid w:val="003A7777"/>
    <w:rsid w:val="003B1530"/>
    <w:rsid w:val="003B5421"/>
    <w:rsid w:val="003B6556"/>
    <w:rsid w:val="003B76A0"/>
    <w:rsid w:val="003B79F1"/>
    <w:rsid w:val="003C0008"/>
    <w:rsid w:val="003C0E54"/>
    <w:rsid w:val="003C138A"/>
    <w:rsid w:val="003C13C6"/>
    <w:rsid w:val="003C1958"/>
    <w:rsid w:val="003C1A9F"/>
    <w:rsid w:val="003C1BB2"/>
    <w:rsid w:val="003C3A91"/>
    <w:rsid w:val="003C3F17"/>
    <w:rsid w:val="003C4C68"/>
    <w:rsid w:val="003C4DD4"/>
    <w:rsid w:val="003C4EA5"/>
    <w:rsid w:val="003C5001"/>
    <w:rsid w:val="003C71EB"/>
    <w:rsid w:val="003C76C3"/>
    <w:rsid w:val="003C7995"/>
    <w:rsid w:val="003D03AD"/>
    <w:rsid w:val="003D2ACD"/>
    <w:rsid w:val="003D334B"/>
    <w:rsid w:val="003D4036"/>
    <w:rsid w:val="003D5021"/>
    <w:rsid w:val="003D6D27"/>
    <w:rsid w:val="003D6D56"/>
    <w:rsid w:val="003D7A0E"/>
    <w:rsid w:val="003D7F76"/>
    <w:rsid w:val="003E0574"/>
    <w:rsid w:val="003E09A5"/>
    <w:rsid w:val="003E16BA"/>
    <w:rsid w:val="003E27E9"/>
    <w:rsid w:val="003E2851"/>
    <w:rsid w:val="003E40AC"/>
    <w:rsid w:val="003E490F"/>
    <w:rsid w:val="003E5A91"/>
    <w:rsid w:val="003E7DE6"/>
    <w:rsid w:val="003F03C5"/>
    <w:rsid w:val="003F172B"/>
    <w:rsid w:val="003F17A5"/>
    <w:rsid w:val="003F1985"/>
    <w:rsid w:val="003F20A7"/>
    <w:rsid w:val="003F2630"/>
    <w:rsid w:val="003F7ADC"/>
    <w:rsid w:val="004006E0"/>
    <w:rsid w:val="0040127F"/>
    <w:rsid w:val="004012AE"/>
    <w:rsid w:val="0040147F"/>
    <w:rsid w:val="00401EE7"/>
    <w:rsid w:val="00402697"/>
    <w:rsid w:val="00405C4F"/>
    <w:rsid w:val="004066BB"/>
    <w:rsid w:val="00406796"/>
    <w:rsid w:val="00410DF8"/>
    <w:rsid w:val="004138D7"/>
    <w:rsid w:val="00413B5C"/>
    <w:rsid w:val="0041419E"/>
    <w:rsid w:val="004146B5"/>
    <w:rsid w:val="0041695D"/>
    <w:rsid w:val="00417015"/>
    <w:rsid w:val="00417083"/>
    <w:rsid w:val="00420A91"/>
    <w:rsid w:val="00420DC2"/>
    <w:rsid w:val="00422B26"/>
    <w:rsid w:val="004255C6"/>
    <w:rsid w:val="004259EB"/>
    <w:rsid w:val="00426B24"/>
    <w:rsid w:val="00427468"/>
    <w:rsid w:val="00427A36"/>
    <w:rsid w:val="004312A7"/>
    <w:rsid w:val="004326C6"/>
    <w:rsid w:val="00434BD3"/>
    <w:rsid w:val="004371B4"/>
    <w:rsid w:val="0044310F"/>
    <w:rsid w:val="004440F2"/>
    <w:rsid w:val="00445575"/>
    <w:rsid w:val="00445C59"/>
    <w:rsid w:val="00445F39"/>
    <w:rsid w:val="00446418"/>
    <w:rsid w:val="00446540"/>
    <w:rsid w:val="00447F2F"/>
    <w:rsid w:val="004529DE"/>
    <w:rsid w:val="00455477"/>
    <w:rsid w:val="00457D7A"/>
    <w:rsid w:val="004615EF"/>
    <w:rsid w:val="00461F68"/>
    <w:rsid w:val="004621CF"/>
    <w:rsid w:val="00462932"/>
    <w:rsid w:val="00462B8F"/>
    <w:rsid w:val="0046300D"/>
    <w:rsid w:val="004633D2"/>
    <w:rsid w:val="004642F1"/>
    <w:rsid w:val="00464A8F"/>
    <w:rsid w:val="00465BEE"/>
    <w:rsid w:val="004672B4"/>
    <w:rsid w:val="004673A2"/>
    <w:rsid w:val="00467E4B"/>
    <w:rsid w:val="004706EE"/>
    <w:rsid w:val="00470F27"/>
    <w:rsid w:val="0047171B"/>
    <w:rsid w:val="00471907"/>
    <w:rsid w:val="00471C3A"/>
    <w:rsid w:val="004721CB"/>
    <w:rsid w:val="0047248D"/>
    <w:rsid w:val="0047263F"/>
    <w:rsid w:val="004728CA"/>
    <w:rsid w:val="00472E90"/>
    <w:rsid w:val="00473B01"/>
    <w:rsid w:val="0047462B"/>
    <w:rsid w:val="00477BAB"/>
    <w:rsid w:val="00477F36"/>
    <w:rsid w:val="004805EB"/>
    <w:rsid w:val="004819E5"/>
    <w:rsid w:val="00482C99"/>
    <w:rsid w:val="00483E0E"/>
    <w:rsid w:val="004845DF"/>
    <w:rsid w:val="00484A73"/>
    <w:rsid w:val="00484FFF"/>
    <w:rsid w:val="0048584C"/>
    <w:rsid w:val="0048630A"/>
    <w:rsid w:val="00486ADE"/>
    <w:rsid w:val="00487366"/>
    <w:rsid w:val="00487A8E"/>
    <w:rsid w:val="00490ADF"/>
    <w:rsid w:val="004916D1"/>
    <w:rsid w:val="00492E5E"/>
    <w:rsid w:val="00493614"/>
    <w:rsid w:val="004950A2"/>
    <w:rsid w:val="0049590B"/>
    <w:rsid w:val="00495A63"/>
    <w:rsid w:val="0049627C"/>
    <w:rsid w:val="0049654A"/>
    <w:rsid w:val="00496999"/>
    <w:rsid w:val="004A0266"/>
    <w:rsid w:val="004A1455"/>
    <w:rsid w:val="004A237F"/>
    <w:rsid w:val="004A26DA"/>
    <w:rsid w:val="004A2F34"/>
    <w:rsid w:val="004A4489"/>
    <w:rsid w:val="004A61AE"/>
    <w:rsid w:val="004A6CCC"/>
    <w:rsid w:val="004B0092"/>
    <w:rsid w:val="004B01F0"/>
    <w:rsid w:val="004B1F9B"/>
    <w:rsid w:val="004B21AD"/>
    <w:rsid w:val="004B234C"/>
    <w:rsid w:val="004B37C0"/>
    <w:rsid w:val="004B4CF3"/>
    <w:rsid w:val="004B5283"/>
    <w:rsid w:val="004B56AE"/>
    <w:rsid w:val="004C0140"/>
    <w:rsid w:val="004C2C28"/>
    <w:rsid w:val="004C2DB8"/>
    <w:rsid w:val="004C3535"/>
    <w:rsid w:val="004C698D"/>
    <w:rsid w:val="004C6B75"/>
    <w:rsid w:val="004C6CEC"/>
    <w:rsid w:val="004C72FD"/>
    <w:rsid w:val="004C7D14"/>
    <w:rsid w:val="004D07DC"/>
    <w:rsid w:val="004D0D93"/>
    <w:rsid w:val="004D238F"/>
    <w:rsid w:val="004D35B5"/>
    <w:rsid w:val="004D4E34"/>
    <w:rsid w:val="004D5185"/>
    <w:rsid w:val="004D587A"/>
    <w:rsid w:val="004D5B3C"/>
    <w:rsid w:val="004D5CC6"/>
    <w:rsid w:val="004D73A7"/>
    <w:rsid w:val="004E1627"/>
    <w:rsid w:val="004E2844"/>
    <w:rsid w:val="004E28D6"/>
    <w:rsid w:val="004E28FF"/>
    <w:rsid w:val="004E31CD"/>
    <w:rsid w:val="004E5AEF"/>
    <w:rsid w:val="004E670B"/>
    <w:rsid w:val="004F02C3"/>
    <w:rsid w:val="004F0A94"/>
    <w:rsid w:val="004F24AE"/>
    <w:rsid w:val="004F2FCC"/>
    <w:rsid w:val="004F59C5"/>
    <w:rsid w:val="004F7179"/>
    <w:rsid w:val="004F7770"/>
    <w:rsid w:val="004F7E15"/>
    <w:rsid w:val="0050134E"/>
    <w:rsid w:val="005024E7"/>
    <w:rsid w:val="005029D5"/>
    <w:rsid w:val="00502CEB"/>
    <w:rsid w:val="005050D6"/>
    <w:rsid w:val="005053B7"/>
    <w:rsid w:val="0050658A"/>
    <w:rsid w:val="00507154"/>
    <w:rsid w:val="00507578"/>
    <w:rsid w:val="005104D7"/>
    <w:rsid w:val="0051117C"/>
    <w:rsid w:val="0051131E"/>
    <w:rsid w:val="00511734"/>
    <w:rsid w:val="00513B7A"/>
    <w:rsid w:val="00514F04"/>
    <w:rsid w:val="00515688"/>
    <w:rsid w:val="0051596F"/>
    <w:rsid w:val="005159EF"/>
    <w:rsid w:val="00516793"/>
    <w:rsid w:val="00516DCC"/>
    <w:rsid w:val="00520F17"/>
    <w:rsid w:val="00521137"/>
    <w:rsid w:val="0052156A"/>
    <w:rsid w:val="00521C29"/>
    <w:rsid w:val="00521C30"/>
    <w:rsid w:val="00523586"/>
    <w:rsid w:val="005244E6"/>
    <w:rsid w:val="00524770"/>
    <w:rsid w:val="00524C44"/>
    <w:rsid w:val="00525BC5"/>
    <w:rsid w:val="00527216"/>
    <w:rsid w:val="00527352"/>
    <w:rsid w:val="005274AF"/>
    <w:rsid w:val="005319F4"/>
    <w:rsid w:val="005326DE"/>
    <w:rsid w:val="00532DED"/>
    <w:rsid w:val="00536F4C"/>
    <w:rsid w:val="00537E86"/>
    <w:rsid w:val="00537EBF"/>
    <w:rsid w:val="005411DB"/>
    <w:rsid w:val="0054283A"/>
    <w:rsid w:val="00544DA3"/>
    <w:rsid w:val="00545950"/>
    <w:rsid w:val="005476E7"/>
    <w:rsid w:val="00550619"/>
    <w:rsid w:val="00550B7C"/>
    <w:rsid w:val="00550BEF"/>
    <w:rsid w:val="00550C8F"/>
    <w:rsid w:val="005519D3"/>
    <w:rsid w:val="00554A59"/>
    <w:rsid w:val="00554B0F"/>
    <w:rsid w:val="00554C8B"/>
    <w:rsid w:val="00555CB9"/>
    <w:rsid w:val="005560C3"/>
    <w:rsid w:val="00556774"/>
    <w:rsid w:val="005570EF"/>
    <w:rsid w:val="00561E29"/>
    <w:rsid w:val="005636A4"/>
    <w:rsid w:val="005639CF"/>
    <w:rsid w:val="00564CC7"/>
    <w:rsid w:val="0056591B"/>
    <w:rsid w:val="005676BE"/>
    <w:rsid w:val="005679A9"/>
    <w:rsid w:val="005707B4"/>
    <w:rsid w:val="00570E2C"/>
    <w:rsid w:val="00571D45"/>
    <w:rsid w:val="00573BE2"/>
    <w:rsid w:val="00574B9C"/>
    <w:rsid w:val="00575209"/>
    <w:rsid w:val="00575896"/>
    <w:rsid w:val="00576CA2"/>
    <w:rsid w:val="00576E49"/>
    <w:rsid w:val="0057744D"/>
    <w:rsid w:val="005776DD"/>
    <w:rsid w:val="00581679"/>
    <w:rsid w:val="00583E55"/>
    <w:rsid w:val="005841BC"/>
    <w:rsid w:val="00590AD7"/>
    <w:rsid w:val="00590CC4"/>
    <w:rsid w:val="005910C2"/>
    <w:rsid w:val="00592616"/>
    <w:rsid w:val="005931BA"/>
    <w:rsid w:val="005942BD"/>
    <w:rsid w:val="00595092"/>
    <w:rsid w:val="00595B40"/>
    <w:rsid w:val="00595FBE"/>
    <w:rsid w:val="00595FFF"/>
    <w:rsid w:val="00596095"/>
    <w:rsid w:val="005968E2"/>
    <w:rsid w:val="005969B9"/>
    <w:rsid w:val="0059768B"/>
    <w:rsid w:val="005978B5"/>
    <w:rsid w:val="005A08E5"/>
    <w:rsid w:val="005A12C2"/>
    <w:rsid w:val="005A1938"/>
    <w:rsid w:val="005A1F7A"/>
    <w:rsid w:val="005A5A47"/>
    <w:rsid w:val="005A5ACD"/>
    <w:rsid w:val="005A77FE"/>
    <w:rsid w:val="005B0464"/>
    <w:rsid w:val="005B296F"/>
    <w:rsid w:val="005B3A5C"/>
    <w:rsid w:val="005B4AB7"/>
    <w:rsid w:val="005B68FF"/>
    <w:rsid w:val="005B7061"/>
    <w:rsid w:val="005B7980"/>
    <w:rsid w:val="005C0CAE"/>
    <w:rsid w:val="005C29FB"/>
    <w:rsid w:val="005C2BC8"/>
    <w:rsid w:val="005C3103"/>
    <w:rsid w:val="005C3552"/>
    <w:rsid w:val="005C4E2A"/>
    <w:rsid w:val="005C53B4"/>
    <w:rsid w:val="005C62C9"/>
    <w:rsid w:val="005C7422"/>
    <w:rsid w:val="005C7676"/>
    <w:rsid w:val="005D0184"/>
    <w:rsid w:val="005D0B64"/>
    <w:rsid w:val="005D0F2F"/>
    <w:rsid w:val="005D32C4"/>
    <w:rsid w:val="005D3B51"/>
    <w:rsid w:val="005D5095"/>
    <w:rsid w:val="005D5A23"/>
    <w:rsid w:val="005D740E"/>
    <w:rsid w:val="005E207A"/>
    <w:rsid w:val="005E2F39"/>
    <w:rsid w:val="005E4B98"/>
    <w:rsid w:val="005E5B55"/>
    <w:rsid w:val="005E62DC"/>
    <w:rsid w:val="005E6635"/>
    <w:rsid w:val="005E6EEF"/>
    <w:rsid w:val="005E7650"/>
    <w:rsid w:val="005E766D"/>
    <w:rsid w:val="005F10B2"/>
    <w:rsid w:val="005F1AF6"/>
    <w:rsid w:val="005F1B08"/>
    <w:rsid w:val="005F1B68"/>
    <w:rsid w:val="005F3B23"/>
    <w:rsid w:val="005F3B76"/>
    <w:rsid w:val="005F3DA7"/>
    <w:rsid w:val="005F4B0E"/>
    <w:rsid w:val="005F57F7"/>
    <w:rsid w:val="005F5922"/>
    <w:rsid w:val="005F5C42"/>
    <w:rsid w:val="005F5D5D"/>
    <w:rsid w:val="005F7312"/>
    <w:rsid w:val="005F7698"/>
    <w:rsid w:val="006007D2"/>
    <w:rsid w:val="006014DC"/>
    <w:rsid w:val="0060248F"/>
    <w:rsid w:val="00602814"/>
    <w:rsid w:val="00602856"/>
    <w:rsid w:val="00603022"/>
    <w:rsid w:val="00603460"/>
    <w:rsid w:val="00603536"/>
    <w:rsid w:val="0060429E"/>
    <w:rsid w:val="00604748"/>
    <w:rsid w:val="00604A0E"/>
    <w:rsid w:val="00604E78"/>
    <w:rsid w:val="00605350"/>
    <w:rsid w:val="006054DA"/>
    <w:rsid w:val="00607E5C"/>
    <w:rsid w:val="006100A6"/>
    <w:rsid w:val="00610FD2"/>
    <w:rsid w:val="006114E7"/>
    <w:rsid w:val="00611A39"/>
    <w:rsid w:val="006128CF"/>
    <w:rsid w:val="0061348C"/>
    <w:rsid w:val="0061508F"/>
    <w:rsid w:val="00616592"/>
    <w:rsid w:val="006167B7"/>
    <w:rsid w:val="00617C7A"/>
    <w:rsid w:val="006212F6"/>
    <w:rsid w:val="00621488"/>
    <w:rsid w:val="0062284D"/>
    <w:rsid w:val="006230C5"/>
    <w:rsid w:val="00623D8F"/>
    <w:rsid w:val="0062441D"/>
    <w:rsid w:val="00624EF5"/>
    <w:rsid w:val="006253F7"/>
    <w:rsid w:val="00625774"/>
    <w:rsid w:val="006268EF"/>
    <w:rsid w:val="006277A7"/>
    <w:rsid w:val="006306C4"/>
    <w:rsid w:val="0063070A"/>
    <w:rsid w:val="00630BF7"/>
    <w:rsid w:val="0063124D"/>
    <w:rsid w:val="006343A8"/>
    <w:rsid w:val="00634D25"/>
    <w:rsid w:val="00635460"/>
    <w:rsid w:val="00635AB1"/>
    <w:rsid w:val="0064023B"/>
    <w:rsid w:val="0064096E"/>
    <w:rsid w:val="00641FE5"/>
    <w:rsid w:val="0064233E"/>
    <w:rsid w:val="00646640"/>
    <w:rsid w:val="006471B5"/>
    <w:rsid w:val="00647A65"/>
    <w:rsid w:val="006501B2"/>
    <w:rsid w:val="006509D6"/>
    <w:rsid w:val="00650F6F"/>
    <w:rsid w:val="00652D68"/>
    <w:rsid w:val="006537A6"/>
    <w:rsid w:val="00653C21"/>
    <w:rsid w:val="00654B54"/>
    <w:rsid w:val="00655025"/>
    <w:rsid w:val="006611A7"/>
    <w:rsid w:val="006616DE"/>
    <w:rsid w:val="00661C26"/>
    <w:rsid w:val="00662945"/>
    <w:rsid w:val="00662C52"/>
    <w:rsid w:val="00664937"/>
    <w:rsid w:val="00664983"/>
    <w:rsid w:val="00665FD4"/>
    <w:rsid w:val="00665FE5"/>
    <w:rsid w:val="0066651A"/>
    <w:rsid w:val="00666EED"/>
    <w:rsid w:val="00670675"/>
    <w:rsid w:val="0067264A"/>
    <w:rsid w:val="00672EB7"/>
    <w:rsid w:val="00673CC2"/>
    <w:rsid w:val="00674455"/>
    <w:rsid w:val="00674557"/>
    <w:rsid w:val="006750D5"/>
    <w:rsid w:val="00676632"/>
    <w:rsid w:val="00677239"/>
    <w:rsid w:val="00677267"/>
    <w:rsid w:val="00680320"/>
    <w:rsid w:val="00680827"/>
    <w:rsid w:val="00682B66"/>
    <w:rsid w:val="00682BBA"/>
    <w:rsid w:val="00683E2D"/>
    <w:rsid w:val="00684A66"/>
    <w:rsid w:val="006868AA"/>
    <w:rsid w:val="00686B8C"/>
    <w:rsid w:val="00690E44"/>
    <w:rsid w:val="0069155A"/>
    <w:rsid w:val="00691C92"/>
    <w:rsid w:val="00695323"/>
    <w:rsid w:val="00695830"/>
    <w:rsid w:val="00695C54"/>
    <w:rsid w:val="00695DB5"/>
    <w:rsid w:val="006A0159"/>
    <w:rsid w:val="006A0EBD"/>
    <w:rsid w:val="006A1DD7"/>
    <w:rsid w:val="006A2D82"/>
    <w:rsid w:val="006A2DB4"/>
    <w:rsid w:val="006A4ED6"/>
    <w:rsid w:val="006A5593"/>
    <w:rsid w:val="006A55F5"/>
    <w:rsid w:val="006A65E9"/>
    <w:rsid w:val="006A697F"/>
    <w:rsid w:val="006A6B5D"/>
    <w:rsid w:val="006A6C2C"/>
    <w:rsid w:val="006B01A7"/>
    <w:rsid w:val="006B0C9F"/>
    <w:rsid w:val="006B3451"/>
    <w:rsid w:val="006B5A5E"/>
    <w:rsid w:val="006B6E65"/>
    <w:rsid w:val="006B70BB"/>
    <w:rsid w:val="006B70F9"/>
    <w:rsid w:val="006B7833"/>
    <w:rsid w:val="006B7879"/>
    <w:rsid w:val="006C00CA"/>
    <w:rsid w:val="006C0477"/>
    <w:rsid w:val="006C0CA1"/>
    <w:rsid w:val="006C1A6B"/>
    <w:rsid w:val="006C244C"/>
    <w:rsid w:val="006C25C4"/>
    <w:rsid w:val="006C4E3C"/>
    <w:rsid w:val="006C6E54"/>
    <w:rsid w:val="006C7135"/>
    <w:rsid w:val="006C71F7"/>
    <w:rsid w:val="006C7676"/>
    <w:rsid w:val="006C7C7D"/>
    <w:rsid w:val="006D1E59"/>
    <w:rsid w:val="006D22E4"/>
    <w:rsid w:val="006D41B0"/>
    <w:rsid w:val="006D453F"/>
    <w:rsid w:val="006D4A5C"/>
    <w:rsid w:val="006D501E"/>
    <w:rsid w:val="006D528C"/>
    <w:rsid w:val="006D543F"/>
    <w:rsid w:val="006D62D4"/>
    <w:rsid w:val="006D64CA"/>
    <w:rsid w:val="006D6561"/>
    <w:rsid w:val="006D7564"/>
    <w:rsid w:val="006E010B"/>
    <w:rsid w:val="006E3169"/>
    <w:rsid w:val="006E33AF"/>
    <w:rsid w:val="006E3C3C"/>
    <w:rsid w:val="006E4AEE"/>
    <w:rsid w:val="006E4EE0"/>
    <w:rsid w:val="006E6058"/>
    <w:rsid w:val="006E6D7F"/>
    <w:rsid w:val="006E7778"/>
    <w:rsid w:val="006E79F8"/>
    <w:rsid w:val="006E7B00"/>
    <w:rsid w:val="006F17AA"/>
    <w:rsid w:val="006F3E77"/>
    <w:rsid w:val="006F45B5"/>
    <w:rsid w:val="006F58A1"/>
    <w:rsid w:val="006F5C31"/>
    <w:rsid w:val="006F6DA3"/>
    <w:rsid w:val="007008FC"/>
    <w:rsid w:val="00701C56"/>
    <w:rsid w:val="0070332B"/>
    <w:rsid w:val="00704AC7"/>
    <w:rsid w:val="007054CD"/>
    <w:rsid w:val="00705E7B"/>
    <w:rsid w:val="007072C5"/>
    <w:rsid w:val="00710523"/>
    <w:rsid w:val="00710979"/>
    <w:rsid w:val="00710C61"/>
    <w:rsid w:val="00710F3A"/>
    <w:rsid w:val="00711C42"/>
    <w:rsid w:val="00712A2F"/>
    <w:rsid w:val="0071541E"/>
    <w:rsid w:val="0071566C"/>
    <w:rsid w:val="0071592C"/>
    <w:rsid w:val="00715F1B"/>
    <w:rsid w:val="00716BF4"/>
    <w:rsid w:val="007210B1"/>
    <w:rsid w:val="00721218"/>
    <w:rsid w:val="007217AD"/>
    <w:rsid w:val="007219A2"/>
    <w:rsid w:val="00723DE2"/>
    <w:rsid w:val="007256EF"/>
    <w:rsid w:val="00725A70"/>
    <w:rsid w:val="00726CD0"/>
    <w:rsid w:val="00726E65"/>
    <w:rsid w:val="00730D13"/>
    <w:rsid w:val="0073129C"/>
    <w:rsid w:val="007322EB"/>
    <w:rsid w:val="0073374C"/>
    <w:rsid w:val="00733BBD"/>
    <w:rsid w:val="0073402D"/>
    <w:rsid w:val="007350F2"/>
    <w:rsid w:val="00735600"/>
    <w:rsid w:val="007358D4"/>
    <w:rsid w:val="0073626C"/>
    <w:rsid w:val="00737042"/>
    <w:rsid w:val="007374CA"/>
    <w:rsid w:val="007406F1"/>
    <w:rsid w:val="00740BDC"/>
    <w:rsid w:val="00741819"/>
    <w:rsid w:val="00742D44"/>
    <w:rsid w:val="0074370D"/>
    <w:rsid w:val="0074493F"/>
    <w:rsid w:val="00745A64"/>
    <w:rsid w:val="00746505"/>
    <w:rsid w:val="0074663F"/>
    <w:rsid w:val="007469CC"/>
    <w:rsid w:val="00746E9A"/>
    <w:rsid w:val="0074704F"/>
    <w:rsid w:val="00750365"/>
    <w:rsid w:val="0075102E"/>
    <w:rsid w:val="00751186"/>
    <w:rsid w:val="00751651"/>
    <w:rsid w:val="00751BCC"/>
    <w:rsid w:val="00751EB6"/>
    <w:rsid w:val="007536DB"/>
    <w:rsid w:val="00753A8E"/>
    <w:rsid w:val="00754509"/>
    <w:rsid w:val="00755C8D"/>
    <w:rsid w:val="00756B44"/>
    <w:rsid w:val="00760CF1"/>
    <w:rsid w:val="007619F1"/>
    <w:rsid w:val="00761C5C"/>
    <w:rsid w:val="00762532"/>
    <w:rsid w:val="00762C78"/>
    <w:rsid w:val="00764109"/>
    <w:rsid w:val="00765BE9"/>
    <w:rsid w:val="00765C50"/>
    <w:rsid w:val="007662BF"/>
    <w:rsid w:val="00767E84"/>
    <w:rsid w:val="00772977"/>
    <w:rsid w:val="007734D7"/>
    <w:rsid w:val="00773609"/>
    <w:rsid w:val="0077422F"/>
    <w:rsid w:val="00774D3C"/>
    <w:rsid w:val="00775B1C"/>
    <w:rsid w:val="0077640D"/>
    <w:rsid w:val="00776EBC"/>
    <w:rsid w:val="007773C7"/>
    <w:rsid w:val="00780ABA"/>
    <w:rsid w:val="007820FF"/>
    <w:rsid w:val="00782954"/>
    <w:rsid w:val="00782C70"/>
    <w:rsid w:val="00783CDE"/>
    <w:rsid w:val="00786CB6"/>
    <w:rsid w:val="00787B55"/>
    <w:rsid w:val="00790163"/>
    <w:rsid w:val="007910EB"/>
    <w:rsid w:val="00794897"/>
    <w:rsid w:val="00794C98"/>
    <w:rsid w:val="00795139"/>
    <w:rsid w:val="00795CCE"/>
    <w:rsid w:val="00795DE9"/>
    <w:rsid w:val="00795EEA"/>
    <w:rsid w:val="0079732D"/>
    <w:rsid w:val="007A0AE6"/>
    <w:rsid w:val="007A1DDF"/>
    <w:rsid w:val="007A216F"/>
    <w:rsid w:val="007A22BD"/>
    <w:rsid w:val="007A2758"/>
    <w:rsid w:val="007A34F4"/>
    <w:rsid w:val="007A3EC3"/>
    <w:rsid w:val="007A6CDE"/>
    <w:rsid w:val="007A73A1"/>
    <w:rsid w:val="007B0588"/>
    <w:rsid w:val="007B08E8"/>
    <w:rsid w:val="007B0E9E"/>
    <w:rsid w:val="007B15F4"/>
    <w:rsid w:val="007B16EB"/>
    <w:rsid w:val="007B1A9E"/>
    <w:rsid w:val="007B1F5E"/>
    <w:rsid w:val="007B2903"/>
    <w:rsid w:val="007B60DF"/>
    <w:rsid w:val="007B7C64"/>
    <w:rsid w:val="007B7E06"/>
    <w:rsid w:val="007C1BBA"/>
    <w:rsid w:val="007C1D83"/>
    <w:rsid w:val="007C1DA2"/>
    <w:rsid w:val="007C20A3"/>
    <w:rsid w:val="007C2C6C"/>
    <w:rsid w:val="007C3F98"/>
    <w:rsid w:val="007C3FC5"/>
    <w:rsid w:val="007C5DFE"/>
    <w:rsid w:val="007C67EE"/>
    <w:rsid w:val="007C6EE7"/>
    <w:rsid w:val="007C7365"/>
    <w:rsid w:val="007D15FE"/>
    <w:rsid w:val="007D2AE3"/>
    <w:rsid w:val="007D2E9A"/>
    <w:rsid w:val="007D3F9B"/>
    <w:rsid w:val="007D52AE"/>
    <w:rsid w:val="007D6240"/>
    <w:rsid w:val="007D63F0"/>
    <w:rsid w:val="007D6F6B"/>
    <w:rsid w:val="007D7D1D"/>
    <w:rsid w:val="007E0A8C"/>
    <w:rsid w:val="007E1E7F"/>
    <w:rsid w:val="007E1F67"/>
    <w:rsid w:val="007E34E6"/>
    <w:rsid w:val="007E588B"/>
    <w:rsid w:val="007E65B5"/>
    <w:rsid w:val="007E6693"/>
    <w:rsid w:val="007E6735"/>
    <w:rsid w:val="007E718F"/>
    <w:rsid w:val="007F09F4"/>
    <w:rsid w:val="007F0D46"/>
    <w:rsid w:val="007F1C9C"/>
    <w:rsid w:val="007F342D"/>
    <w:rsid w:val="007F358E"/>
    <w:rsid w:val="007F3606"/>
    <w:rsid w:val="007F38B8"/>
    <w:rsid w:val="007F3E50"/>
    <w:rsid w:val="007F64F8"/>
    <w:rsid w:val="007F6ACB"/>
    <w:rsid w:val="0080165B"/>
    <w:rsid w:val="0080182A"/>
    <w:rsid w:val="0080296C"/>
    <w:rsid w:val="008068F3"/>
    <w:rsid w:val="0080697F"/>
    <w:rsid w:val="0080792E"/>
    <w:rsid w:val="00810523"/>
    <w:rsid w:val="00810BFB"/>
    <w:rsid w:val="0081177C"/>
    <w:rsid w:val="0081190B"/>
    <w:rsid w:val="0081283F"/>
    <w:rsid w:val="00815F86"/>
    <w:rsid w:val="0081625F"/>
    <w:rsid w:val="008162C5"/>
    <w:rsid w:val="00816DC8"/>
    <w:rsid w:val="008177DB"/>
    <w:rsid w:val="0081798F"/>
    <w:rsid w:val="00817A73"/>
    <w:rsid w:val="00820028"/>
    <w:rsid w:val="0082472D"/>
    <w:rsid w:val="00825EF6"/>
    <w:rsid w:val="008260E9"/>
    <w:rsid w:val="008305AF"/>
    <w:rsid w:val="00830B03"/>
    <w:rsid w:val="00830E6C"/>
    <w:rsid w:val="00831E40"/>
    <w:rsid w:val="00833DD8"/>
    <w:rsid w:val="0083405E"/>
    <w:rsid w:val="008356BF"/>
    <w:rsid w:val="00836C5D"/>
    <w:rsid w:val="00840789"/>
    <w:rsid w:val="00840984"/>
    <w:rsid w:val="0084156C"/>
    <w:rsid w:val="00841D41"/>
    <w:rsid w:val="008422E9"/>
    <w:rsid w:val="008423E1"/>
    <w:rsid w:val="00842E3D"/>
    <w:rsid w:val="00843B3D"/>
    <w:rsid w:val="00844F30"/>
    <w:rsid w:val="008452F3"/>
    <w:rsid w:val="008472DA"/>
    <w:rsid w:val="00850804"/>
    <w:rsid w:val="00852862"/>
    <w:rsid w:val="00852A8E"/>
    <w:rsid w:val="008545BB"/>
    <w:rsid w:val="0085498E"/>
    <w:rsid w:val="00855673"/>
    <w:rsid w:val="00856310"/>
    <w:rsid w:val="00857809"/>
    <w:rsid w:val="00857855"/>
    <w:rsid w:val="00860C21"/>
    <w:rsid w:val="00861510"/>
    <w:rsid w:val="008640E6"/>
    <w:rsid w:val="0086464F"/>
    <w:rsid w:val="00864847"/>
    <w:rsid w:val="0086484B"/>
    <w:rsid w:val="00864FE5"/>
    <w:rsid w:val="00866DD0"/>
    <w:rsid w:val="008670B8"/>
    <w:rsid w:val="008676F5"/>
    <w:rsid w:val="00867BE6"/>
    <w:rsid w:val="00870528"/>
    <w:rsid w:val="008706B0"/>
    <w:rsid w:val="0087075A"/>
    <w:rsid w:val="00870DDD"/>
    <w:rsid w:val="00871186"/>
    <w:rsid w:val="008715A0"/>
    <w:rsid w:val="00871704"/>
    <w:rsid w:val="00871705"/>
    <w:rsid w:val="008727C6"/>
    <w:rsid w:val="00873AB8"/>
    <w:rsid w:val="00873E36"/>
    <w:rsid w:val="00874CC2"/>
    <w:rsid w:val="00874FF8"/>
    <w:rsid w:val="00875C4E"/>
    <w:rsid w:val="00876B00"/>
    <w:rsid w:val="00876E9A"/>
    <w:rsid w:val="008773D6"/>
    <w:rsid w:val="008776E6"/>
    <w:rsid w:val="00877D81"/>
    <w:rsid w:val="008812ED"/>
    <w:rsid w:val="00881BED"/>
    <w:rsid w:val="00883B59"/>
    <w:rsid w:val="00884D04"/>
    <w:rsid w:val="0088520A"/>
    <w:rsid w:val="008852DF"/>
    <w:rsid w:val="00885830"/>
    <w:rsid w:val="00886C9C"/>
    <w:rsid w:val="008877F1"/>
    <w:rsid w:val="00890A53"/>
    <w:rsid w:val="00890B39"/>
    <w:rsid w:val="00891367"/>
    <w:rsid w:val="008913F6"/>
    <w:rsid w:val="00891400"/>
    <w:rsid w:val="008921F2"/>
    <w:rsid w:val="0089579C"/>
    <w:rsid w:val="008964DA"/>
    <w:rsid w:val="008978D0"/>
    <w:rsid w:val="008978E7"/>
    <w:rsid w:val="008A0071"/>
    <w:rsid w:val="008A41E1"/>
    <w:rsid w:val="008A6193"/>
    <w:rsid w:val="008A6418"/>
    <w:rsid w:val="008A69B4"/>
    <w:rsid w:val="008A6CA5"/>
    <w:rsid w:val="008A7159"/>
    <w:rsid w:val="008A7D3A"/>
    <w:rsid w:val="008B03A0"/>
    <w:rsid w:val="008B0A9F"/>
    <w:rsid w:val="008B1F17"/>
    <w:rsid w:val="008B2028"/>
    <w:rsid w:val="008B23F7"/>
    <w:rsid w:val="008B257A"/>
    <w:rsid w:val="008B3F8D"/>
    <w:rsid w:val="008B43E1"/>
    <w:rsid w:val="008B5071"/>
    <w:rsid w:val="008B5C70"/>
    <w:rsid w:val="008B67D2"/>
    <w:rsid w:val="008B771D"/>
    <w:rsid w:val="008B79DA"/>
    <w:rsid w:val="008C152B"/>
    <w:rsid w:val="008C2E99"/>
    <w:rsid w:val="008C3165"/>
    <w:rsid w:val="008C4328"/>
    <w:rsid w:val="008C5297"/>
    <w:rsid w:val="008C71D5"/>
    <w:rsid w:val="008C7C88"/>
    <w:rsid w:val="008C7DB2"/>
    <w:rsid w:val="008D0139"/>
    <w:rsid w:val="008D229E"/>
    <w:rsid w:val="008D2C29"/>
    <w:rsid w:val="008D3E3A"/>
    <w:rsid w:val="008D3E79"/>
    <w:rsid w:val="008D4077"/>
    <w:rsid w:val="008D4A94"/>
    <w:rsid w:val="008D63D1"/>
    <w:rsid w:val="008D7212"/>
    <w:rsid w:val="008E0ED6"/>
    <w:rsid w:val="008E1567"/>
    <w:rsid w:val="008E2AB9"/>
    <w:rsid w:val="008E32FA"/>
    <w:rsid w:val="008E50A4"/>
    <w:rsid w:val="008E638A"/>
    <w:rsid w:val="008E6888"/>
    <w:rsid w:val="008E6FE9"/>
    <w:rsid w:val="008E73B0"/>
    <w:rsid w:val="008F1D00"/>
    <w:rsid w:val="008F1E14"/>
    <w:rsid w:val="008F290F"/>
    <w:rsid w:val="008F2B82"/>
    <w:rsid w:val="008F3A91"/>
    <w:rsid w:val="008F3AA4"/>
    <w:rsid w:val="008F411D"/>
    <w:rsid w:val="008F419E"/>
    <w:rsid w:val="008F4CA6"/>
    <w:rsid w:val="008F5671"/>
    <w:rsid w:val="008F72D2"/>
    <w:rsid w:val="00900512"/>
    <w:rsid w:val="00900C27"/>
    <w:rsid w:val="00900C4C"/>
    <w:rsid w:val="00900C9D"/>
    <w:rsid w:val="00900F95"/>
    <w:rsid w:val="00901633"/>
    <w:rsid w:val="00901BC5"/>
    <w:rsid w:val="009021B3"/>
    <w:rsid w:val="00902353"/>
    <w:rsid w:val="00902557"/>
    <w:rsid w:val="00902707"/>
    <w:rsid w:val="0090273C"/>
    <w:rsid w:val="0090278F"/>
    <w:rsid w:val="00902B06"/>
    <w:rsid w:val="0090623D"/>
    <w:rsid w:val="009066E5"/>
    <w:rsid w:val="00907BB5"/>
    <w:rsid w:val="009129CC"/>
    <w:rsid w:val="00913096"/>
    <w:rsid w:val="009132A7"/>
    <w:rsid w:val="00914D3F"/>
    <w:rsid w:val="00914D8F"/>
    <w:rsid w:val="009158BD"/>
    <w:rsid w:val="00917BFB"/>
    <w:rsid w:val="009211E5"/>
    <w:rsid w:val="00921D14"/>
    <w:rsid w:val="00922932"/>
    <w:rsid w:val="00922B30"/>
    <w:rsid w:val="0092377A"/>
    <w:rsid w:val="00925C56"/>
    <w:rsid w:val="00925CDF"/>
    <w:rsid w:val="009329A8"/>
    <w:rsid w:val="00933E12"/>
    <w:rsid w:val="00934149"/>
    <w:rsid w:val="009348B5"/>
    <w:rsid w:val="00934BF9"/>
    <w:rsid w:val="009351BB"/>
    <w:rsid w:val="00935C33"/>
    <w:rsid w:val="0093603F"/>
    <w:rsid w:val="00936629"/>
    <w:rsid w:val="00937FDD"/>
    <w:rsid w:val="00940307"/>
    <w:rsid w:val="00940338"/>
    <w:rsid w:val="00941BFB"/>
    <w:rsid w:val="00942586"/>
    <w:rsid w:val="00942D71"/>
    <w:rsid w:val="00942EE0"/>
    <w:rsid w:val="00945AD7"/>
    <w:rsid w:val="009471A2"/>
    <w:rsid w:val="00947D70"/>
    <w:rsid w:val="00947EC0"/>
    <w:rsid w:val="00951B81"/>
    <w:rsid w:val="00951C44"/>
    <w:rsid w:val="00952F57"/>
    <w:rsid w:val="00955625"/>
    <w:rsid w:val="0095580E"/>
    <w:rsid w:val="009572F3"/>
    <w:rsid w:val="00960910"/>
    <w:rsid w:val="00960DC2"/>
    <w:rsid w:val="0096112D"/>
    <w:rsid w:val="00961B0C"/>
    <w:rsid w:val="00961E08"/>
    <w:rsid w:val="00965173"/>
    <w:rsid w:val="009652F8"/>
    <w:rsid w:val="009654CF"/>
    <w:rsid w:val="009660BF"/>
    <w:rsid w:val="00966EF7"/>
    <w:rsid w:val="0096737F"/>
    <w:rsid w:val="009674FB"/>
    <w:rsid w:val="00970491"/>
    <w:rsid w:val="00971460"/>
    <w:rsid w:val="00971C25"/>
    <w:rsid w:val="00971D3B"/>
    <w:rsid w:val="00972268"/>
    <w:rsid w:val="0097352A"/>
    <w:rsid w:val="00973CFA"/>
    <w:rsid w:val="009742C9"/>
    <w:rsid w:val="0097439C"/>
    <w:rsid w:val="00974FB7"/>
    <w:rsid w:val="00975D07"/>
    <w:rsid w:val="00980F80"/>
    <w:rsid w:val="0098182A"/>
    <w:rsid w:val="00982240"/>
    <w:rsid w:val="00982311"/>
    <w:rsid w:val="00982640"/>
    <w:rsid w:val="00983C83"/>
    <w:rsid w:val="00984290"/>
    <w:rsid w:val="00984BC0"/>
    <w:rsid w:val="0098517A"/>
    <w:rsid w:val="009864CE"/>
    <w:rsid w:val="00986C3B"/>
    <w:rsid w:val="009878C4"/>
    <w:rsid w:val="00987946"/>
    <w:rsid w:val="0099142D"/>
    <w:rsid w:val="00991D59"/>
    <w:rsid w:val="00991DA1"/>
    <w:rsid w:val="009950F6"/>
    <w:rsid w:val="0099567B"/>
    <w:rsid w:val="00995ADF"/>
    <w:rsid w:val="009973A1"/>
    <w:rsid w:val="009A0BD9"/>
    <w:rsid w:val="009A1FF6"/>
    <w:rsid w:val="009A39CD"/>
    <w:rsid w:val="009A3F69"/>
    <w:rsid w:val="009A48A9"/>
    <w:rsid w:val="009A4FD2"/>
    <w:rsid w:val="009A5D8B"/>
    <w:rsid w:val="009B11DC"/>
    <w:rsid w:val="009B1835"/>
    <w:rsid w:val="009B1886"/>
    <w:rsid w:val="009B1ACA"/>
    <w:rsid w:val="009B2449"/>
    <w:rsid w:val="009B39C4"/>
    <w:rsid w:val="009B4C95"/>
    <w:rsid w:val="009B4D75"/>
    <w:rsid w:val="009B4F34"/>
    <w:rsid w:val="009B5CAD"/>
    <w:rsid w:val="009B6D1E"/>
    <w:rsid w:val="009B7459"/>
    <w:rsid w:val="009B7B08"/>
    <w:rsid w:val="009B7EFA"/>
    <w:rsid w:val="009B7F82"/>
    <w:rsid w:val="009C1209"/>
    <w:rsid w:val="009C1F8A"/>
    <w:rsid w:val="009C27DC"/>
    <w:rsid w:val="009C4FB8"/>
    <w:rsid w:val="009C5396"/>
    <w:rsid w:val="009C5D41"/>
    <w:rsid w:val="009C6F39"/>
    <w:rsid w:val="009C7450"/>
    <w:rsid w:val="009D0003"/>
    <w:rsid w:val="009D08B2"/>
    <w:rsid w:val="009D0A2F"/>
    <w:rsid w:val="009D0E00"/>
    <w:rsid w:val="009D2C5B"/>
    <w:rsid w:val="009D42EA"/>
    <w:rsid w:val="009D5139"/>
    <w:rsid w:val="009D5A9C"/>
    <w:rsid w:val="009D5DFD"/>
    <w:rsid w:val="009D6296"/>
    <w:rsid w:val="009D7797"/>
    <w:rsid w:val="009E001E"/>
    <w:rsid w:val="009E0D5F"/>
    <w:rsid w:val="009E1773"/>
    <w:rsid w:val="009E1891"/>
    <w:rsid w:val="009E2545"/>
    <w:rsid w:val="009E2C67"/>
    <w:rsid w:val="009E4096"/>
    <w:rsid w:val="009E697B"/>
    <w:rsid w:val="009E6D7D"/>
    <w:rsid w:val="009E761F"/>
    <w:rsid w:val="009F2330"/>
    <w:rsid w:val="009F4176"/>
    <w:rsid w:val="009F433D"/>
    <w:rsid w:val="009F5106"/>
    <w:rsid w:val="009F7DED"/>
    <w:rsid w:val="009F7E9E"/>
    <w:rsid w:val="00A001D0"/>
    <w:rsid w:val="00A017EA"/>
    <w:rsid w:val="00A022F1"/>
    <w:rsid w:val="00A02339"/>
    <w:rsid w:val="00A02AD2"/>
    <w:rsid w:val="00A02D30"/>
    <w:rsid w:val="00A03AD5"/>
    <w:rsid w:val="00A06505"/>
    <w:rsid w:val="00A066EE"/>
    <w:rsid w:val="00A10472"/>
    <w:rsid w:val="00A1067C"/>
    <w:rsid w:val="00A106D7"/>
    <w:rsid w:val="00A112BE"/>
    <w:rsid w:val="00A121D9"/>
    <w:rsid w:val="00A12AB9"/>
    <w:rsid w:val="00A15A15"/>
    <w:rsid w:val="00A15BDD"/>
    <w:rsid w:val="00A16712"/>
    <w:rsid w:val="00A16BDF"/>
    <w:rsid w:val="00A16E90"/>
    <w:rsid w:val="00A17A1F"/>
    <w:rsid w:val="00A17F12"/>
    <w:rsid w:val="00A2011F"/>
    <w:rsid w:val="00A2032F"/>
    <w:rsid w:val="00A206A9"/>
    <w:rsid w:val="00A2144C"/>
    <w:rsid w:val="00A2238E"/>
    <w:rsid w:val="00A22F70"/>
    <w:rsid w:val="00A22FF4"/>
    <w:rsid w:val="00A231D4"/>
    <w:rsid w:val="00A25F1A"/>
    <w:rsid w:val="00A26595"/>
    <w:rsid w:val="00A30111"/>
    <w:rsid w:val="00A31E1B"/>
    <w:rsid w:val="00A32A4E"/>
    <w:rsid w:val="00A339C8"/>
    <w:rsid w:val="00A33EBC"/>
    <w:rsid w:val="00A33F0F"/>
    <w:rsid w:val="00A3431C"/>
    <w:rsid w:val="00A345CE"/>
    <w:rsid w:val="00A34E4F"/>
    <w:rsid w:val="00A409E6"/>
    <w:rsid w:val="00A41D72"/>
    <w:rsid w:val="00A42075"/>
    <w:rsid w:val="00A421D5"/>
    <w:rsid w:val="00A42214"/>
    <w:rsid w:val="00A4229E"/>
    <w:rsid w:val="00A426BE"/>
    <w:rsid w:val="00A43C0E"/>
    <w:rsid w:val="00A447DC"/>
    <w:rsid w:val="00A45D5E"/>
    <w:rsid w:val="00A46830"/>
    <w:rsid w:val="00A475B5"/>
    <w:rsid w:val="00A51C08"/>
    <w:rsid w:val="00A52AB4"/>
    <w:rsid w:val="00A542A3"/>
    <w:rsid w:val="00A5500C"/>
    <w:rsid w:val="00A559B9"/>
    <w:rsid w:val="00A5752D"/>
    <w:rsid w:val="00A5788B"/>
    <w:rsid w:val="00A57931"/>
    <w:rsid w:val="00A57D81"/>
    <w:rsid w:val="00A616D3"/>
    <w:rsid w:val="00A62347"/>
    <w:rsid w:val="00A625FB"/>
    <w:rsid w:val="00A62619"/>
    <w:rsid w:val="00A62C56"/>
    <w:rsid w:val="00A63AA1"/>
    <w:rsid w:val="00A64CCE"/>
    <w:rsid w:val="00A6527F"/>
    <w:rsid w:val="00A66482"/>
    <w:rsid w:val="00A66953"/>
    <w:rsid w:val="00A676AE"/>
    <w:rsid w:val="00A70403"/>
    <w:rsid w:val="00A72654"/>
    <w:rsid w:val="00A74B38"/>
    <w:rsid w:val="00A75359"/>
    <w:rsid w:val="00A75858"/>
    <w:rsid w:val="00A75943"/>
    <w:rsid w:val="00A75F6A"/>
    <w:rsid w:val="00A76AE9"/>
    <w:rsid w:val="00A76E81"/>
    <w:rsid w:val="00A7762E"/>
    <w:rsid w:val="00A777D6"/>
    <w:rsid w:val="00A801FA"/>
    <w:rsid w:val="00A804EF"/>
    <w:rsid w:val="00A81D85"/>
    <w:rsid w:val="00A82447"/>
    <w:rsid w:val="00A82554"/>
    <w:rsid w:val="00A82EF3"/>
    <w:rsid w:val="00A83DB3"/>
    <w:rsid w:val="00A84589"/>
    <w:rsid w:val="00A856DB"/>
    <w:rsid w:val="00A866A9"/>
    <w:rsid w:val="00A86C0F"/>
    <w:rsid w:val="00A86CF1"/>
    <w:rsid w:val="00A90434"/>
    <w:rsid w:val="00A9102F"/>
    <w:rsid w:val="00A913AB"/>
    <w:rsid w:val="00A91F38"/>
    <w:rsid w:val="00A938B1"/>
    <w:rsid w:val="00A93D99"/>
    <w:rsid w:val="00A94A57"/>
    <w:rsid w:val="00A953B7"/>
    <w:rsid w:val="00A96194"/>
    <w:rsid w:val="00AA022B"/>
    <w:rsid w:val="00AA065F"/>
    <w:rsid w:val="00AA1D5A"/>
    <w:rsid w:val="00AA22FB"/>
    <w:rsid w:val="00AA35F3"/>
    <w:rsid w:val="00AA3613"/>
    <w:rsid w:val="00AA3BDE"/>
    <w:rsid w:val="00AA3F25"/>
    <w:rsid w:val="00AA4C03"/>
    <w:rsid w:val="00AA51CE"/>
    <w:rsid w:val="00AA55D2"/>
    <w:rsid w:val="00AA5921"/>
    <w:rsid w:val="00AA5BA6"/>
    <w:rsid w:val="00AA62BF"/>
    <w:rsid w:val="00AA6610"/>
    <w:rsid w:val="00AA6DE7"/>
    <w:rsid w:val="00AB0214"/>
    <w:rsid w:val="00AB1142"/>
    <w:rsid w:val="00AB62C6"/>
    <w:rsid w:val="00AB6ECE"/>
    <w:rsid w:val="00AB75F7"/>
    <w:rsid w:val="00AC0327"/>
    <w:rsid w:val="00AC0827"/>
    <w:rsid w:val="00AC08EC"/>
    <w:rsid w:val="00AC26A6"/>
    <w:rsid w:val="00AC27D2"/>
    <w:rsid w:val="00AC2AFB"/>
    <w:rsid w:val="00AC2B84"/>
    <w:rsid w:val="00AC381C"/>
    <w:rsid w:val="00AC41AE"/>
    <w:rsid w:val="00AC7190"/>
    <w:rsid w:val="00AD2C6D"/>
    <w:rsid w:val="00AD3CCD"/>
    <w:rsid w:val="00AD700E"/>
    <w:rsid w:val="00AD7DCF"/>
    <w:rsid w:val="00AE256A"/>
    <w:rsid w:val="00AE295E"/>
    <w:rsid w:val="00AE41B2"/>
    <w:rsid w:val="00AE62FD"/>
    <w:rsid w:val="00AE6E64"/>
    <w:rsid w:val="00AE711E"/>
    <w:rsid w:val="00AE71CF"/>
    <w:rsid w:val="00AE77A2"/>
    <w:rsid w:val="00AF0258"/>
    <w:rsid w:val="00AF0C33"/>
    <w:rsid w:val="00AF1CA1"/>
    <w:rsid w:val="00AF38C5"/>
    <w:rsid w:val="00AF52AE"/>
    <w:rsid w:val="00AF56A3"/>
    <w:rsid w:val="00AF6195"/>
    <w:rsid w:val="00AF6295"/>
    <w:rsid w:val="00AF66F0"/>
    <w:rsid w:val="00B019A3"/>
    <w:rsid w:val="00B01E9A"/>
    <w:rsid w:val="00B0210D"/>
    <w:rsid w:val="00B0250B"/>
    <w:rsid w:val="00B03349"/>
    <w:rsid w:val="00B03CF8"/>
    <w:rsid w:val="00B04AA0"/>
    <w:rsid w:val="00B04ED1"/>
    <w:rsid w:val="00B065BA"/>
    <w:rsid w:val="00B06C4D"/>
    <w:rsid w:val="00B07345"/>
    <w:rsid w:val="00B07882"/>
    <w:rsid w:val="00B10DDB"/>
    <w:rsid w:val="00B1142B"/>
    <w:rsid w:val="00B14F93"/>
    <w:rsid w:val="00B16E7B"/>
    <w:rsid w:val="00B17D75"/>
    <w:rsid w:val="00B2011A"/>
    <w:rsid w:val="00B207D6"/>
    <w:rsid w:val="00B20D66"/>
    <w:rsid w:val="00B224F1"/>
    <w:rsid w:val="00B2298C"/>
    <w:rsid w:val="00B243DD"/>
    <w:rsid w:val="00B252BB"/>
    <w:rsid w:val="00B26454"/>
    <w:rsid w:val="00B27901"/>
    <w:rsid w:val="00B30254"/>
    <w:rsid w:val="00B303EC"/>
    <w:rsid w:val="00B30CDD"/>
    <w:rsid w:val="00B31110"/>
    <w:rsid w:val="00B313C9"/>
    <w:rsid w:val="00B318A1"/>
    <w:rsid w:val="00B31F15"/>
    <w:rsid w:val="00B326B7"/>
    <w:rsid w:val="00B3345E"/>
    <w:rsid w:val="00B33A64"/>
    <w:rsid w:val="00B34F6C"/>
    <w:rsid w:val="00B3543A"/>
    <w:rsid w:val="00B35C54"/>
    <w:rsid w:val="00B37852"/>
    <w:rsid w:val="00B404C4"/>
    <w:rsid w:val="00B40C8A"/>
    <w:rsid w:val="00B417B1"/>
    <w:rsid w:val="00B436E1"/>
    <w:rsid w:val="00B43713"/>
    <w:rsid w:val="00B43786"/>
    <w:rsid w:val="00B4494F"/>
    <w:rsid w:val="00B45170"/>
    <w:rsid w:val="00B45506"/>
    <w:rsid w:val="00B458A0"/>
    <w:rsid w:val="00B459A9"/>
    <w:rsid w:val="00B46869"/>
    <w:rsid w:val="00B46F2A"/>
    <w:rsid w:val="00B47724"/>
    <w:rsid w:val="00B47C44"/>
    <w:rsid w:val="00B50314"/>
    <w:rsid w:val="00B50900"/>
    <w:rsid w:val="00B52232"/>
    <w:rsid w:val="00B532E9"/>
    <w:rsid w:val="00B53580"/>
    <w:rsid w:val="00B54537"/>
    <w:rsid w:val="00B57698"/>
    <w:rsid w:val="00B5784E"/>
    <w:rsid w:val="00B60342"/>
    <w:rsid w:val="00B60891"/>
    <w:rsid w:val="00B6168B"/>
    <w:rsid w:val="00B61754"/>
    <w:rsid w:val="00B62A8D"/>
    <w:rsid w:val="00B64042"/>
    <w:rsid w:val="00B64DAD"/>
    <w:rsid w:val="00B64EFB"/>
    <w:rsid w:val="00B65154"/>
    <w:rsid w:val="00B659DC"/>
    <w:rsid w:val="00B65E1D"/>
    <w:rsid w:val="00B6793A"/>
    <w:rsid w:val="00B67966"/>
    <w:rsid w:val="00B67B28"/>
    <w:rsid w:val="00B71535"/>
    <w:rsid w:val="00B722FD"/>
    <w:rsid w:val="00B7394C"/>
    <w:rsid w:val="00B74B32"/>
    <w:rsid w:val="00B758FB"/>
    <w:rsid w:val="00B77111"/>
    <w:rsid w:val="00B8043B"/>
    <w:rsid w:val="00B810E6"/>
    <w:rsid w:val="00B814C9"/>
    <w:rsid w:val="00B81DD4"/>
    <w:rsid w:val="00B822CA"/>
    <w:rsid w:val="00B83129"/>
    <w:rsid w:val="00B83D62"/>
    <w:rsid w:val="00B84AF7"/>
    <w:rsid w:val="00B853EE"/>
    <w:rsid w:val="00B86D45"/>
    <w:rsid w:val="00B87869"/>
    <w:rsid w:val="00B87C62"/>
    <w:rsid w:val="00B9092B"/>
    <w:rsid w:val="00B90A30"/>
    <w:rsid w:val="00B90CC9"/>
    <w:rsid w:val="00B90E7A"/>
    <w:rsid w:val="00B91577"/>
    <w:rsid w:val="00B92189"/>
    <w:rsid w:val="00B92298"/>
    <w:rsid w:val="00B941E3"/>
    <w:rsid w:val="00B94924"/>
    <w:rsid w:val="00B95223"/>
    <w:rsid w:val="00B9528B"/>
    <w:rsid w:val="00B95FA5"/>
    <w:rsid w:val="00B9624D"/>
    <w:rsid w:val="00B97F91"/>
    <w:rsid w:val="00BA11EC"/>
    <w:rsid w:val="00BA2D18"/>
    <w:rsid w:val="00BA3241"/>
    <w:rsid w:val="00BA3727"/>
    <w:rsid w:val="00BA3AB8"/>
    <w:rsid w:val="00BA5D67"/>
    <w:rsid w:val="00BA6955"/>
    <w:rsid w:val="00BA7AA4"/>
    <w:rsid w:val="00BA7F25"/>
    <w:rsid w:val="00BB053B"/>
    <w:rsid w:val="00BB0DF2"/>
    <w:rsid w:val="00BB16D7"/>
    <w:rsid w:val="00BB28E3"/>
    <w:rsid w:val="00BB607F"/>
    <w:rsid w:val="00BB61B8"/>
    <w:rsid w:val="00BB66A0"/>
    <w:rsid w:val="00BC03F6"/>
    <w:rsid w:val="00BC0F5A"/>
    <w:rsid w:val="00BC29D9"/>
    <w:rsid w:val="00BC337C"/>
    <w:rsid w:val="00BC3E1A"/>
    <w:rsid w:val="00BC4142"/>
    <w:rsid w:val="00BC4193"/>
    <w:rsid w:val="00BC5380"/>
    <w:rsid w:val="00BC5EDF"/>
    <w:rsid w:val="00BC624F"/>
    <w:rsid w:val="00BC6649"/>
    <w:rsid w:val="00BC71BC"/>
    <w:rsid w:val="00BD0117"/>
    <w:rsid w:val="00BD12AA"/>
    <w:rsid w:val="00BD1436"/>
    <w:rsid w:val="00BD26A8"/>
    <w:rsid w:val="00BD303F"/>
    <w:rsid w:val="00BD510C"/>
    <w:rsid w:val="00BD5E9B"/>
    <w:rsid w:val="00BD61BC"/>
    <w:rsid w:val="00BD6A69"/>
    <w:rsid w:val="00BD74CF"/>
    <w:rsid w:val="00BD791F"/>
    <w:rsid w:val="00BE20DC"/>
    <w:rsid w:val="00BE3535"/>
    <w:rsid w:val="00BE366B"/>
    <w:rsid w:val="00BE36ED"/>
    <w:rsid w:val="00BE3C12"/>
    <w:rsid w:val="00BE5987"/>
    <w:rsid w:val="00BE7B88"/>
    <w:rsid w:val="00BF0248"/>
    <w:rsid w:val="00BF0481"/>
    <w:rsid w:val="00BF1614"/>
    <w:rsid w:val="00BF1BC0"/>
    <w:rsid w:val="00BF2BDA"/>
    <w:rsid w:val="00BF3808"/>
    <w:rsid w:val="00BF3C92"/>
    <w:rsid w:val="00BF42F8"/>
    <w:rsid w:val="00BF4782"/>
    <w:rsid w:val="00BF4EF4"/>
    <w:rsid w:val="00C005D7"/>
    <w:rsid w:val="00C01284"/>
    <w:rsid w:val="00C01290"/>
    <w:rsid w:val="00C021C0"/>
    <w:rsid w:val="00C03BAD"/>
    <w:rsid w:val="00C052EC"/>
    <w:rsid w:val="00C05B0C"/>
    <w:rsid w:val="00C071B2"/>
    <w:rsid w:val="00C109CE"/>
    <w:rsid w:val="00C10F5F"/>
    <w:rsid w:val="00C11BFC"/>
    <w:rsid w:val="00C137F1"/>
    <w:rsid w:val="00C13950"/>
    <w:rsid w:val="00C13EDD"/>
    <w:rsid w:val="00C14CD5"/>
    <w:rsid w:val="00C158A9"/>
    <w:rsid w:val="00C20FC0"/>
    <w:rsid w:val="00C213B8"/>
    <w:rsid w:val="00C21DCC"/>
    <w:rsid w:val="00C22192"/>
    <w:rsid w:val="00C22B54"/>
    <w:rsid w:val="00C24DCB"/>
    <w:rsid w:val="00C2634E"/>
    <w:rsid w:val="00C270F3"/>
    <w:rsid w:val="00C312EE"/>
    <w:rsid w:val="00C31873"/>
    <w:rsid w:val="00C32709"/>
    <w:rsid w:val="00C32C6E"/>
    <w:rsid w:val="00C330F4"/>
    <w:rsid w:val="00C33309"/>
    <w:rsid w:val="00C34E79"/>
    <w:rsid w:val="00C3621A"/>
    <w:rsid w:val="00C362DB"/>
    <w:rsid w:val="00C36C33"/>
    <w:rsid w:val="00C3710A"/>
    <w:rsid w:val="00C37237"/>
    <w:rsid w:val="00C4210C"/>
    <w:rsid w:val="00C4285D"/>
    <w:rsid w:val="00C42BC2"/>
    <w:rsid w:val="00C44D29"/>
    <w:rsid w:val="00C45840"/>
    <w:rsid w:val="00C468E1"/>
    <w:rsid w:val="00C471AF"/>
    <w:rsid w:val="00C47A7C"/>
    <w:rsid w:val="00C503C0"/>
    <w:rsid w:val="00C506B5"/>
    <w:rsid w:val="00C5230E"/>
    <w:rsid w:val="00C52AA5"/>
    <w:rsid w:val="00C53C6C"/>
    <w:rsid w:val="00C55584"/>
    <w:rsid w:val="00C5586B"/>
    <w:rsid w:val="00C577CB"/>
    <w:rsid w:val="00C60C5B"/>
    <w:rsid w:val="00C61422"/>
    <w:rsid w:val="00C61525"/>
    <w:rsid w:val="00C6194C"/>
    <w:rsid w:val="00C62372"/>
    <w:rsid w:val="00C62779"/>
    <w:rsid w:val="00C63992"/>
    <w:rsid w:val="00C63DAE"/>
    <w:rsid w:val="00C63F4F"/>
    <w:rsid w:val="00C64731"/>
    <w:rsid w:val="00C64D62"/>
    <w:rsid w:val="00C65509"/>
    <w:rsid w:val="00C66D8C"/>
    <w:rsid w:val="00C67C50"/>
    <w:rsid w:val="00C67CBF"/>
    <w:rsid w:val="00C67D45"/>
    <w:rsid w:val="00C732CB"/>
    <w:rsid w:val="00C759F9"/>
    <w:rsid w:val="00C80D18"/>
    <w:rsid w:val="00C80EB8"/>
    <w:rsid w:val="00C81AD4"/>
    <w:rsid w:val="00C81D95"/>
    <w:rsid w:val="00C82889"/>
    <w:rsid w:val="00C839B4"/>
    <w:rsid w:val="00C84CCF"/>
    <w:rsid w:val="00C877B7"/>
    <w:rsid w:val="00C87E6E"/>
    <w:rsid w:val="00C904E5"/>
    <w:rsid w:val="00C90800"/>
    <w:rsid w:val="00C919FA"/>
    <w:rsid w:val="00C92196"/>
    <w:rsid w:val="00C932DF"/>
    <w:rsid w:val="00C9339D"/>
    <w:rsid w:val="00C93F63"/>
    <w:rsid w:val="00C94807"/>
    <w:rsid w:val="00C94F48"/>
    <w:rsid w:val="00C95275"/>
    <w:rsid w:val="00C968E3"/>
    <w:rsid w:val="00C9756A"/>
    <w:rsid w:val="00C97A9B"/>
    <w:rsid w:val="00C97EF6"/>
    <w:rsid w:val="00CA0D4B"/>
    <w:rsid w:val="00CA102C"/>
    <w:rsid w:val="00CA13CB"/>
    <w:rsid w:val="00CA2578"/>
    <w:rsid w:val="00CA295F"/>
    <w:rsid w:val="00CA3F92"/>
    <w:rsid w:val="00CA4620"/>
    <w:rsid w:val="00CA505D"/>
    <w:rsid w:val="00CA5F3F"/>
    <w:rsid w:val="00CA740F"/>
    <w:rsid w:val="00CB0311"/>
    <w:rsid w:val="00CB17DB"/>
    <w:rsid w:val="00CB2C4E"/>
    <w:rsid w:val="00CB2FAC"/>
    <w:rsid w:val="00CB4A8A"/>
    <w:rsid w:val="00CB4E53"/>
    <w:rsid w:val="00CB4F4D"/>
    <w:rsid w:val="00CB67FC"/>
    <w:rsid w:val="00CC0194"/>
    <w:rsid w:val="00CC2E11"/>
    <w:rsid w:val="00CC38FB"/>
    <w:rsid w:val="00CC39AC"/>
    <w:rsid w:val="00CC3B85"/>
    <w:rsid w:val="00CC46E7"/>
    <w:rsid w:val="00CC4CFF"/>
    <w:rsid w:val="00CC5D9E"/>
    <w:rsid w:val="00CC6768"/>
    <w:rsid w:val="00CC70FE"/>
    <w:rsid w:val="00CC73F1"/>
    <w:rsid w:val="00CD1106"/>
    <w:rsid w:val="00CD12C3"/>
    <w:rsid w:val="00CD1DA7"/>
    <w:rsid w:val="00CD245C"/>
    <w:rsid w:val="00CD25BC"/>
    <w:rsid w:val="00CD27AE"/>
    <w:rsid w:val="00CD37B1"/>
    <w:rsid w:val="00CD3E8B"/>
    <w:rsid w:val="00CD420B"/>
    <w:rsid w:val="00CD563F"/>
    <w:rsid w:val="00CD5A47"/>
    <w:rsid w:val="00CD6EA3"/>
    <w:rsid w:val="00CD6F8E"/>
    <w:rsid w:val="00CD7DF4"/>
    <w:rsid w:val="00CE031C"/>
    <w:rsid w:val="00CE04B8"/>
    <w:rsid w:val="00CE0678"/>
    <w:rsid w:val="00CE0C78"/>
    <w:rsid w:val="00CE1BAB"/>
    <w:rsid w:val="00CE28F0"/>
    <w:rsid w:val="00CE39A8"/>
    <w:rsid w:val="00CE3E19"/>
    <w:rsid w:val="00CE403A"/>
    <w:rsid w:val="00CE4123"/>
    <w:rsid w:val="00CE5152"/>
    <w:rsid w:val="00CE51DC"/>
    <w:rsid w:val="00CE532D"/>
    <w:rsid w:val="00CE560D"/>
    <w:rsid w:val="00CE6B99"/>
    <w:rsid w:val="00CE755F"/>
    <w:rsid w:val="00CE7ADE"/>
    <w:rsid w:val="00CF01DB"/>
    <w:rsid w:val="00CF159A"/>
    <w:rsid w:val="00CF52E0"/>
    <w:rsid w:val="00CF5437"/>
    <w:rsid w:val="00CF5DE3"/>
    <w:rsid w:val="00CF6CEE"/>
    <w:rsid w:val="00CF7E6E"/>
    <w:rsid w:val="00D01557"/>
    <w:rsid w:val="00D01B89"/>
    <w:rsid w:val="00D026CB"/>
    <w:rsid w:val="00D03CC7"/>
    <w:rsid w:val="00D03E24"/>
    <w:rsid w:val="00D0432D"/>
    <w:rsid w:val="00D0492D"/>
    <w:rsid w:val="00D04B00"/>
    <w:rsid w:val="00D0667B"/>
    <w:rsid w:val="00D0765A"/>
    <w:rsid w:val="00D0787F"/>
    <w:rsid w:val="00D105F1"/>
    <w:rsid w:val="00D10C22"/>
    <w:rsid w:val="00D11011"/>
    <w:rsid w:val="00D12006"/>
    <w:rsid w:val="00D121A7"/>
    <w:rsid w:val="00D14115"/>
    <w:rsid w:val="00D15AFE"/>
    <w:rsid w:val="00D162B5"/>
    <w:rsid w:val="00D163A6"/>
    <w:rsid w:val="00D175B4"/>
    <w:rsid w:val="00D20ABA"/>
    <w:rsid w:val="00D21914"/>
    <w:rsid w:val="00D22624"/>
    <w:rsid w:val="00D22E80"/>
    <w:rsid w:val="00D23D13"/>
    <w:rsid w:val="00D241B6"/>
    <w:rsid w:val="00D24521"/>
    <w:rsid w:val="00D25F2A"/>
    <w:rsid w:val="00D262BF"/>
    <w:rsid w:val="00D30787"/>
    <w:rsid w:val="00D30957"/>
    <w:rsid w:val="00D325E7"/>
    <w:rsid w:val="00D34717"/>
    <w:rsid w:val="00D367A1"/>
    <w:rsid w:val="00D37063"/>
    <w:rsid w:val="00D400DF"/>
    <w:rsid w:val="00D40144"/>
    <w:rsid w:val="00D404C9"/>
    <w:rsid w:val="00D41BB9"/>
    <w:rsid w:val="00D436AB"/>
    <w:rsid w:val="00D436E0"/>
    <w:rsid w:val="00D44401"/>
    <w:rsid w:val="00D445D0"/>
    <w:rsid w:val="00D446C4"/>
    <w:rsid w:val="00D462C2"/>
    <w:rsid w:val="00D465E3"/>
    <w:rsid w:val="00D52D01"/>
    <w:rsid w:val="00D52E4B"/>
    <w:rsid w:val="00D53B34"/>
    <w:rsid w:val="00D546A8"/>
    <w:rsid w:val="00D5539D"/>
    <w:rsid w:val="00D5602A"/>
    <w:rsid w:val="00D5612B"/>
    <w:rsid w:val="00D579DF"/>
    <w:rsid w:val="00D604FB"/>
    <w:rsid w:val="00D60F0A"/>
    <w:rsid w:val="00D61FC9"/>
    <w:rsid w:val="00D63117"/>
    <w:rsid w:val="00D63293"/>
    <w:rsid w:val="00D632B5"/>
    <w:rsid w:val="00D63D72"/>
    <w:rsid w:val="00D63F8D"/>
    <w:rsid w:val="00D6557F"/>
    <w:rsid w:val="00D65678"/>
    <w:rsid w:val="00D67174"/>
    <w:rsid w:val="00D7168A"/>
    <w:rsid w:val="00D71EF9"/>
    <w:rsid w:val="00D720A5"/>
    <w:rsid w:val="00D721B7"/>
    <w:rsid w:val="00D72437"/>
    <w:rsid w:val="00D7282D"/>
    <w:rsid w:val="00D73000"/>
    <w:rsid w:val="00D7407E"/>
    <w:rsid w:val="00D74612"/>
    <w:rsid w:val="00D755AB"/>
    <w:rsid w:val="00D7735E"/>
    <w:rsid w:val="00D773BB"/>
    <w:rsid w:val="00D80CE7"/>
    <w:rsid w:val="00D81238"/>
    <w:rsid w:val="00D81593"/>
    <w:rsid w:val="00D82556"/>
    <w:rsid w:val="00D830C0"/>
    <w:rsid w:val="00D8397F"/>
    <w:rsid w:val="00D84767"/>
    <w:rsid w:val="00D85FB9"/>
    <w:rsid w:val="00D8608B"/>
    <w:rsid w:val="00D9076E"/>
    <w:rsid w:val="00D912A3"/>
    <w:rsid w:val="00D91D8C"/>
    <w:rsid w:val="00D925C2"/>
    <w:rsid w:val="00D93241"/>
    <w:rsid w:val="00D953DD"/>
    <w:rsid w:val="00D95540"/>
    <w:rsid w:val="00D9664D"/>
    <w:rsid w:val="00D970A6"/>
    <w:rsid w:val="00D973DC"/>
    <w:rsid w:val="00D978A8"/>
    <w:rsid w:val="00D979DC"/>
    <w:rsid w:val="00DA1562"/>
    <w:rsid w:val="00DA1D7D"/>
    <w:rsid w:val="00DA2A92"/>
    <w:rsid w:val="00DA30BD"/>
    <w:rsid w:val="00DA3387"/>
    <w:rsid w:val="00DA366C"/>
    <w:rsid w:val="00DA4E36"/>
    <w:rsid w:val="00DA5672"/>
    <w:rsid w:val="00DB0136"/>
    <w:rsid w:val="00DB05CE"/>
    <w:rsid w:val="00DB16F3"/>
    <w:rsid w:val="00DB179A"/>
    <w:rsid w:val="00DB27E1"/>
    <w:rsid w:val="00DB32FF"/>
    <w:rsid w:val="00DB52BA"/>
    <w:rsid w:val="00DB5487"/>
    <w:rsid w:val="00DB6385"/>
    <w:rsid w:val="00DC0471"/>
    <w:rsid w:val="00DC0F37"/>
    <w:rsid w:val="00DC1329"/>
    <w:rsid w:val="00DC2E65"/>
    <w:rsid w:val="00DC3243"/>
    <w:rsid w:val="00DC3578"/>
    <w:rsid w:val="00DC43D8"/>
    <w:rsid w:val="00DC4B70"/>
    <w:rsid w:val="00DC5B5A"/>
    <w:rsid w:val="00DC5BA5"/>
    <w:rsid w:val="00DC67CF"/>
    <w:rsid w:val="00DC7A00"/>
    <w:rsid w:val="00DC7E74"/>
    <w:rsid w:val="00DD037E"/>
    <w:rsid w:val="00DD0739"/>
    <w:rsid w:val="00DD13A8"/>
    <w:rsid w:val="00DD1732"/>
    <w:rsid w:val="00DD1C27"/>
    <w:rsid w:val="00DD24EB"/>
    <w:rsid w:val="00DD5D28"/>
    <w:rsid w:val="00DD6FE2"/>
    <w:rsid w:val="00DD709F"/>
    <w:rsid w:val="00DE1935"/>
    <w:rsid w:val="00DE1C77"/>
    <w:rsid w:val="00DE2764"/>
    <w:rsid w:val="00DE425A"/>
    <w:rsid w:val="00DE578C"/>
    <w:rsid w:val="00DE5B1D"/>
    <w:rsid w:val="00DE6666"/>
    <w:rsid w:val="00DE7A41"/>
    <w:rsid w:val="00DF1536"/>
    <w:rsid w:val="00DF3157"/>
    <w:rsid w:val="00DF4B31"/>
    <w:rsid w:val="00DF4B4F"/>
    <w:rsid w:val="00DF586A"/>
    <w:rsid w:val="00DF597A"/>
    <w:rsid w:val="00DF6701"/>
    <w:rsid w:val="00DF676B"/>
    <w:rsid w:val="00E00DB6"/>
    <w:rsid w:val="00E01BED"/>
    <w:rsid w:val="00E01E2A"/>
    <w:rsid w:val="00E025ED"/>
    <w:rsid w:val="00E0427D"/>
    <w:rsid w:val="00E045F9"/>
    <w:rsid w:val="00E0577E"/>
    <w:rsid w:val="00E07BD0"/>
    <w:rsid w:val="00E10195"/>
    <w:rsid w:val="00E10258"/>
    <w:rsid w:val="00E11349"/>
    <w:rsid w:val="00E11D15"/>
    <w:rsid w:val="00E1206E"/>
    <w:rsid w:val="00E15246"/>
    <w:rsid w:val="00E1632F"/>
    <w:rsid w:val="00E1640C"/>
    <w:rsid w:val="00E17BF9"/>
    <w:rsid w:val="00E17F20"/>
    <w:rsid w:val="00E20447"/>
    <w:rsid w:val="00E2130B"/>
    <w:rsid w:val="00E21384"/>
    <w:rsid w:val="00E231A7"/>
    <w:rsid w:val="00E2357F"/>
    <w:rsid w:val="00E2521E"/>
    <w:rsid w:val="00E2621F"/>
    <w:rsid w:val="00E26256"/>
    <w:rsid w:val="00E2694B"/>
    <w:rsid w:val="00E272E3"/>
    <w:rsid w:val="00E27952"/>
    <w:rsid w:val="00E3048C"/>
    <w:rsid w:val="00E30D62"/>
    <w:rsid w:val="00E326D5"/>
    <w:rsid w:val="00E3349B"/>
    <w:rsid w:val="00E33CD0"/>
    <w:rsid w:val="00E3486D"/>
    <w:rsid w:val="00E35643"/>
    <w:rsid w:val="00E363BB"/>
    <w:rsid w:val="00E37B7E"/>
    <w:rsid w:val="00E41EC1"/>
    <w:rsid w:val="00E42168"/>
    <w:rsid w:val="00E424F7"/>
    <w:rsid w:val="00E42985"/>
    <w:rsid w:val="00E4341E"/>
    <w:rsid w:val="00E434B5"/>
    <w:rsid w:val="00E43730"/>
    <w:rsid w:val="00E44102"/>
    <w:rsid w:val="00E44327"/>
    <w:rsid w:val="00E44E09"/>
    <w:rsid w:val="00E44E37"/>
    <w:rsid w:val="00E4589F"/>
    <w:rsid w:val="00E4607B"/>
    <w:rsid w:val="00E464F6"/>
    <w:rsid w:val="00E4724D"/>
    <w:rsid w:val="00E47834"/>
    <w:rsid w:val="00E50B4A"/>
    <w:rsid w:val="00E50FC8"/>
    <w:rsid w:val="00E5117F"/>
    <w:rsid w:val="00E545A8"/>
    <w:rsid w:val="00E5546E"/>
    <w:rsid w:val="00E55FC4"/>
    <w:rsid w:val="00E56985"/>
    <w:rsid w:val="00E574AA"/>
    <w:rsid w:val="00E6237D"/>
    <w:rsid w:val="00E62A98"/>
    <w:rsid w:val="00E6322B"/>
    <w:rsid w:val="00E63B30"/>
    <w:rsid w:val="00E65D2B"/>
    <w:rsid w:val="00E661C5"/>
    <w:rsid w:val="00E66F5D"/>
    <w:rsid w:val="00E67367"/>
    <w:rsid w:val="00E67FBF"/>
    <w:rsid w:val="00E70103"/>
    <w:rsid w:val="00E70B51"/>
    <w:rsid w:val="00E731A5"/>
    <w:rsid w:val="00E732F5"/>
    <w:rsid w:val="00E73A11"/>
    <w:rsid w:val="00E73BEE"/>
    <w:rsid w:val="00E74C02"/>
    <w:rsid w:val="00E75C9D"/>
    <w:rsid w:val="00E75DAB"/>
    <w:rsid w:val="00E762CD"/>
    <w:rsid w:val="00E80768"/>
    <w:rsid w:val="00E8177A"/>
    <w:rsid w:val="00E81F3E"/>
    <w:rsid w:val="00E82D8F"/>
    <w:rsid w:val="00E82E87"/>
    <w:rsid w:val="00E839DA"/>
    <w:rsid w:val="00E8596B"/>
    <w:rsid w:val="00E86B0A"/>
    <w:rsid w:val="00E878C9"/>
    <w:rsid w:val="00E92C56"/>
    <w:rsid w:val="00E92CA4"/>
    <w:rsid w:val="00E92F55"/>
    <w:rsid w:val="00E95AFF"/>
    <w:rsid w:val="00E97D43"/>
    <w:rsid w:val="00E97E7E"/>
    <w:rsid w:val="00EA1380"/>
    <w:rsid w:val="00EA18A8"/>
    <w:rsid w:val="00EA1AD4"/>
    <w:rsid w:val="00EA1DBF"/>
    <w:rsid w:val="00EA5656"/>
    <w:rsid w:val="00EA582C"/>
    <w:rsid w:val="00EA595B"/>
    <w:rsid w:val="00EA7970"/>
    <w:rsid w:val="00EA7DBE"/>
    <w:rsid w:val="00EB05F6"/>
    <w:rsid w:val="00EB1B82"/>
    <w:rsid w:val="00EB1CB3"/>
    <w:rsid w:val="00EB27D0"/>
    <w:rsid w:val="00EB2F92"/>
    <w:rsid w:val="00EB4432"/>
    <w:rsid w:val="00EB510B"/>
    <w:rsid w:val="00EB581E"/>
    <w:rsid w:val="00EB65F5"/>
    <w:rsid w:val="00EB6F08"/>
    <w:rsid w:val="00EB73B2"/>
    <w:rsid w:val="00EC0332"/>
    <w:rsid w:val="00EC0E71"/>
    <w:rsid w:val="00EC0FFD"/>
    <w:rsid w:val="00EC2BE9"/>
    <w:rsid w:val="00EC3022"/>
    <w:rsid w:val="00EC34AD"/>
    <w:rsid w:val="00EC3ECE"/>
    <w:rsid w:val="00EC54DC"/>
    <w:rsid w:val="00EC5E43"/>
    <w:rsid w:val="00EC6551"/>
    <w:rsid w:val="00EC6896"/>
    <w:rsid w:val="00EC7040"/>
    <w:rsid w:val="00EC7386"/>
    <w:rsid w:val="00EC738B"/>
    <w:rsid w:val="00EC7733"/>
    <w:rsid w:val="00EC7C33"/>
    <w:rsid w:val="00EC7FAA"/>
    <w:rsid w:val="00ED10E2"/>
    <w:rsid w:val="00ED1CCD"/>
    <w:rsid w:val="00ED23BB"/>
    <w:rsid w:val="00ED2BD4"/>
    <w:rsid w:val="00ED391E"/>
    <w:rsid w:val="00ED3FF2"/>
    <w:rsid w:val="00ED4E15"/>
    <w:rsid w:val="00ED4E63"/>
    <w:rsid w:val="00ED69B0"/>
    <w:rsid w:val="00ED7845"/>
    <w:rsid w:val="00EE0105"/>
    <w:rsid w:val="00EE12AD"/>
    <w:rsid w:val="00EE1746"/>
    <w:rsid w:val="00EE194D"/>
    <w:rsid w:val="00EE2148"/>
    <w:rsid w:val="00EE2F3E"/>
    <w:rsid w:val="00EE3ABA"/>
    <w:rsid w:val="00EE4BDF"/>
    <w:rsid w:val="00EE59C0"/>
    <w:rsid w:val="00EE691A"/>
    <w:rsid w:val="00EE783E"/>
    <w:rsid w:val="00EF10C4"/>
    <w:rsid w:val="00EF3454"/>
    <w:rsid w:val="00EF37B8"/>
    <w:rsid w:val="00EF38ED"/>
    <w:rsid w:val="00EF480A"/>
    <w:rsid w:val="00EF5235"/>
    <w:rsid w:val="00EF672F"/>
    <w:rsid w:val="00EF7BF8"/>
    <w:rsid w:val="00F013BB"/>
    <w:rsid w:val="00F01FA9"/>
    <w:rsid w:val="00F046B7"/>
    <w:rsid w:val="00F05D70"/>
    <w:rsid w:val="00F06FD9"/>
    <w:rsid w:val="00F10336"/>
    <w:rsid w:val="00F10B21"/>
    <w:rsid w:val="00F10DDC"/>
    <w:rsid w:val="00F111F2"/>
    <w:rsid w:val="00F12097"/>
    <w:rsid w:val="00F12B1C"/>
    <w:rsid w:val="00F131BE"/>
    <w:rsid w:val="00F13279"/>
    <w:rsid w:val="00F14276"/>
    <w:rsid w:val="00F142DD"/>
    <w:rsid w:val="00F14BC2"/>
    <w:rsid w:val="00F14C11"/>
    <w:rsid w:val="00F1611B"/>
    <w:rsid w:val="00F161E2"/>
    <w:rsid w:val="00F16956"/>
    <w:rsid w:val="00F17EE4"/>
    <w:rsid w:val="00F2035E"/>
    <w:rsid w:val="00F21A3B"/>
    <w:rsid w:val="00F21D21"/>
    <w:rsid w:val="00F2284D"/>
    <w:rsid w:val="00F23515"/>
    <w:rsid w:val="00F258F2"/>
    <w:rsid w:val="00F2607A"/>
    <w:rsid w:val="00F261BF"/>
    <w:rsid w:val="00F27828"/>
    <w:rsid w:val="00F278B8"/>
    <w:rsid w:val="00F27EF6"/>
    <w:rsid w:val="00F30E7E"/>
    <w:rsid w:val="00F31609"/>
    <w:rsid w:val="00F33054"/>
    <w:rsid w:val="00F34FE0"/>
    <w:rsid w:val="00F3623B"/>
    <w:rsid w:val="00F37CFE"/>
    <w:rsid w:val="00F40541"/>
    <w:rsid w:val="00F40A38"/>
    <w:rsid w:val="00F41197"/>
    <w:rsid w:val="00F419AE"/>
    <w:rsid w:val="00F4242F"/>
    <w:rsid w:val="00F43AE4"/>
    <w:rsid w:val="00F45402"/>
    <w:rsid w:val="00F46232"/>
    <w:rsid w:val="00F47E71"/>
    <w:rsid w:val="00F47E88"/>
    <w:rsid w:val="00F5006B"/>
    <w:rsid w:val="00F50653"/>
    <w:rsid w:val="00F5074F"/>
    <w:rsid w:val="00F50DE2"/>
    <w:rsid w:val="00F512F7"/>
    <w:rsid w:val="00F51392"/>
    <w:rsid w:val="00F526E6"/>
    <w:rsid w:val="00F5344D"/>
    <w:rsid w:val="00F53EB3"/>
    <w:rsid w:val="00F53F6B"/>
    <w:rsid w:val="00F54420"/>
    <w:rsid w:val="00F54667"/>
    <w:rsid w:val="00F55D63"/>
    <w:rsid w:val="00F56BB0"/>
    <w:rsid w:val="00F57FAB"/>
    <w:rsid w:val="00F60024"/>
    <w:rsid w:val="00F6055C"/>
    <w:rsid w:val="00F61918"/>
    <w:rsid w:val="00F62E57"/>
    <w:rsid w:val="00F637BE"/>
    <w:rsid w:val="00F647E0"/>
    <w:rsid w:val="00F64D15"/>
    <w:rsid w:val="00F65593"/>
    <w:rsid w:val="00F65822"/>
    <w:rsid w:val="00F66C4E"/>
    <w:rsid w:val="00F66E64"/>
    <w:rsid w:val="00F67157"/>
    <w:rsid w:val="00F67917"/>
    <w:rsid w:val="00F67AD2"/>
    <w:rsid w:val="00F70B8F"/>
    <w:rsid w:val="00F724E5"/>
    <w:rsid w:val="00F72B1C"/>
    <w:rsid w:val="00F73D34"/>
    <w:rsid w:val="00F740E2"/>
    <w:rsid w:val="00F747DC"/>
    <w:rsid w:val="00F748A6"/>
    <w:rsid w:val="00F74B3F"/>
    <w:rsid w:val="00F754ED"/>
    <w:rsid w:val="00F75BEF"/>
    <w:rsid w:val="00F802E9"/>
    <w:rsid w:val="00F80912"/>
    <w:rsid w:val="00F82FB2"/>
    <w:rsid w:val="00F84551"/>
    <w:rsid w:val="00F849D4"/>
    <w:rsid w:val="00F85F4B"/>
    <w:rsid w:val="00F867B1"/>
    <w:rsid w:val="00F878DA"/>
    <w:rsid w:val="00F935AC"/>
    <w:rsid w:val="00F93B9E"/>
    <w:rsid w:val="00F95C11"/>
    <w:rsid w:val="00F95C68"/>
    <w:rsid w:val="00F96296"/>
    <w:rsid w:val="00FA2330"/>
    <w:rsid w:val="00FA29CD"/>
    <w:rsid w:val="00FA73E3"/>
    <w:rsid w:val="00FB0205"/>
    <w:rsid w:val="00FB0349"/>
    <w:rsid w:val="00FB11BE"/>
    <w:rsid w:val="00FB1E2E"/>
    <w:rsid w:val="00FB441B"/>
    <w:rsid w:val="00FB5C17"/>
    <w:rsid w:val="00FB5DF7"/>
    <w:rsid w:val="00FB6526"/>
    <w:rsid w:val="00FC0053"/>
    <w:rsid w:val="00FC0DAA"/>
    <w:rsid w:val="00FC20BE"/>
    <w:rsid w:val="00FC3B72"/>
    <w:rsid w:val="00FC4001"/>
    <w:rsid w:val="00FC4625"/>
    <w:rsid w:val="00FC467F"/>
    <w:rsid w:val="00FC5A86"/>
    <w:rsid w:val="00FC630C"/>
    <w:rsid w:val="00FC6359"/>
    <w:rsid w:val="00FC6DBE"/>
    <w:rsid w:val="00FC7094"/>
    <w:rsid w:val="00FC7E6D"/>
    <w:rsid w:val="00FD24D5"/>
    <w:rsid w:val="00FD2712"/>
    <w:rsid w:val="00FD3AAB"/>
    <w:rsid w:val="00FD414D"/>
    <w:rsid w:val="00FD424F"/>
    <w:rsid w:val="00FD4953"/>
    <w:rsid w:val="00FD5EC2"/>
    <w:rsid w:val="00FD7CC0"/>
    <w:rsid w:val="00FE00B9"/>
    <w:rsid w:val="00FE03F8"/>
    <w:rsid w:val="00FE0CA8"/>
    <w:rsid w:val="00FE0E75"/>
    <w:rsid w:val="00FE218D"/>
    <w:rsid w:val="00FE2DE7"/>
    <w:rsid w:val="00FE31F4"/>
    <w:rsid w:val="00FE3924"/>
    <w:rsid w:val="00FE4C5A"/>
    <w:rsid w:val="00FE77B0"/>
    <w:rsid w:val="00FF05EE"/>
    <w:rsid w:val="00FF0B96"/>
    <w:rsid w:val="00FF2317"/>
    <w:rsid w:val="00FF2579"/>
    <w:rsid w:val="00FF2670"/>
    <w:rsid w:val="00FF4D75"/>
    <w:rsid w:val="00FF500E"/>
    <w:rsid w:val="00FF5941"/>
    <w:rsid w:val="00FF6870"/>
    <w:rsid w:val="00FF6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28F6C"/>
  <w15:docId w15:val="{D33D8DDD-86AC-4F65-B917-6A15EB9D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B4432"/>
  </w:style>
  <w:style w:type="paragraph" w:styleId="Heading1">
    <w:name w:val="heading 1"/>
    <w:basedOn w:val="Normal"/>
    <w:next w:val="Normal"/>
    <w:qFormat/>
    <w:rsid w:val="00EB4432"/>
    <w:pPr>
      <w:keepNext/>
      <w:jc w:val="center"/>
      <w:outlineLvl w:val="0"/>
    </w:pPr>
    <w:rPr>
      <w:rFonts w:ascii="CG Times (W1)" w:hAnsi="CG Times (W1)"/>
      <w:sz w:val="40"/>
      <w:szCs w:val="40"/>
    </w:rPr>
  </w:style>
  <w:style w:type="paragraph" w:styleId="Heading2">
    <w:name w:val="heading 2"/>
    <w:basedOn w:val="Normal"/>
    <w:next w:val="Normal"/>
    <w:qFormat/>
    <w:rsid w:val="00EB4432"/>
    <w:pPr>
      <w:keepNext/>
      <w:jc w:val="center"/>
      <w:outlineLvl w:val="1"/>
    </w:pPr>
    <w:rPr>
      <w:sz w:val="28"/>
      <w:szCs w:val="28"/>
    </w:rPr>
  </w:style>
  <w:style w:type="paragraph" w:styleId="Heading3">
    <w:name w:val="heading 3"/>
    <w:basedOn w:val="Normal"/>
    <w:next w:val="Normal"/>
    <w:link w:val="Heading3Char"/>
    <w:qFormat/>
    <w:rsid w:val="00EB4432"/>
    <w:pPr>
      <w:keepNext/>
      <w:ind w:left="2160" w:firstLine="720"/>
      <w:jc w:val="both"/>
      <w:outlineLvl w:val="2"/>
    </w:pPr>
    <w:rPr>
      <w:rFonts w:ascii="CG Times (W1)" w:hAnsi="CG Times (W1)"/>
      <w:b/>
      <w:bCs/>
      <w:sz w:val="24"/>
      <w:szCs w:val="24"/>
    </w:rPr>
  </w:style>
  <w:style w:type="paragraph" w:styleId="Heading4">
    <w:name w:val="heading 4"/>
    <w:basedOn w:val="Normal"/>
    <w:next w:val="Normal"/>
    <w:qFormat/>
    <w:rsid w:val="00EB4432"/>
    <w:pPr>
      <w:keepNext/>
      <w:ind w:left="2160" w:firstLine="720"/>
      <w:jc w:val="both"/>
      <w:outlineLvl w:val="3"/>
    </w:pPr>
    <w:rPr>
      <w:rFonts w:ascii="CG Times (W1)" w:hAnsi="CG Times (W1)"/>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B4432"/>
    <w:pPr>
      <w:tabs>
        <w:tab w:val="center" w:pos="4320"/>
        <w:tab w:val="right" w:pos="8640"/>
      </w:tabs>
    </w:pPr>
  </w:style>
  <w:style w:type="character" w:styleId="PageNumber">
    <w:name w:val="page number"/>
    <w:basedOn w:val="DefaultParagraphFont"/>
    <w:rsid w:val="00EB4432"/>
  </w:style>
  <w:style w:type="paragraph" w:styleId="BodyText">
    <w:name w:val="Body Text"/>
    <w:basedOn w:val="Normal"/>
    <w:rsid w:val="00EB4432"/>
    <w:pPr>
      <w:jc w:val="both"/>
    </w:pPr>
    <w:rPr>
      <w:sz w:val="28"/>
      <w:szCs w:val="28"/>
    </w:rPr>
  </w:style>
  <w:style w:type="character" w:styleId="Hyperlink">
    <w:name w:val="Hyperlink"/>
    <w:rsid w:val="00FD5EC2"/>
    <w:rPr>
      <w:color w:val="0000FF"/>
      <w:u w:val="single"/>
    </w:rPr>
  </w:style>
  <w:style w:type="character" w:customStyle="1" w:styleId="Heading3Char">
    <w:name w:val="Heading 3 Char"/>
    <w:basedOn w:val="DefaultParagraphFont"/>
    <w:link w:val="Heading3"/>
    <w:rsid w:val="0052156A"/>
    <w:rPr>
      <w:rFonts w:ascii="CG Times (W1)" w:hAnsi="CG Times (W1)"/>
      <w:b/>
      <w:bCs/>
      <w:sz w:val="24"/>
      <w:szCs w:val="24"/>
    </w:rPr>
  </w:style>
  <w:style w:type="table" w:styleId="TableGrid">
    <w:name w:val="Table Grid"/>
    <w:basedOn w:val="TableNormal"/>
    <w:rsid w:val="00CF1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11011"/>
    <w:rPr>
      <w:rFonts w:ascii="Segoe UI" w:hAnsi="Segoe UI" w:cs="Segoe UI"/>
      <w:sz w:val="18"/>
      <w:szCs w:val="18"/>
    </w:rPr>
  </w:style>
  <w:style w:type="character" w:customStyle="1" w:styleId="BalloonTextChar">
    <w:name w:val="Balloon Text Char"/>
    <w:basedOn w:val="DefaultParagraphFont"/>
    <w:link w:val="BalloonText"/>
    <w:semiHidden/>
    <w:rsid w:val="00D11011"/>
    <w:rPr>
      <w:rFonts w:ascii="Segoe UI" w:hAnsi="Segoe UI" w:cs="Segoe UI"/>
      <w:sz w:val="18"/>
      <w:szCs w:val="18"/>
    </w:rPr>
  </w:style>
  <w:style w:type="paragraph" w:styleId="ListParagraph">
    <w:name w:val="List Paragraph"/>
    <w:basedOn w:val="Normal"/>
    <w:uiPriority w:val="34"/>
    <w:qFormat/>
    <w:rsid w:val="00FF6870"/>
    <w:pPr>
      <w:ind w:left="720"/>
      <w:contextualSpacing/>
    </w:pPr>
  </w:style>
  <w:style w:type="paragraph" w:styleId="Footer">
    <w:name w:val="footer"/>
    <w:basedOn w:val="Normal"/>
    <w:link w:val="FooterChar"/>
    <w:uiPriority w:val="99"/>
    <w:unhideWhenUsed/>
    <w:rsid w:val="00900C27"/>
    <w:pPr>
      <w:tabs>
        <w:tab w:val="center" w:pos="4513"/>
        <w:tab w:val="right" w:pos="9026"/>
      </w:tabs>
    </w:pPr>
  </w:style>
  <w:style w:type="character" w:customStyle="1" w:styleId="FooterChar">
    <w:name w:val="Footer Char"/>
    <w:basedOn w:val="DefaultParagraphFont"/>
    <w:link w:val="Footer"/>
    <w:uiPriority w:val="99"/>
    <w:rsid w:val="00900C27"/>
  </w:style>
  <w:style w:type="character" w:styleId="CommentReference">
    <w:name w:val="annotation reference"/>
    <w:basedOn w:val="DefaultParagraphFont"/>
    <w:semiHidden/>
    <w:unhideWhenUsed/>
    <w:rsid w:val="007A22BD"/>
    <w:rPr>
      <w:sz w:val="16"/>
      <w:szCs w:val="16"/>
    </w:rPr>
  </w:style>
  <w:style w:type="paragraph" w:styleId="CommentText">
    <w:name w:val="annotation text"/>
    <w:basedOn w:val="Normal"/>
    <w:link w:val="CommentTextChar"/>
    <w:semiHidden/>
    <w:unhideWhenUsed/>
    <w:rsid w:val="007A22BD"/>
  </w:style>
  <w:style w:type="character" w:customStyle="1" w:styleId="CommentTextChar">
    <w:name w:val="Comment Text Char"/>
    <w:basedOn w:val="DefaultParagraphFont"/>
    <w:link w:val="CommentText"/>
    <w:semiHidden/>
    <w:rsid w:val="007A22BD"/>
  </w:style>
  <w:style w:type="paragraph" w:styleId="CommentSubject">
    <w:name w:val="annotation subject"/>
    <w:basedOn w:val="CommentText"/>
    <w:next w:val="CommentText"/>
    <w:link w:val="CommentSubjectChar"/>
    <w:semiHidden/>
    <w:unhideWhenUsed/>
    <w:rsid w:val="007A22BD"/>
    <w:rPr>
      <w:b/>
      <w:bCs/>
    </w:rPr>
  </w:style>
  <w:style w:type="character" w:customStyle="1" w:styleId="CommentSubjectChar">
    <w:name w:val="Comment Subject Char"/>
    <w:basedOn w:val="CommentTextChar"/>
    <w:link w:val="CommentSubject"/>
    <w:semiHidden/>
    <w:rsid w:val="007A22BD"/>
    <w:rPr>
      <w:b/>
      <w:bCs/>
    </w:rPr>
  </w:style>
  <w:style w:type="paragraph" w:styleId="Revision">
    <w:name w:val="Revision"/>
    <w:hidden/>
    <w:uiPriority w:val="99"/>
    <w:semiHidden/>
    <w:rsid w:val="007A22BD"/>
  </w:style>
  <w:style w:type="paragraph" w:styleId="NormalWeb">
    <w:name w:val="Normal (Web)"/>
    <w:basedOn w:val="Normal"/>
    <w:uiPriority w:val="99"/>
    <w:semiHidden/>
    <w:unhideWhenUsed/>
    <w:rsid w:val="00EE3ABA"/>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51944">
      <w:bodyDiv w:val="1"/>
      <w:marLeft w:val="0"/>
      <w:marRight w:val="0"/>
      <w:marTop w:val="0"/>
      <w:marBottom w:val="0"/>
      <w:divBdr>
        <w:top w:val="none" w:sz="0" w:space="0" w:color="auto"/>
        <w:left w:val="none" w:sz="0" w:space="0" w:color="auto"/>
        <w:bottom w:val="none" w:sz="0" w:space="0" w:color="auto"/>
        <w:right w:val="none" w:sz="0" w:space="0" w:color="auto"/>
      </w:divBdr>
    </w:div>
    <w:div w:id="135491160">
      <w:bodyDiv w:val="1"/>
      <w:marLeft w:val="0"/>
      <w:marRight w:val="0"/>
      <w:marTop w:val="0"/>
      <w:marBottom w:val="0"/>
      <w:divBdr>
        <w:top w:val="none" w:sz="0" w:space="0" w:color="auto"/>
        <w:left w:val="none" w:sz="0" w:space="0" w:color="auto"/>
        <w:bottom w:val="none" w:sz="0" w:space="0" w:color="auto"/>
        <w:right w:val="none" w:sz="0" w:space="0" w:color="auto"/>
      </w:divBdr>
    </w:div>
    <w:div w:id="164395441">
      <w:bodyDiv w:val="1"/>
      <w:marLeft w:val="0"/>
      <w:marRight w:val="0"/>
      <w:marTop w:val="0"/>
      <w:marBottom w:val="0"/>
      <w:divBdr>
        <w:top w:val="none" w:sz="0" w:space="0" w:color="auto"/>
        <w:left w:val="none" w:sz="0" w:space="0" w:color="auto"/>
        <w:bottom w:val="none" w:sz="0" w:space="0" w:color="auto"/>
        <w:right w:val="none" w:sz="0" w:space="0" w:color="auto"/>
      </w:divBdr>
    </w:div>
    <w:div w:id="311449256">
      <w:bodyDiv w:val="1"/>
      <w:marLeft w:val="0"/>
      <w:marRight w:val="0"/>
      <w:marTop w:val="0"/>
      <w:marBottom w:val="0"/>
      <w:divBdr>
        <w:top w:val="none" w:sz="0" w:space="0" w:color="auto"/>
        <w:left w:val="none" w:sz="0" w:space="0" w:color="auto"/>
        <w:bottom w:val="none" w:sz="0" w:space="0" w:color="auto"/>
        <w:right w:val="none" w:sz="0" w:space="0" w:color="auto"/>
      </w:divBdr>
    </w:div>
    <w:div w:id="769548713">
      <w:bodyDiv w:val="1"/>
      <w:marLeft w:val="0"/>
      <w:marRight w:val="0"/>
      <w:marTop w:val="0"/>
      <w:marBottom w:val="0"/>
      <w:divBdr>
        <w:top w:val="none" w:sz="0" w:space="0" w:color="auto"/>
        <w:left w:val="none" w:sz="0" w:space="0" w:color="auto"/>
        <w:bottom w:val="none" w:sz="0" w:space="0" w:color="auto"/>
        <w:right w:val="none" w:sz="0" w:space="0" w:color="auto"/>
      </w:divBdr>
    </w:div>
    <w:div w:id="841941168">
      <w:bodyDiv w:val="1"/>
      <w:marLeft w:val="0"/>
      <w:marRight w:val="0"/>
      <w:marTop w:val="0"/>
      <w:marBottom w:val="0"/>
      <w:divBdr>
        <w:top w:val="none" w:sz="0" w:space="0" w:color="auto"/>
        <w:left w:val="none" w:sz="0" w:space="0" w:color="auto"/>
        <w:bottom w:val="none" w:sz="0" w:space="0" w:color="auto"/>
        <w:right w:val="none" w:sz="0" w:space="0" w:color="auto"/>
      </w:divBdr>
    </w:div>
    <w:div w:id="973295629">
      <w:bodyDiv w:val="1"/>
      <w:marLeft w:val="0"/>
      <w:marRight w:val="0"/>
      <w:marTop w:val="0"/>
      <w:marBottom w:val="0"/>
      <w:divBdr>
        <w:top w:val="none" w:sz="0" w:space="0" w:color="auto"/>
        <w:left w:val="none" w:sz="0" w:space="0" w:color="auto"/>
        <w:bottom w:val="none" w:sz="0" w:space="0" w:color="auto"/>
        <w:right w:val="none" w:sz="0" w:space="0" w:color="auto"/>
      </w:divBdr>
    </w:div>
    <w:div w:id="1473446160">
      <w:bodyDiv w:val="1"/>
      <w:marLeft w:val="0"/>
      <w:marRight w:val="0"/>
      <w:marTop w:val="0"/>
      <w:marBottom w:val="0"/>
      <w:divBdr>
        <w:top w:val="none" w:sz="0" w:space="0" w:color="auto"/>
        <w:left w:val="none" w:sz="0" w:space="0" w:color="auto"/>
        <w:bottom w:val="none" w:sz="0" w:space="0" w:color="auto"/>
        <w:right w:val="none" w:sz="0" w:space="0" w:color="auto"/>
      </w:divBdr>
    </w:div>
    <w:div w:id="1641034416">
      <w:bodyDiv w:val="1"/>
      <w:marLeft w:val="0"/>
      <w:marRight w:val="0"/>
      <w:marTop w:val="0"/>
      <w:marBottom w:val="0"/>
      <w:divBdr>
        <w:top w:val="none" w:sz="0" w:space="0" w:color="auto"/>
        <w:left w:val="none" w:sz="0" w:space="0" w:color="auto"/>
        <w:bottom w:val="none" w:sz="0" w:space="0" w:color="auto"/>
        <w:right w:val="none" w:sz="0" w:space="0" w:color="auto"/>
      </w:divBdr>
    </w:div>
    <w:div w:id="1912306719">
      <w:bodyDiv w:val="1"/>
      <w:marLeft w:val="0"/>
      <w:marRight w:val="0"/>
      <w:marTop w:val="0"/>
      <w:marBottom w:val="0"/>
      <w:divBdr>
        <w:top w:val="none" w:sz="0" w:space="0" w:color="auto"/>
        <w:left w:val="none" w:sz="0" w:space="0" w:color="auto"/>
        <w:bottom w:val="none" w:sz="0" w:space="0" w:color="auto"/>
        <w:right w:val="none" w:sz="0" w:space="0" w:color="auto"/>
      </w:divBdr>
    </w:div>
    <w:div w:id="212757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e\Documents\GENERAL\LETTER%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1.dotx</Template>
  <TotalTime>1</TotalTime>
  <Pages>3</Pages>
  <Words>858</Words>
  <Characters>4891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MR. STEPHEN CANNON</vt:lpstr>
    </vt:vector>
  </TitlesOfParts>
  <Company>Mr A J G Howse</Company>
  <LinksUpToDate>false</LinksUpToDate>
  <CharactersWithSpaces>5738</CharactersWithSpaces>
  <SharedDoc>false</SharedDoc>
  <HLinks>
    <vt:vector size="6" baseType="variant">
      <vt:variant>
        <vt:i4>1769590</vt:i4>
      </vt:variant>
      <vt:variant>
        <vt:i4>0</vt:i4>
      </vt:variant>
      <vt:variant>
        <vt:i4>0</vt:i4>
      </vt:variant>
      <vt:variant>
        <vt:i4>5</vt:i4>
      </vt:variant>
      <vt:variant>
        <vt:lpwstr>mailto:sue.cannon@tesco.net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 STEPHEN CANNON</dc:title>
  <dc:creator>Sue Milsom</dc:creator>
  <cp:lastModifiedBy>Jill Schrodel</cp:lastModifiedBy>
  <cp:revision>2</cp:revision>
  <cp:lastPrinted>2023-09-20T20:51:00Z</cp:lastPrinted>
  <dcterms:created xsi:type="dcterms:W3CDTF">2025-02-14T17:34:00Z</dcterms:created>
  <dcterms:modified xsi:type="dcterms:W3CDTF">2025-02-14T17:34:00Z</dcterms:modified>
</cp:coreProperties>
</file>