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3ACB14" w14:textId="77777777" w:rsidR="00FF5941" w:rsidRPr="00EC3022" w:rsidRDefault="00FF5941" w:rsidP="00716BF4">
      <w:pPr>
        <w:ind w:left="426"/>
        <w:rPr>
          <w:b/>
          <w:sz w:val="28"/>
          <w:szCs w:val="28"/>
          <w:u w:val="single"/>
        </w:rPr>
      </w:pPr>
      <w:r w:rsidRPr="00EC3022">
        <w:rPr>
          <w:b/>
          <w:sz w:val="28"/>
          <w:szCs w:val="28"/>
          <w:u w:val="single"/>
        </w:rPr>
        <w:t>MINUTES OF PREMISES MEETING – HARLYN SCHOOL</w:t>
      </w:r>
    </w:p>
    <w:p w14:paraId="701EF24D" w14:textId="48058D8A" w:rsidR="00FF5941" w:rsidRDefault="00446418" w:rsidP="00716BF4">
      <w:pPr>
        <w:ind w:left="426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Thursday </w:t>
      </w:r>
      <w:r w:rsidR="003F1985">
        <w:rPr>
          <w:b/>
          <w:sz w:val="28"/>
          <w:szCs w:val="28"/>
          <w:u w:val="single"/>
        </w:rPr>
        <w:t>16</w:t>
      </w:r>
      <w:r>
        <w:rPr>
          <w:b/>
          <w:sz w:val="28"/>
          <w:szCs w:val="28"/>
          <w:u w:val="single"/>
        </w:rPr>
        <w:t xml:space="preserve"> </w:t>
      </w:r>
      <w:r w:rsidR="003F1985">
        <w:rPr>
          <w:b/>
          <w:sz w:val="28"/>
          <w:szCs w:val="28"/>
          <w:u w:val="single"/>
        </w:rPr>
        <w:t>September</w:t>
      </w:r>
      <w:r w:rsidR="00ED2BD4">
        <w:rPr>
          <w:b/>
          <w:sz w:val="28"/>
          <w:szCs w:val="28"/>
          <w:u w:val="single"/>
        </w:rPr>
        <w:t xml:space="preserve"> </w:t>
      </w:r>
      <w:r w:rsidR="00FF5941" w:rsidRPr="00EC3022">
        <w:rPr>
          <w:b/>
          <w:sz w:val="28"/>
          <w:szCs w:val="28"/>
          <w:u w:val="single"/>
        </w:rPr>
        <w:t>20</w:t>
      </w:r>
      <w:r w:rsidR="00ED2BD4">
        <w:rPr>
          <w:b/>
          <w:sz w:val="28"/>
          <w:szCs w:val="28"/>
          <w:u w:val="single"/>
        </w:rPr>
        <w:t>2</w:t>
      </w:r>
      <w:r w:rsidR="0005447D">
        <w:rPr>
          <w:b/>
          <w:sz w:val="28"/>
          <w:szCs w:val="28"/>
          <w:u w:val="single"/>
        </w:rPr>
        <w:t>1</w:t>
      </w:r>
      <w:r w:rsidR="00EC3022" w:rsidRPr="00EC3022">
        <w:rPr>
          <w:b/>
          <w:sz w:val="28"/>
          <w:szCs w:val="28"/>
          <w:u w:val="single"/>
        </w:rPr>
        <w:t xml:space="preserve"> – </w:t>
      </w:r>
      <w:r w:rsidR="00490ADF">
        <w:rPr>
          <w:b/>
          <w:sz w:val="28"/>
          <w:szCs w:val="28"/>
          <w:u w:val="single"/>
        </w:rPr>
        <w:t>1400 held via Zoom</w:t>
      </w:r>
    </w:p>
    <w:p w14:paraId="5000DA8F" w14:textId="77777777" w:rsidR="00E2694B" w:rsidRPr="00E2694B" w:rsidRDefault="00E2694B" w:rsidP="00716BF4">
      <w:pPr>
        <w:ind w:left="426"/>
        <w:rPr>
          <w:b/>
          <w:sz w:val="28"/>
          <w:szCs w:val="28"/>
          <w:u w:val="single"/>
        </w:rPr>
      </w:pPr>
    </w:p>
    <w:p w14:paraId="3298C105" w14:textId="165F1193" w:rsidR="00716BF4" w:rsidRDefault="00716BF4" w:rsidP="00716BF4">
      <w:pPr>
        <w:ind w:left="426"/>
        <w:rPr>
          <w:b/>
          <w:sz w:val="28"/>
          <w:szCs w:val="28"/>
        </w:rPr>
      </w:pPr>
      <w:r>
        <w:rPr>
          <w:b/>
          <w:sz w:val="28"/>
          <w:szCs w:val="28"/>
        </w:rPr>
        <w:t>Present:</w:t>
      </w:r>
      <w:r w:rsidR="00FF5941">
        <w:rPr>
          <w:b/>
          <w:sz w:val="28"/>
          <w:szCs w:val="28"/>
        </w:rPr>
        <w:t xml:space="preserve">  </w:t>
      </w:r>
      <w:r w:rsidR="003F1985">
        <w:rPr>
          <w:b/>
          <w:sz w:val="28"/>
          <w:szCs w:val="28"/>
        </w:rPr>
        <w:t xml:space="preserve">Martin Burden (Chair), </w:t>
      </w:r>
      <w:r w:rsidR="00446418">
        <w:rPr>
          <w:b/>
          <w:sz w:val="28"/>
          <w:szCs w:val="28"/>
        </w:rPr>
        <w:t>Sally de Jongh</w:t>
      </w:r>
      <w:r w:rsidR="00FF5941">
        <w:rPr>
          <w:b/>
          <w:sz w:val="28"/>
          <w:szCs w:val="28"/>
        </w:rPr>
        <w:t xml:space="preserve">, Simon Jones, </w:t>
      </w:r>
    </w:p>
    <w:p w14:paraId="051C835C" w14:textId="73720D3F" w:rsidR="00FF5941" w:rsidRDefault="00E2694B" w:rsidP="00716BF4">
      <w:pPr>
        <w:ind w:left="426"/>
        <w:rPr>
          <w:b/>
          <w:sz w:val="28"/>
          <w:szCs w:val="28"/>
        </w:rPr>
      </w:pPr>
      <w:r>
        <w:rPr>
          <w:b/>
          <w:sz w:val="28"/>
          <w:szCs w:val="28"/>
        </w:rPr>
        <w:t>Terry Butfield</w:t>
      </w:r>
      <w:r w:rsidR="00490ADF">
        <w:rPr>
          <w:b/>
          <w:sz w:val="28"/>
          <w:szCs w:val="28"/>
        </w:rPr>
        <w:t xml:space="preserve">, </w:t>
      </w:r>
      <w:r w:rsidR="00FF0B96">
        <w:rPr>
          <w:b/>
          <w:sz w:val="28"/>
          <w:szCs w:val="28"/>
        </w:rPr>
        <w:t>Dan Middleton</w:t>
      </w:r>
    </w:p>
    <w:p w14:paraId="14EFE30A" w14:textId="77777777" w:rsidR="00344756" w:rsidRDefault="00344756" w:rsidP="00344756">
      <w:pPr>
        <w:spacing w:line="276" w:lineRule="auto"/>
        <w:rPr>
          <w:sz w:val="28"/>
          <w:szCs w:val="28"/>
        </w:rPr>
      </w:pPr>
    </w:p>
    <w:p w14:paraId="1A55C06C" w14:textId="6C198B86" w:rsidR="0015186A" w:rsidRDefault="0015186A" w:rsidP="00F5006B">
      <w:pPr>
        <w:pStyle w:val="ListParagraph"/>
        <w:numPr>
          <w:ilvl w:val="0"/>
          <w:numId w:val="14"/>
        </w:numPr>
        <w:spacing w:line="360" w:lineRule="auto"/>
        <w:rPr>
          <w:bCs/>
          <w:sz w:val="24"/>
          <w:szCs w:val="24"/>
        </w:rPr>
      </w:pPr>
      <w:r>
        <w:rPr>
          <w:bCs/>
          <w:sz w:val="24"/>
          <w:szCs w:val="24"/>
        </w:rPr>
        <w:t>There were no apologies for absence.</w:t>
      </w:r>
    </w:p>
    <w:p w14:paraId="5F007029" w14:textId="4EFAF920" w:rsidR="00342A91" w:rsidRDefault="00F5006B" w:rsidP="00F5006B">
      <w:pPr>
        <w:pStyle w:val="ListParagraph"/>
        <w:numPr>
          <w:ilvl w:val="0"/>
          <w:numId w:val="14"/>
        </w:numPr>
        <w:spacing w:line="360" w:lineRule="auto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Minutes of the last meeting, dated </w:t>
      </w:r>
      <w:r w:rsidR="00446418">
        <w:rPr>
          <w:bCs/>
          <w:sz w:val="24"/>
          <w:szCs w:val="24"/>
        </w:rPr>
        <w:t>29</w:t>
      </w:r>
      <w:r>
        <w:rPr>
          <w:bCs/>
          <w:sz w:val="24"/>
          <w:szCs w:val="24"/>
        </w:rPr>
        <w:t>/</w:t>
      </w:r>
      <w:r w:rsidR="0005447D">
        <w:rPr>
          <w:bCs/>
          <w:sz w:val="24"/>
          <w:szCs w:val="24"/>
        </w:rPr>
        <w:t>0</w:t>
      </w:r>
      <w:r w:rsidR="00FF0B96">
        <w:rPr>
          <w:bCs/>
          <w:sz w:val="24"/>
          <w:szCs w:val="24"/>
        </w:rPr>
        <w:t>4</w:t>
      </w:r>
      <w:r>
        <w:rPr>
          <w:bCs/>
          <w:sz w:val="24"/>
          <w:szCs w:val="24"/>
        </w:rPr>
        <w:t>/</w:t>
      </w:r>
      <w:r w:rsidR="00490ADF">
        <w:rPr>
          <w:bCs/>
          <w:sz w:val="24"/>
          <w:szCs w:val="24"/>
        </w:rPr>
        <w:t>2</w:t>
      </w:r>
      <w:r w:rsidR="00446418">
        <w:rPr>
          <w:bCs/>
          <w:sz w:val="24"/>
          <w:szCs w:val="24"/>
        </w:rPr>
        <w:t>1</w:t>
      </w:r>
      <w:r>
        <w:rPr>
          <w:bCs/>
          <w:sz w:val="24"/>
          <w:szCs w:val="24"/>
        </w:rPr>
        <w:t xml:space="preserve">, were </w:t>
      </w:r>
      <w:r w:rsidR="00751EB6">
        <w:rPr>
          <w:bCs/>
          <w:sz w:val="24"/>
          <w:szCs w:val="24"/>
        </w:rPr>
        <w:t xml:space="preserve">agreed as accurate and </w:t>
      </w:r>
      <w:r w:rsidR="008D7212">
        <w:rPr>
          <w:bCs/>
          <w:sz w:val="24"/>
          <w:szCs w:val="24"/>
        </w:rPr>
        <w:t>signed electronically</w:t>
      </w:r>
      <w:r w:rsidR="00751EB6">
        <w:rPr>
          <w:bCs/>
          <w:sz w:val="24"/>
          <w:szCs w:val="24"/>
        </w:rPr>
        <w:t>.</w:t>
      </w:r>
    </w:p>
    <w:p w14:paraId="3CAFE673" w14:textId="44676A66" w:rsidR="00A121D9" w:rsidRPr="006D7564" w:rsidRDefault="00AA4C03" w:rsidP="00AA4C03">
      <w:pPr>
        <w:pStyle w:val="ListParagraph"/>
        <w:numPr>
          <w:ilvl w:val="0"/>
          <w:numId w:val="14"/>
        </w:numPr>
        <w:rPr>
          <w:bCs/>
          <w:sz w:val="24"/>
          <w:szCs w:val="24"/>
          <w:u w:val="single"/>
        </w:rPr>
      </w:pPr>
      <w:r>
        <w:rPr>
          <w:bCs/>
          <w:sz w:val="24"/>
          <w:szCs w:val="24"/>
        </w:rPr>
        <w:t>Matters Arising</w:t>
      </w:r>
      <w:r w:rsidR="00F5006B">
        <w:rPr>
          <w:bCs/>
          <w:sz w:val="24"/>
          <w:szCs w:val="24"/>
        </w:rPr>
        <w:t xml:space="preserve"> –</w:t>
      </w:r>
      <w:r>
        <w:rPr>
          <w:bCs/>
          <w:sz w:val="24"/>
          <w:szCs w:val="24"/>
        </w:rPr>
        <w:t xml:space="preserve"> </w:t>
      </w:r>
      <w:r w:rsidR="006D7564">
        <w:rPr>
          <w:bCs/>
          <w:sz w:val="24"/>
          <w:szCs w:val="24"/>
        </w:rPr>
        <w:t>All action points had been covered.</w:t>
      </w:r>
    </w:p>
    <w:p w14:paraId="4E69A172" w14:textId="77777777" w:rsidR="006D7564" w:rsidRPr="00446418" w:rsidRDefault="006D7564" w:rsidP="006D7564">
      <w:pPr>
        <w:pStyle w:val="ListParagraph"/>
        <w:ind w:left="928"/>
        <w:rPr>
          <w:bCs/>
          <w:sz w:val="24"/>
          <w:szCs w:val="24"/>
          <w:u w:val="single"/>
        </w:rPr>
      </w:pPr>
    </w:p>
    <w:p w14:paraId="49BFBDAE" w14:textId="161A95A3" w:rsidR="00F5006B" w:rsidRPr="00D22E80" w:rsidRDefault="00F5006B" w:rsidP="00154A70">
      <w:pPr>
        <w:pStyle w:val="ListParagraph"/>
        <w:numPr>
          <w:ilvl w:val="0"/>
          <w:numId w:val="14"/>
        </w:numPr>
        <w:rPr>
          <w:bCs/>
          <w:sz w:val="24"/>
          <w:szCs w:val="24"/>
        </w:rPr>
      </w:pPr>
      <w:r w:rsidRPr="007A22BD">
        <w:rPr>
          <w:bCs/>
          <w:sz w:val="24"/>
          <w:szCs w:val="24"/>
          <w:u w:val="single"/>
        </w:rPr>
        <w:t>Health and Safety</w:t>
      </w:r>
      <w:r w:rsidR="00ED2BD4" w:rsidRPr="007A22BD">
        <w:rPr>
          <w:bCs/>
          <w:sz w:val="24"/>
          <w:szCs w:val="24"/>
          <w:u w:val="single"/>
        </w:rPr>
        <w:t xml:space="preserve"> </w:t>
      </w:r>
    </w:p>
    <w:p w14:paraId="1F1BE24C" w14:textId="77777777" w:rsidR="00D22E80" w:rsidRPr="00D22E80" w:rsidRDefault="00D22E80" w:rsidP="00D22E80">
      <w:pPr>
        <w:pStyle w:val="ListParagraph"/>
        <w:rPr>
          <w:bCs/>
          <w:sz w:val="24"/>
          <w:szCs w:val="24"/>
        </w:rPr>
      </w:pPr>
    </w:p>
    <w:p w14:paraId="14EB39FA" w14:textId="48DBB582" w:rsidR="00D22E80" w:rsidRDefault="00D7168A" w:rsidP="00D22E80">
      <w:pPr>
        <w:pStyle w:val="ListParagraph"/>
        <w:ind w:left="928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Dan Middleton reported that during the summer, a </w:t>
      </w:r>
      <w:r w:rsidR="008670B8" w:rsidRPr="00751EB6">
        <w:rPr>
          <w:bCs/>
          <w:sz w:val="24"/>
          <w:szCs w:val="24"/>
        </w:rPr>
        <w:t xml:space="preserve">Fire </w:t>
      </w:r>
      <w:r w:rsidRPr="00751EB6">
        <w:rPr>
          <w:bCs/>
          <w:sz w:val="24"/>
          <w:szCs w:val="24"/>
        </w:rPr>
        <w:t>R</w:t>
      </w:r>
      <w:r>
        <w:rPr>
          <w:bCs/>
          <w:sz w:val="24"/>
          <w:szCs w:val="24"/>
        </w:rPr>
        <w:t xml:space="preserve">isk Assessment was carried out, to be reviewed annually.  This </w:t>
      </w:r>
      <w:r w:rsidR="001B6A68">
        <w:rPr>
          <w:bCs/>
          <w:sz w:val="24"/>
          <w:szCs w:val="24"/>
        </w:rPr>
        <w:t xml:space="preserve">achieved a score of </w:t>
      </w:r>
      <w:r>
        <w:rPr>
          <w:bCs/>
          <w:sz w:val="24"/>
          <w:szCs w:val="24"/>
        </w:rPr>
        <w:t>100%</w:t>
      </w:r>
      <w:r w:rsidR="001B6A68">
        <w:rPr>
          <w:bCs/>
          <w:sz w:val="24"/>
          <w:szCs w:val="24"/>
        </w:rPr>
        <w:t xml:space="preserve">, </w:t>
      </w:r>
      <w:r w:rsidR="00E3486D">
        <w:rPr>
          <w:bCs/>
          <w:sz w:val="24"/>
          <w:szCs w:val="24"/>
        </w:rPr>
        <w:t>a first among other schools</w:t>
      </w:r>
      <w:r w:rsidR="0090278F">
        <w:rPr>
          <w:bCs/>
          <w:sz w:val="24"/>
          <w:szCs w:val="24"/>
        </w:rPr>
        <w:t xml:space="preserve">, </w:t>
      </w:r>
      <w:r w:rsidR="00E3486D">
        <w:rPr>
          <w:bCs/>
          <w:sz w:val="24"/>
          <w:szCs w:val="24"/>
        </w:rPr>
        <w:t xml:space="preserve">and a testament to Steve Milsom and his years as caretaker.  </w:t>
      </w:r>
      <w:r w:rsidR="00A2032F">
        <w:rPr>
          <w:bCs/>
          <w:sz w:val="24"/>
          <w:szCs w:val="24"/>
        </w:rPr>
        <w:t xml:space="preserve">The Covid </w:t>
      </w:r>
      <w:r w:rsidR="0090278F">
        <w:rPr>
          <w:bCs/>
          <w:sz w:val="24"/>
          <w:szCs w:val="24"/>
        </w:rPr>
        <w:t xml:space="preserve">Risk Assessment </w:t>
      </w:r>
      <w:r w:rsidR="00A2032F">
        <w:rPr>
          <w:bCs/>
          <w:sz w:val="24"/>
          <w:szCs w:val="24"/>
        </w:rPr>
        <w:t xml:space="preserve">was also reviewed and is in a holding position.  </w:t>
      </w:r>
      <w:r w:rsidR="00EC0FFD">
        <w:rPr>
          <w:bCs/>
          <w:sz w:val="24"/>
          <w:szCs w:val="24"/>
        </w:rPr>
        <w:t>Covid r</w:t>
      </w:r>
      <w:r w:rsidR="007A0AE6">
        <w:rPr>
          <w:bCs/>
          <w:sz w:val="24"/>
          <w:szCs w:val="24"/>
        </w:rPr>
        <w:t>egulations are</w:t>
      </w:r>
      <w:r w:rsidR="00106E5B">
        <w:rPr>
          <w:bCs/>
          <w:sz w:val="24"/>
          <w:szCs w:val="24"/>
        </w:rPr>
        <w:t xml:space="preserve"> </w:t>
      </w:r>
      <w:r w:rsidR="007A0AE6">
        <w:rPr>
          <w:bCs/>
          <w:sz w:val="24"/>
          <w:szCs w:val="24"/>
        </w:rPr>
        <w:t>strict</w:t>
      </w:r>
      <w:r w:rsidR="00106E5B">
        <w:rPr>
          <w:bCs/>
          <w:sz w:val="24"/>
          <w:szCs w:val="24"/>
        </w:rPr>
        <w:t>er</w:t>
      </w:r>
      <w:r w:rsidR="007A0AE6">
        <w:rPr>
          <w:bCs/>
          <w:sz w:val="24"/>
          <w:szCs w:val="24"/>
        </w:rPr>
        <w:t xml:space="preserve"> dur</w:t>
      </w:r>
      <w:r w:rsidR="00106E5B">
        <w:rPr>
          <w:bCs/>
          <w:sz w:val="24"/>
          <w:szCs w:val="24"/>
        </w:rPr>
        <w:t>i</w:t>
      </w:r>
      <w:r w:rsidR="007A0AE6">
        <w:rPr>
          <w:bCs/>
          <w:sz w:val="24"/>
          <w:szCs w:val="24"/>
        </w:rPr>
        <w:t xml:space="preserve">ng the winter months, but Mr Jones has managed this well over the last year.  Going forward, the position of </w:t>
      </w:r>
      <w:r w:rsidR="007A0AE6" w:rsidRPr="00C13EDD">
        <w:rPr>
          <w:bCs/>
          <w:sz w:val="24"/>
          <w:szCs w:val="24"/>
        </w:rPr>
        <w:t xml:space="preserve">Kirk and Kirk </w:t>
      </w:r>
      <w:r w:rsidR="008670B8" w:rsidRPr="00C13EDD">
        <w:rPr>
          <w:bCs/>
          <w:sz w:val="24"/>
          <w:szCs w:val="24"/>
        </w:rPr>
        <w:t>can</w:t>
      </w:r>
      <w:r w:rsidR="00106E5B" w:rsidRPr="00C13EDD">
        <w:rPr>
          <w:bCs/>
          <w:sz w:val="24"/>
          <w:szCs w:val="24"/>
        </w:rPr>
        <w:t xml:space="preserve"> help with interim premises management until a new caretaker is appointed</w:t>
      </w:r>
      <w:r w:rsidR="00AE295E">
        <w:rPr>
          <w:bCs/>
          <w:sz w:val="24"/>
          <w:szCs w:val="24"/>
        </w:rPr>
        <w:t>,</w:t>
      </w:r>
      <w:r w:rsidR="008670B8" w:rsidRPr="00C13EDD">
        <w:rPr>
          <w:bCs/>
          <w:sz w:val="24"/>
          <w:szCs w:val="24"/>
        </w:rPr>
        <w:t xml:space="preserve"> if required</w:t>
      </w:r>
      <w:r w:rsidR="00106E5B" w:rsidRPr="00C13EDD">
        <w:rPr>
          <w:bCs/>
          <w:sz w:val="24"/>
          <w:szCs w:val="24"/>
        </w:rPr>
        <w:t>.</w:t>
      </w:r>
    </w:p>
    <w:p w14:paraId="3A6DAFF4" w14:textId="1D0408B9" w:rsidR="00106E5B" w:rsidRDefault="00106E5B" w:rsidP="00D22E80">
      <w:pPr>
        <w:pStyle w:val="ListParagraph"/>
        <w:ind w:left="928"/>
        <w:rPr>
          <w:bCs/>
          <w:sz w:val="24"/>
          <w:szCs w:val="24"/>
        </w:rPr>
      </w:pPr>
    </w:p>
    <w:p w14:paraId="787F8EA7" w14:textId="12A0E445" w:rsidR="002737CA" w:rsidRDefault="00772977" w:rsidP="00CE560D">
      <w:pPr>
        <w:pStyle w:val="ListParagraph"/>
        <w:ind w:left="928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Covid – Mr Jones reported that two children and one adult have been </w:t>
      </w:r>
      <w:r w:rsidR="00FD424F">
        <w:rPr>
          <w:bCs/>
          <w:sz w:val="24"/>
          <w:szCs w:val="24"/>
        </w:rPr>
        <w:t xml:space="preserve">absent </w:t>
      </w:r>
      <w:r w:rsidR="001E4D39">
        <w:rPr>
          <w:bCs/>
          <w:sz w:val="24"/>
          <w:szCs w:val="24"/>
        </w:rPr>
        <w:t xml:space="preserve">due to </w:t>
      </w:r>
      <w:r w:rsidR="00856310">
        <w:rPr>
          <w:bCs/>
          <w:sz w:val="24"/>
          <w:szCs w:val="24"/>
        </w:rPr>
        <w:t>Covid,</w:t>
      </w:r>
      <w:r w:rsidR="00FD424F">
        <w:rPr>
          <w:bCs/>
          <w:sz w:val="24"/>
          <w:szCs w:val="24"/>
        </w:rPr>
        <w:t xml:space="preserve"> but they have </w:t>
      </w:r>
      <w:r w:rsidR="00EC0FFD">
        <w:rPr>
          <w:bCs/>
          <w:sz w:val="24"/>
          <w:szCs w:val="24"/>
        </w:rPr>
        <w:t xml:space="preserve">now </w:t>
      </w:r>
      <w:r w:rsidR="00FD424F">
        <w:rPr>
          <w:bCs/>
          <w:sz w:val="24"/>
          <w:szCs w:val="24"/>
        </w:rPr>
        <w:t>returned to school.</w:t>
      </w:r>
      <w:r w:rsidR="00CE560D">
        <w:rPr>
          <w:bCs/>
          <w:sz w:val="24"/>
          <w:szCs w:val="24"/>
        </w:rPr>
        <w:t xml:space="preserve">  There are no cases as at today’s date.</w:t>
      </w:r>
    </w:p>
    <w:p w14:paraId="1548706B" w14:textId="77777777" w:rsidR="00A206A9" w:rsidRPr="00B60342" w:rsidRDefault="00A206A9" w:rsidP="00A121D9">
      <w:pPr>
        <w:pStyle w:val="ListParagraph"/>
        <w:ind w:left="993" w:hanging="273"/>
        <w:rPr>
          <w:bCs/>
          <w:sz w:val="24"/>
          <w:szCs w:val="24"/>
        </w:rPr>
      </w:pPr>
    </w:p>
    <w:p w14:paraId="3A310334" w14:textId="27BB214D" w:rsidR="00B60342" w:rsidRPr="00CE560D" w:rsidRDefault="00CE560D" w:rsidP="007A22BD">
      <w:pPr>
        <w:pStyle w:val="ListParagraph"/>
        <w:numPr>
          <w:ilvl w:val="0"/>
          <w:numId w:val="14"/>
        </w:numPr>
        <w:spacing w:line="360" w:lineRule="auto"/>
        <w:rPr>
          <w:bCs/>
          <w:sz w:val="24"/>
          <w:szCs w:val="24"/>
        </w:rPr>
      </w:pPr>
      <w:r>
        <w:rPr>
          <w:bCs/>
          <w:sz w:val="24"/>
          <w:szCs w:val="24"/>
          <w:u w:val="single"/>
        </w:rPr>
        <w:t>Summer works update</w:t>
      </w:r>
    </w:p>
    <w:p w14:paraId="50F9592B" w14:textId="6A854787" w:rsidR="00CE560D" w:rsidRPr="00E92F55" w:rsidRDefault="00E92F55" w:rsidP="00914D8F">
      <w:pPr>
        <w:ind w:left="928"/>
        <w:rPr>
          <w:bCs/>
          <w:sz w:val="24"/>
          <w:szCs w:val="24"/>
        </w:rPr>
      </w:pPr>
      <w:r w:rsidRPr="00E92F55">
        <w:rPr>
          <w:bCs/>
          <w:sz w:val="24"/>
          <w:szCs w:val="24"/>
        </w:rPr>
        <w:t xml:space="preserve">Mr </w:t>
      </w:r>
      <w:r>
        <w:rPr>
          <w:bCs/>
          <w:sz w:val="24"/>
          <w:szCs w:val="24"/>
        </w:rPr>
        <w:t xml:space="preserve">Jones reported that prior to his leaving the school’s employment, Steve Milson </w:t>
      </w:r>
      <w:r w:rsidR="00233735">
        <w:rPr>
          <w:bCs/>
          <w:sz w:val="24"/>
          <w:szCs w:val="24"/>
        </w:rPr>
        <w:t xml:space="preserve">ensured that all works were done; three </w:t>
      </w:r>
      <w:r w:rsidR="00914D8F">
        <w:rPr>
          <w:bCs/>
          <w:sz w:val="24"/>
          <w:szCs w:val="24"/>
        </w:rPr>
        <w:t xml:space="preserve">upstairs </w:t>
      </w:r>
      <w:r w:rsidR="00233735">
        <w:rPr>
          <w:bCs/>
          <w:sz w:val="24"/>
          <w:szCs w:val="24"/>
        </w:rPr>
        <w:t xml:space="preserve">classrooms were redecorated, the toilets painted and all the external paintwork to the building </w:t>
      </w:r>
      <w:r w:rsidR="001A4355">
        <w:rPr>
          <w:bCs/>
          <w:sz w:val="24"/>
          <w:szCs w:val="24"/>
        </w:rPr>
        <w:t>re</w:t>
      </w:r>
      <w:r w:rsidR="000F0974">
        <w:rPr>
          <w:bCs/>
          <w:sz w:val="24"/>
          <w:szCs w:val="24"/>
        </w:rPr>
        <w:t>newed</w:t>
      </w:r>
      <w:r w:rsidR="001A4355">
        <w:rPr>
          <w:bCs/>
          <w:sz w:val="24"/>
          <w:szCs w:val="24"/>
        </w:rPr>
        <w:t>.</w:t>
      </w:r>
      <w:r w:rsidR="00233735">
        <w:rPr>
          <w:bCs/>
          <w:sz w:val="24"/>
          <w:szCs w:val="24"/>
        </w:rPr>
        <w:t xml:space="preserve">  </w:t>
      </w:r>
      <w:r w:rsidR="000D263E">
        <w:rPr>
          <w:bCs/>
          <w:sz w:val="24"/>
          <w:szCs w:val="24"/>
        </w:rPr>
        <w:t xml:space="preserve">The exterior of the school looks </w:t>
      </w:r>
      <w:r w:rsidR="00315EE1">
        <w:rPr>
          <w:bCs/>
          <w:sz w:val="24"/>
          <w:szCs w:val="24"/>
        </w:rPr>
        <w:t xml:space="preserve">as new, with the correct paint.  A </w:t>
      </w:r>
      <w:r w:rsidR="00513B7A">
        <w:rPr>
          <w:bCs/>
          <w:sz w:val="24"/>
          <w:szCs w:val="24"/>
        </w:rPr>
        <w:t xml:space="preserve">summer </w:t>
      </w:r>
      <w:r w:rsidR="00315EE1">
        <w:rPr>
          <w:bCs/>
          <w:sz w:val="24"/>
          <w:szCs w:val="24"/>
        </w:rPr>
        <w:t>deep clean was undertaken and the windows cleaned</w:t>
      </w:r>
      <w:r w:rsidR="00914D8F">
        <w:rPr>
          <w:bCs/>
          <w:sz w:val="24"/>
          <w:szCs w:val="24"/>
        </w:rPr>
        <w:t xml:space="preserve"> outside.  Thus</w:t>
      </w:r>
      <w:r w:rsidR="00513B7A">
        <w:rPr>
          <w:bCs/>
          <w:sz w:val="24"/>
          <w:szCs w:val="24"/>
        </w:rPr>
        <w:t>,</w:t>
      </w:r>
      <w:r w:rsidR="00914D8F">
        <w:rPr>
          <w:bCs/>
          <w:sz w:val="24"/>
          <w:szCs w:val="24"/>
        </w:rPr>
        <w:t xml:space="preserve"> all the planned work was completed.  </w:t>
      </w:r>
      <w:r w:rsidR="00F261BF">
        <w:rPr>
          <w:bCs/>
          <w:sz w:val="24"/>
          <w:szCs w:val="24"/>
        </w:rPr>
        <w:t xml:space="preserve">Mr Butfield was assured that all jobs were within the </w:t>
      </w:r>
      <w:r w:rsidR="000640EA">
        <w:rPr>
          <w:bCs/>
          <w:sz w:val="24"/>
          <w:szCs w:val="24"/>
        </w:rPr>
        <w:t xml:space="preserve">quoted </w:t>
      </w:r>
      <w:r w:rsidR="00F261BF">
        <w:rPr>
          <w:bCs/>
          <w:sz w:val="24"/>
          <w:szCs w:val="24"/>
        </w:rPr>
        <w:t>budget sum and on time.</w:t>
      </w:r>
    </w:p>
    <w:p w14:paraId="7FA8A4DE" w14:textId="2D52419E" w:rsidR="007358D4" w:rsidRDefault="00417083" w:rsidP="00A121D9">
      <w:pPr>
        <w:pStyle w:val="ListParagraph"/>
        <w:ind w:left="851"/>
        <w:rPr>
          <w:bCs/>
          <w:sz w:val="24"/>
          <w:szCs w:val="24"/>
        </w:rPr>
      </w:pP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</w:p>
    <w:p w14:paraId="2E1E7196" w14:textId="652A1806" w:rsidR="00ED2BD4" w:rsidRPr="00BD26A8" w:rsidRDefault="000640EA" w:rsidP="00BF5711">
      <w:pPr>
        <w:pStyle w:val="ListParagraph"/>
        <w:numPr>
          <w:ilvl w:val="0"/>
          <w:numId w:val="14"/>
        </w:numPr>
        <w:rPr>
          <w:sz w:val="24"/>
          <w:szCs w:val="24"/>
        </w:rPr>
      </w:pPr>
      <w:r>
        <w:rPr>
          <w:bCs/>
          <w:sz w:val="24"/>
          <w:szCs w:val="24"/>
          <w:u w:val="single"/>
        </w:rPr>
        <w:t xml:space="preserve">Update on replacement for </w:t>
      </w:r>
      <w:r w:rsidR="00A34E4F">
        <w:rPr>
          <w:bCs/>
          <w:sz w:val="24"/>
          <w:szCs w:val="24"/>
          <w:u w:val="single"/>
        </w:rPr>
        <w:t>Steve Milsom, Caretaker</w:t>
      </w:r>
    </w:p>
    <w:p w14:paraId="1AE89C96" w14:textId="77777777" w:rsidR="00BD26A8" w:rsidRPr="00A34E4F" w:rsidRDefault="00BD26A8" w:rsidP="00BD26A8">
      <w:pPr>
        <w:pStyle w:val="ListParagraph"/>
        <w:ind w:left="928"/>
        <w:rPr>
          <w:sz w:val="24"/>
          <w:szCs w:val="24"/>
        </w:rPr>
      </w:pPr>
    </w:p>
    <w:p w14:paraId="48F64CA5" w14:textId="73F33371" w:rsidR="00A34E4F" w:rsidRDefault="00936629" w:rsidP="00A34E4F">
      <w:pPr>
        <w:pStyle w:val="ListParagraph"/>
        <w:ind w:left="928"/>
        <w:rPr>
          <w:bCs/>
          <w:sz w:val="24"/>
          <w:szCs w:val="24"/>
        </w:rPr>
      </w:pPr>
      <w:r w:rsidRPr="00936629">
        <w:rPr>
          <w:bCs/>
          <w:sz w:val="24"/>
          <w:szCs w:val="24"/>
        </w:rPr>
        <w:t>Mr Jones</w:t>
      </w:r>
      <w:r>
        <w:rPr>
          <w:bCs/>
          <w:sz w:val="24"/>
          <w:szCs w:val="24"/>
        </w:rPr>
        <w:t xml:space="preserve"> reported that in the first week of the summer holiday</w:t>
      </w:r>
      <w:r w:rsidR="00705E7B">
        <w:rPr>
          <w:bCs/>
          <w:sz w:val="24"/>
          <w:szCs w:val="24"/>
        </w:rPr>
        <w:t xml:space="preserve"> </w:t>
      </w:r>
      <w:r w:rsidR="00D65678">
        <w:rPr>
          <w:bCs/>
          <w:sz w:val="24"/>
          <w:szCs w:val="24"/>
        </w:rPr>
        <w:t xml:space="preserve">two applicants were </w:t>
      </w:r>
      <w:r w:rsidR="00705E7B">
        <w:rPr>
          <w:bCs/>
          <w:sz w:val="24"/>
          <w:szCs w:val="24"/>
        </w:rPr>
        <w:t>interview</w:t>
      </w:r>
      <w:r w:rsidR="00D65678">
        <w:rPr>
          <w:bCs/>
          <w:sz w:val="24"/>
          <w:szCs w:val="24"/>
        </w:rPr>
        <w:t xml:space="preserve">ed.  One was appointed, but he changed his mind shortly afterwards.  The other candidate was not felt to be a viable option.  </w:t>
      </w:r>
      <w:r w:rsidR="00B252BB">
        <w:rPr>
          <w:bCs/>
          <w:sz w:val="24"/>
          <w:szCs w:val="24"/>
        </w:rPr>
        <w:t xml:space="preserve">The job title was changed in the next advertisement and of the applications received, two were </w:t>
      </w:r>
      <w:r w:rsidR="00982640">
        <w:rPr>
          <w:bCs/>
          <w:sz w:val="24"/>
          <w:szCs w:val="24"/>
        </w:rPr>
        <w:t xml:space="preserve">not suitable and the other two were called to interview.  One could not attend as he was on holiday and the other </w:t>
      </w:r>
      <w:r w:rsidR="00874CC2">
        <w:rPr>
          <w:bCs/>
          <w:sz w:val="24"/>
          <w:szCs w:val="24"/>
        </w:rPr>
        <w:t xml:space="preserve">changed his mind fifteen minutes before the interview, </w:t>
      </w:r>
      <w:r w:rsidR="00590CC4">
        <w:rPr>
          <w:bCs/>
          <w:sz w:val="24"/>
          <w:szCs w:val="24"/>
        </w:rPr>
        <w:t>having</w:t>
      </w:r>
      <w:r w:rsidR="00874CC2">
        <w:rPr>
          <w:bCs/>
          <w:sz w:val="24"/>
          <w:szCs w:val="24"/>
        </w:rPr>
        <w:t xml:space="preserve"> accepted another job.  During</w:t>
      </w:r>
      <w:r w:rsidR="00705E7B">
        <w:rPr>
          <w:bCs/>
          <w:sz w:val="24"/>
          <w:szCs w:val="24"/>
        </w:rPr>
        <w:t xml:space="preserve"> </w:t>
      </w:r>
      <w:r w:rsidR="008A0071">
        <w:rPr>
          <w:bCs/>
          <w:sz w:val="24"/>
          <w:szCs w:val="24"/>
        </w:rPr>
        <w:t>the summer</w:t>
      </w:r>
      <w:r w:rsidR="005D0B64">
        <w:rPr>
          <w:bCs/>
          <w:sz w:val="24"/>
          <w:szCs w:val="24"/>
        </w:rPr>
        <w:t>,</w:t>
      </w:r>
      <w:r w:rsidR="008A0071">
        <w:rPr>
          <w:bCs/>
          <w:sz w:val="24"/>
          <w:szCs w:val="24"/>
        </w:rPr>
        <w:t xml:space="preserve"> when the appointed caretaker chan</w:t>
      </w:r>
      <w:r w:rsidR="00A22FF4">
        <w:rPr>
          <w:bCs/>
          <w:sz w:val="24"/>
          <w:szCs w:val="24"/>
        </w:rPr>
        <w:t>g</w:t>
      </w:r>
      <w:r w:rsidR="008A0071">
        <w:rPr>
          <w:bCs/>
          <w:sz w:val="24"/>
          <w:szCs w:val="24"/>
        </w:rPr>
        <w:t>ed his mind, Duncan Andrews was contacted; he is no longer a parent at the school</w:t>
      </w:r>
      <w:r w:rsidR="002F277A">
        <w:rPr>
          <w:bCs/>
          <w:sz w:val="24"/>
          <w:szCs w:val="24"/>
        </w:rPr>
        <w:t>.  He has agreed to act as temporary caretaker</w:t>
      </w:r>
      <w:r w:rsidR="00CE3E19">
        <w:rPr>
          <w:bCs/>
          <w:sz w:val="24"/>
          <w:szCs w:val="24"/>
        </w:rPr>
        <w:t xml:space="preserve"> for</w:t>
      </w:r>
      <w:r w:rsidR="002F277A">
        <w:rPr>
          <w:bCs/>
          <w:sz w:val="24"/>
          <w:szCs w:val="24"/>
        </w:rPr>
        <w:t xml:space="preserve"> as long as required</w:t>
      </w:r>
      <w:r w:rsidR="00464A8F">
        <w:rPr>
          <w:bCs/>
          <w:sz w:val="24"/>
          <w:szCs w:val="24"/>
        </w:rPr>
        <w:t xml:space="preserve">.  At present he is planning to move away from the area before </w:t>
      </w:r>
      <w:r w:rsidR="00856310">
        <w:rPr>
          <w:bCs/>
          <w:sz w:val="24"/>
          <w:szCs w:val="24"/>
        </w:rPr>
        <w:t>summer</w:t>
      </w:r>
      <w:r w:rsidR="00464A8F">
        <w:rPr>
          <w:bCs/>
          <w:sz w:val="24"/>
          <w:szCs w:val="24"/>
        </w:rPr>
        <w:t xml:space="preserve"> holiday 2022.  </w:t>
      </w:r>
      <w:r w:rsidR="008E6FE9">
        <w:rPr>
          <w:bCs/>
          <w:sz w:val="24"/>
          <w:szCs w:val="24"/>
        </w:rPr>
        <w:t xml:space="preserve">He had a </w:t>
      </w:r>
      <w:r w:rsidR="00464A8F">
        <w:rPr>
          <w:bCs/>
          <w:sz w:val="24"/>
          <w:szCs w:val="24"/>
        </w:rPr>
        <w:t>brief handover with Steve Milsom</w:t>
      </w:r>
      <w:r w:rsidR="00CD245C">
        <w:rPr>
          <w:bCs/>
          <w:sz w:val="24"/>
          <w:szCs w:val="24"/>
        </w:rPr>
        <w:t xml:space="preserve"> and, </w:t>
      </w:r>
      <w:r w:rsidR="007F38B8">
        <w:rPr>
          <w:bCs/>
          <w:sz w:val="24"/>
          <w:szCs w:val="24"/>
        </w:rPr>
        <w:t>although it would have been preferable to have them working in tandem for a wee</w:t>
      </w:r>
      <w:r w:rsidR="00CD245C">
        <w:rPr>
          <w:bCs/>
          <w:sz w:val="24"/>
          <w:szCs w:val="24"/>
        </w:rPr>
        <w:t xml:space="preserve">k, </w:t>
      </w:r>
      <w:r w:rsidR="002B578A">
        <w:rPr>
          <w:bCs/>
          <w:sz w:val="24"/>
          <w:szCs w:val="24"/>
        </w:rPr>
        <w:t xml:space="preserve">Mr Andrews has taken to the job very well and this has removed </w:t>
      </w:r>
      <w:r w:rsidR="00BB053B">
        <w:rPr>
          <w:bCs/>
          <w:sz w:val="24"/>
          <w:szCs w:val="24"/>
        </w:rPr>
        <w:t xml:space="preserve">the burden from the school leaders.  </w:t>
      </w:r>
      <w:r w:rsidR="00E82D8F">
        <w:rPr>
          <w:bCs/>
          <w:sz w:val="24"/>
          <w:szCs w:val="24"/>
        </w:rPr>
        <w:t xml:space="preserve">The locking and unlocking </w:t>
      </w:r>
      <w:r w:rsidR="004E28D6">
        <w:rPr>
          <w:bCs/>
          <w:sz w:val="24"/>
          <w:szCs w:val="24"/>
        </w:rPr>
        <w:t xml:space="preserve">of the buildings </w:t>
      </w:r>
      <w:r w:rsidR="007C3FC5">
        <w:rPr>
          <w:bCs/>
          <w:sz w:val="24"/>
          <w:szCs w:val="24"/>
        </w:rPr>
        <w:t xml:space="preserve">is satisfactory </w:t>
      </w:r>
      <w:r w:rsidR="000B7993">
        <w:rPr>
          <w:bCs/>
          <w:sz w:val="24"/>
          <w:szCs w:val="24"/>
        </w:rPr>
        <w:t>and</w:t>
      </w:r>
      <w:r w:rsidR="007C3FC5">
        <w:rPr>
          <w:bCs/>
          <w:sz w:val="24"/>
          <w:szCs w:val="24"/>
        </w:rPr>
        <w:t xml:space="preserve"> day to day repairs</w:t>
      </w:r>
      <w:r w:rsidR="000B7993">
        <w:rPr>
          <w:bCs/>
          <w:sz w:val="24"/>
          <w:szCs w:val="24"/>
        </w:rPr>
        <w:t xml:space="preserve"> are being undertaken</w:t>
      </w:r>
      <w:r w:rsidR="00877D81">
        <w:rPr>
          <w:bCs/>
          <w:sz w:val="24"/>
          <w:szCs w:val="24"/>
        </w:rPr>
        <w:t xml:space="preserve">, so an impressive start.  Currently Mr Andrews is on a temporary contract until October half term, but </w:t>
      </w:r>
      <w:r w:rsidR="002B54E1">
        <w:rPr>
          <w:bCs/>
          <w:sz w:val="24"/>
          <w:szCs w:val="24"/>
        </w:rPr>
        <w:t xml:space="preserve">this will have to be extended.  </w:t>
      </w:r>
      <w:r w:rsidR="004E28D6">
        <w:rPr>
          <w:bCs/>
          <w:sz w:val="24"/>
          <w:szCs w:val="24"/>
        </w:rPr>
        <w:t xml:space="preserve">Mr Jones will </w:t>
      </w:r>
      <w:r w:rsidR="0012560B">
        <w:rPr>
          <w:bCs/>
          <w:sz w:val="24"/>
          <w:szCs w:val="24"/>
        </w:rPr>
        <w:t>redraft the job advertisement and issue it at the end of October, with a view to interviewing in November.</w:t>
      </w:r>
    </w:p>
    <w:p w14:paraId="14B82FAA" w14:textId="79095B6E" w:rsidR="0012560B" w:rsidRDefault="0012560B" w:rsidP="00A34E4F">
      <w:pPr>
        <w:pStyle w:val="ListParagraph"/>
        <w:ind w:left="928"/>
        <w:rPr>
          <w:bCs/>
          <w:sz w:val="24"/>
          <w:szCs w:val="24"/>
        </w:rPr>
      </w:pPr>
    </w:p>
    <w:p w14:paraId="77058085" w14:textId="349E7910" w:rsidR="0012560B" w:rsidRDefault="0012560B" w:rsidP="00A34E4F">
      <w:pPr>
        <w:pStyle w:val="ListParagraph"/>
        <w:ind w:left="928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Mr Butfield asked if we could extend the temporary contract until the end of term, as </w:t>
      </w:r>
      <w:r w:rsidR="00662945">
        <w:rPr>
          <w:bCs/>
          <w:sz w:val="24"/>
          <w:szCs w:val="24"/>
        </w:rPr>
        <w:t>Mr Andrews</w:t>
      </w:r>
      <w:r>
        <w:rPr>
          <w:bCs/>
          <w:sz w:val="24"/>
          <w:szCs w:val="24"/>
        </w:rPr>
        <w:t xml:space="preserve"> is </w:t>
      </w:r>
      <w:r w:rsidR="001853C2">
        <w:rPr>
          <w:bCs/>
          <w:sz w:val="24"/>
          <w:szCs w:val="24"/>
        </w:rPr>
        <w:t>working</w:t>
      </w:r>
      <w:r>
        <w:rPr>
          <w:bCs/>
          <w:sz w:val="24"/>
          <w:szCs w:val="24"/>
        </w:rPr>
        <w:t xml:space="preserve"> well.  It would be sensible to over</w:t>
      </w:r>
      <w:r w:rsidR="00027AB3">
        <w:rPr>
          <w:bCs/>
          <w:sz w:val="24"/>
          <w:szCs w:val="24"/>
        </w:rPr>
        <w:t>lap caretakers at the end of term</w:t>
      </w:r>
      <w:r w:rsidR="00496999">
        <w:rPr>
          <w:bCs/>
          <w:sz w:val="24"/>
          <w:szCs w:val="24"/>
        </w:rPr>
        <w:t xml:space="preserve"> and it was agreed that </w:t>
      </w:r>
      <w:r w:rsidR="007D7D1D">
        <w:rPr>
          <w:bCs/>
          <w:sz w:val="24"/>
          <w:szCs w:val="24"/>
        </w:rPr>
        <w:t xml:space="preserve">Mr Andrews’s </w:t>
      </w:r>
      <w:r w:rsidR="001853C2">
        <w:rPr>
          <w:bCs/>
          <w:sz w:val="24"/>
          <w:szCs w:val="24"/>
        </w:rPr>
        <w:t xml:space="preserve">temporary </w:t>
      </w:r>
      <w:r w:rsidR="00C904E5">
        <w:rPr>
          <w:bCs/>
          <w:sz w:val="24"/>
          <w:szCs w:val="24"/>
        </w:rPr>
        <w:t>contract should be extended until Christmas.</w:t>
      </w:r>
    </w:p>
    <w:p w14:paraId="4FE45060" w14:textId="04EC61D9" w:rsidR="00C904E5" w:rsidRDefault="00C904E5" w:rsidP="00A34E4F">
      <w:pPr>
        <w:pStyle w:val="ListParagraph"/>
        <w:ind w:left="928"/>
        <w:rPr>
          <w:bCs/>
          <w:sz w:val="24"/>
          <w:szCs w:val="24"/>
        </w:rPr>
      </w:pPr>
    </w:p>
    <w:p w14:paraId="6E9A274B" w14:textId="01542148" w:rsidR="00BC4142" w:rsidRPr="00B62A8D" w:rsidRDefault="00C904E5" w:rsidP="00BC4142">
      <w:pPr>
        <w:pStyle w:val="ListParagraph"/>
        <w:ind w:left="928"/>
        <w:rPr>
          <w:sz w:val="24"/>
          <w:szCs w:val="24"/>
        </w:rPr>
      </w:pPr>
      <w:r>
        <w:rPr>
          <w:bCs/>
          <w:sz w:val="24"/>
          <w:szCs w:val="24"/>
        </w:rPr>
        <w:lastRenderedPageBreak/>
        <w:t xml:space="preserve">Mr Butfield asked what change could be made to enhance the job description?  </w:t>
      </w:r>
      <w:r w:rsidR="00E75C9D">
        <w:rPr>
          <w:bCs/>
          <w:sz w:val="24"/>
          <w:szCs w:val="24"/>
        </w:rPr>
        <w:t xml:space="preserve">Mr Jones pointed out that other local schools have held multiple interviews for </w:t>
      </w:r>
      <w:r w:rsidR="0097352A">
        <w:rPr>
          <w:bCs/>
          <w:sz w:val="24"/>
          <w:szCs w:val="24"/>
        </w:rPr>
        <w:t>a caretaker.</w:t>
      </w:r>
      <w:r w:rsidR="00D6557F">
        <w:rPr>
          <w:bCs/>
          <w:sz w:val="24"/>
          <w:szCs w:val="24"/>
        </w:rPr>
        <w:t xml:space="preserve">  Discussion has been given to splitting the </w:t>
      </w:r>
      <w:r w:rsidR="001948D9">
        <w:rPr>
          <w:bCs/>
          <w:sz w:val="24"/>
          <w:szCs w:val="24"/>
        </w:rPr>
        <w:t>job,</w:t>
      </w:r>
      <w:r w:rsidR="00D6557F">
        <w:rPr>
          <w:bCs/>
          <w:sz w:val="24"/>
          <w:szCs w:val="24"/>
        </w:rPr>
        <w:t xml:space="preserve"> but this probably lessens the attractiveness of the post.  Feedback from other</w:t>
      </w:r>
      <w:r w:rsidR="009D42EA">
        <w:rPr>
          <w:bCs/>
          <w:sz w:val="24"/>
          <w:szCs w:val="24"/>
        </w:rPr>
        <w:t xml:space="preserve"> </w:t>
      </w:r>
      <w:r w:rsidR="00D6557F">
        <w:rPr>
          <w:bCs/>
          <w:sz w:val="24"/>
          <w:szCs w:val="24"/>
        </w:rPr>
        <w:t>Site Managers is that th</w:t>
      </w:r>
      <w:r w:rsidR="00A10472">
        <w:rPr>
          <w:bCs/>
          <w:sz w:val="24"/>
          <w:szCs w:val="24"/>
        </w:rPr>
        <w:t xml:space="preserve">e pay is correct for </w:t>
      </w:r>
      <w:r w:rsidR="0097352A">
        <w:rPr>
          <w:bCs/>
          <w:sz w:val="24"/>
          <w:szCs w:val="24"/>
        </w:rPr>
        <w:t xml:space="preserve">a school </w:t>
      </w:r>
      <w:r w:rsidR="00A10472">
        <w:rPr>
          <w:bCs/>
          <w:sz w:val="24"/>
          <w:szCs w:val="24"/>
        </w:rPr>
        <w:t xml:space="preserve">the size of Harlyn, and nearly all work a split shift.  Also, both advertisements attracted </w:t>
      </w:r>
      <w:r w:rsidR="009D42EA">
        <w:rPr>
          <w:bCs/>
          <w:sz w:val="24"/>
          <w:szCs w:val="24"/>
        </w:rPr>
        <w:t xml:space="preserve">applicants, but </w:t>
      </w:r>
      <w:r w:rsidR="00232E85">
        <w:rPr>
          <w:bCs/>
          <w:sz w:val="24"/>
          <w:szCs w:val="24"/>
        </w:rPr>
        <w:t xml:space="preserve">unfortunately </w:t>
      </w:r>
      <w:r w:rsidR="009D42EA">
        <w:rPr>
          <w:bCs/>
          <w:sz w:val="24"/>
          <w:szCs w:val="24"/>
        </w:rPr>
        <w:t xml:space="preserve">they were not suitable.  </w:t>
      </w:r>
      <w:r w:rsidR="005978B5">
        <w:rPr>
          <w:bCs/>
          <w:sz w:val="24"/>
          <w:szCs w:val="24"/>
        </w:rPr>
        <w:t xml:space="preserve">The main reason for keeping the job to one worker, is that </w:t>
      </w:r>
      <w:r w:rsidR="009E0D5F">
        <w:rPr>
          <w:bCs/>
          <w:sz w:val="24"/>
          <w:szCs w:val="24"/>
        </w:rPr>
        <w:t xml:space="preserve">it is </w:t>
      </w:r>
      <w:r w:rsidR="009F433D">
        <w:rPr>
          <w:bCs/>
          <w:sz w:val="24"/>
          <w:szCs w:val="24"/>
        </w:rPr>
        <w:t>simpler</w:t>
      </w:r>
      <w:r w:rsidR="009E0D5F">
        <w:rPr>
          <w:bCs/>
          <w:sz w:val="24"/>
          <w:szCs w:val="24"/>
        </w:rPr>
        <w:t xml:space="preserve"> to track who is in charge </w:t>
      </w:r>
      <w:r w:rsidR="002F77B6">
        <w:rPr>
          <w:bCs/>
          <w:sz w:val="24"/>
          <w:szCs w:val="24"/>
        </w:rPr>
        <w:t xml:space="preserve">at any given time.  Mr Middleton said this is a common problem, particularly replacing someone of Steve </w:t>
      </w:r>
      <w:proofErr w:type="spellStart"/>
      <w:r w:rsidR="00A559B9">
        <w:rPr>
          <w:bCs/>
          <w:sz w:val="24"/>
          <w:szCs w:val="24"/>
        </w:rPr>
        <w:t>Milsom</w:t>
      </w:r>
      <w:r w:rsidR="005F1B08">
        <w:rPr>
          <w:bCs/>
          <w:sz w:val="24"/>
          <w:szCs w:val="24"/>
        </w:rPr>
        <w:t>’</w:t>
      </w:r>
      <w:r w:rsidR="00A559B9">
        <w:rPr>
          <w:bCs/>
          <w:sz w:val="24"/>
          <w:szCs w:val="24"/>
        </w:rPr>
        <w:t>s</w:t>
      </w:r>
      <w:proofErr w:type="spellEnd"/>
      <w:r w:rsidR="002F77B6">
        <w:rPr>
          <w:bCs/>
          <w:sz w:val="24"/>
          <w:szCs w:val="24"/>
        </w:rPr>
        <w:t xml:space="preserve"> worth, with some schools going through a few people because expectation is so high.  </w:t>
      </w:r>
      <w:r w:rsidR="001948D9">
        <w:rPr>
          <w:bCs/>
          <w:sz w:val="24"/>
          <w:szCs w:val="24"/>
        </w:rPr>
        <w:t>Therefore,</w:t>
      </w:r>
      <w:r w:rsidR="002F77B6">
        <w:rPr>
          <w:bCs/>
          <w:sz w:val="24"/>
          <w:szCs w:val="24"/>
        </w:rPr>
        <w:t xml:space="preserve"> Duncan Andrews is a boon and if </w:t>
      </w:r>
      <w:r w:rsidR="00041C21">
        <w:rPr>
          <w:bCs/>
          <w:sz w:val="24"/>
          <w:szCs w:val="24"/>
        </w:rPr>
        <w:t xml:space="preserve">the salary is a factor, </w:t>
      </w:r>
      <w:r w:rsidR="002733F2">
        <w:rPr>
          <w:bCs/>
          <w:sz w:val="24"/>
          <w:szCs w:val="24"/>
        </w:rPr>
        <w:t>an increase c</w:t>
      </w:r>
      <w:r w:rsidR="00041C21">
        <w:rPr>
          <w:bCs/>
          <w:sz w:val="24"/>
          <w:szCs w:val="24"/>
        </w:rPr>
        <w:t>ould be considered</w:t>
      </w:r>
      <w:r w:rsidR="00751651">
        <w:rPr>
          <w:bCs/>
          <w:sz w:val="24"/>
          <w:szCs w:val="24"/>
        </w:rPr>
        <w:t xml:space="preserve"> as</w:t>
      </w:r>
      <w:r w:rsidR="00041C21">
        <w:rPr>
          <w:bCs/>
          <w:sz w:val="24"/>
          <w:szCs w:val="24"/>
        </w:rPr>
        <w:t xml:space="preserve"> </w:t>
      </w:r>
      <w:r w:rsidR="00751651">
        <w:rPr>
          <w:bCs/>
          <w:sz w:val="24"/>
          <w:szCs w:val="24"/>
        </w:rPr>
        <w:t>t</w:t>
      </w:r>
      <w:r w:rsidR="00041C21">
        <w:rPr>
          <w:bCs/>
          <w:sz w:val="24"/>
          <w:szCs w:val="24"/>
        </w:rPr>
        <w:t xml:space="preserve">he level of expertise required </w:t>
      </w:r>
      <w:r w:rsidR="00751651">
        <w:rPr>
          <w:bCs/>
          <w:sz w:val="24"/>
          <w:szCs w:val="24"/>
        </w:rPr>
        <w:t>fails to</w:t>
      </w:r>
      <w:r w:rsidR="00041C21">
        <w:rPr>
          <w:bCs/>
          <w:sz w:val="24"/>
          <w:szCs w:val="24"/>
        </w:rPr>
        <w:t xml:space="preserve"> </w:t>
      </w:r>
      <w:r w:rsidR="00D7735E">
        <w:rPr>
          <w:bCs/>
          <w:sz w:val="24"/>
          <w:szCs w:val="24"/>
        </w:rPr>
        <w:t>a</w:t>
      </w:r>
      <w:r w:rsidR="00041C21">
        <w:rPr>
          <w:bCs/>
          <w:sz w:val="24"/>
          <w:szCs w:val="24"/>
        </w:rPr>
        <w:t xml:space="preserve">ttract the right person </w:t>
      </w:r>
      <w:r w:rsidR="00751651">
        <w:rPr>
          <w:bCs/>
          <w:sz w:val="24"/>
          <w:szCs w:val="24"/>
        </w:rPr>
        <w:t>for</w:t>
      </w:r>
      <w:r w:rsidR="00041C21">
        <w:rPr>
          <w:bCs/>
          <w:sz w:val="24"/>
          <w:szCs w:val="24"/>
        </w:rPr>
        <w:t xml:space="preserve"> the salary offered.  Mrs</w:t>
      </w:r>
      <w:r w:rsidR="00D7735E">
        <w:rPr>
          <w:bCs/>
          <w:sz w:val="24"/>
          <w:szCs w:val="24"/>
        </w:rPr>
        <w:t xml:space="preserve"> </w:t>
      </w:r>
      <w:r w:rsidR="00041C21">
        <w:rPr>
          <w:bCs/>
          <w:sz w:val="24"/>
          <w:szCs w:val="24"/>
        </w:rPr>
        <w:t xml:space="preserve">de Jongh agreed that Caretakers </w:t>
      </w:r>
      <w:r w:rsidR="0009651D">
        <w:rPr>
          <w:bCs/>
          <w:sz w:val="24"/>
          <w:szCs w:val="24"/>
        </w:rPr>
        <w:t>shoulder</w:t>
      </w:r>
      <w:r w:rsidR="00313B81">
        <w:rPr>
          <w:bCs/>
          <w:sz w:val="24"/>
          <w:szCs w:val="24"/>
        </w:rPr>
        <w:t xml:space="preserve"> considerable</w:t>
      </w:r>
      <w:r w:rsidR="0009651D">
        <w:rPr>
          <w:bCs/>
          <w:sz w:val="24"/>
          <w:szCs w:val="24"/>
        </w:rPr>
        <w:t xml:space="preserve"> responsibility.  Mr Middleton added that there are more matters Kirk and Kirk could assist with, particularly compliance and contract management, albeit within the days </w:t>
      </w:r>
      <w:r w:rsidR="00725A70">
        <w:rPr>
          <w:bCs/>
          <w:sz w:val="24"/>
          <w:szCs w:val="24"/>
        </w:rPr>
        <w:t xml:space="preserve">he works at school. </w:t>
      </w:r>
      <w:r w:rsidR="00E37B7E">
        <w:rPr>
          <w:bCs/>
          <w:sz w:val="24"/>
          <w:szCs w:val="24"/>
        </w:rPr>
        <w:t>In response to</w:t>
      </w:r>
      <w:r w:rsidR="00725A70">
        <w:rPr>
          <w:bCs/>
          <w:sz w:val="24"/>
          <w:szCs w:val="24"/>
        </w:rPr>
        <w:t xml:space="preserve"> Mrs de Jongh</w:t>
      </w:r>
      <w:r w:rsidR="00E37B7E">
        <w:rPr>
          <w:bCs/>
          <w:sz w:val="24"/>
          <w:szCs w:val="24"/>
        </w:rPr>
        <w:t xml:space="preserve">, the job is mostly worked on a split shift with many caretakers living in houses adjacent to the school.  </w:t>
      </w:r>
      <w:r w:rsidR="006A697F">
        <w:rPr>
          <w:bCs/>
          <w:sz w:val="24"/>
          <w:szCs w:val="24"/>
        </w:rPr>
        <w:t xml:space="preserve">Mr Butfield pointed out that the value of the job package with a house on site in an expensive area such as Harlyn’s, </w:t>
      </w:r>
      <w:r w:rsidR="00CD37B1">
        <w:rPr>
          <w:bCs/>
          <w:sz w:val="24"/>
          <w:szCs w:val="24"/>
        </w:rPr>
        <w:t xml:space="preserve">means that the accommodation is </w:t>
      </w:r>
      <w:r w:rsidR="00294CD1">
        <w:rPr>
          <w:bCs/>
          <w:sz w:val="24"/>
          <w:szCs w:val="24"/>
        </w:rPr>
        <w:t xml:space="preserve">almost </w:t>
      </w:r>
      <w:r w:rsidR="00CD37B1">
        <w:rPr>
          <w:bCs/>
          <w:sz w:val="24"/>
          <w:szCs w:val="24"/>
        </w:rPr>
        <w:t xml:space="preserve">more </w:t>
      </w:r>
      <w:r w:rsidR="00294CD1">
        <w:rPr>
          <w:bCs/>
          <w:sz w:val="24"/>
          <w:szCs w:val="24"/>
        </w:rPr>
        <w:t xml:space="preserve">valuable </w:t>
      </w:r>
      <w:r w:rsidR="00CD37B1">
        <w:rPr>
          <w:bCs/>
          <w:sz w:val="24"/>
          <w:szCs w:val="24"/>
        </w:rPr>
        <w:t>than the salary offered.</w:t>
      </w:r>
    </w:p>
    <w:p w14:paraId="2BBFB829" w14:textId="7094D3FF" w:rsidR="002A312F" w:rsidRPr="001A6210" w:rsidRDefault="002A312F" w:rsidP="001A6210">
      <w:pPr>
        <w:pStyle w:val="ListParagraph"/>
        <w:ind w:left="1080"/>
        <w:rPr>
          <w:sz w:val="24"/>
          <w:szCs w:val="24"/>
        </w:rPr>
      </w:pPr>
    </w:p>
    <w:p w14:paraId="0B9203ED" w14:textId="5AB5AA94" w:rsidR="00462932" w:rsidRDefault="00881BED" w:rsidP="003701E8">
      <w:pPr>
        <w:pStyle w:val="ListParagraph"/>
        <w:numPr>
          <w:ilvl w:val="0"/>
          <w:numId w:val="14"/>
        </w:numPr>
        <w:spacing w:line="360" w:lineRule="auto"/>
        <w:rPr>
          <w:bCs/>
          <w:sz w:val="24"/>
          <w:szCs w:val="24"/>
          <w:u w:val="single"/>
        </w:rPr>
      </w:pPr>
      <w:r>
        <w:rPr>
          <w:bCs/>
          <w:sz w:val="24"/>
          <w:szCs w:val="24"/>
          <w:u w:val="single"/>
        </w:rPr>
        <w:t>Future Projects</w:t>
      </w:r>
    </w:p>
    <w:p w14:paraId="2B41CF75" w14:textId="5AEEDA4F" w:rsidR="00465BEE" w:rsidRDefault="00262946" w:rsidP="004672B4">
      <w:pPr>
        <w:ind w:left="928"/>
        <w:rPr>
          <w:bCs/>
          <w:sz w:val="24"/>
          <w:szCs w:val="24"/>
        </w:rPr>
      </w:pPr>
      <w:r w:rsidRPr="00262946">
        <w:rPr>
          <w:bCs/>
          <w:sz w:val="24"/>
          <w:szCs w:val="24"/>
        </w:rPr>
        <w:t>Mr Burden</w:t>
      </w:r>
      <w:r>
        <w:rPr>
          <w:bCs/>
          <w:sz w:val="24"/>
          <w:szCs w:val="24"/>
        </w:rPr>
        <w:t xml:space="preserve"> </w:t>
      </w:r>
      <w:r w:rsidR="00665FD4">
        <w:rPr>
          <w:bCs/>
          <w:sz w:val="24"/>
          <w:szCs w:val="24"/>
        </w:rPr>
        <w:t xml:space="preserve">advised that the school has completed the essential works, but there are a few items on a wish list.  There are no key projects to be addressed except the pavilion toilets, which was priced some time ago and may be worth considering </w:t>
      </w:r>
      <w:r w:rsidR="009A39CD">
        <w:rPr>
          <w:bCs/>
          <w:sz w:val="24"/>
          <w:szCs w:val="24"/>
        </w:rPr>
        <w:t>adding</w:t>
      </w:r>
      <w:r w:rsidR="00665FD4">
        <w:rPr>
          <w:bCs/>
          <w:sz w:val="24"/>
          <w:szCs w:val="24"/>
        </w:rPr>
        <w:t xml:space="preserve"> to the budget.  </w:t>
      </w:r>
      <w:r w:rsidR="00FF2579">
        <w:rPr>
          <w:bCs/>
          <w:sz w:val="24"/>
          <w:szCs w:val="24"/>
        </w:rPr>
        <w:t>It was a good result to clear the backlog of work during the summer</w:t>
      </w:r>
      <w:r w:rsidR="00484A73">
        <w:rPr>
          <w:bCs/>
          <w:sz w:val="24"/>
          <w:szCs w:val="24"/>
        </w:rPr>
        <w:t xml:space="preserve">, </w:t>
      </w:r>
      <w:r w:rsidR="002211A8">
        <w:rPr>
          <w:bCs/>
          <w:sz w:val="24"/>
          <w:szCs w:val="24"/>
        </w:rPr>
        <w:t>as</w:t>
      </w:r>
      <w:r w:rsidR="00484A73">
        <w:rPr>
          <w:bCs/>
          <w:sz w:val="24"/>
          <w:szCs w:val="24"/>
        </w:rPr>
        <w:t xml:space="preserve"> </w:t>
      </w:r>
      <w:r w:rsidR="00961E08">
        <w:rPr>
          <w:bCs/>
          <w:sz w:val="24"/>
          <w:szCs w:val="24"/>
        </w:rPr>
        <w:t>now maintenance c</w:t>
      </w:r>
      <w:r w:rsidR="00465BEE">
        <w:rPr>
          <w:bCs/>
          <w:sz w:val="24"/>
          <w:szCs w:val="24"/>
        </w:rPr>
        <w:t xml:space="preserve">an </w:t>
      </w:r>
      <w:r w:rsidR="00961E08">
        <w:rPr>
          <w:bCs/>
          <w:sz w:val="24"/>
          <w:szCs w:val="24"/>
        </w:rPr>
        <w:t xml:space="preserve">be tackled as it arises.  Mr Milsom was keen to install a corridor </w:t>
      </w:r>
      <w:r w:rsidR="000C3292">
        <w:rPr>
          <w:bCs/>
          <w:sz w:val="24"/>
          <w:szCs w:val="24"/>
        </w:rPr>
        <w:t xml:space="preserve">between the two buildings, but it was pointed out that this would be very expensive. </w:t>
      </w:r>
    </w:p>
    <w:p w14:paraId="065DC3FD" w14:textId="794A1CDA" w:rsidR="002C1171" w:rsidRDefault="000C3292" w:rsidP="004672B4">
      <w:pPr>
        <w:ind w:left="928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</w:t>
      </w:r>
    </w:p>
    <w:p w14:paraId="520CEF70" w14:textId="422DBD34" w:rsidR="001461DB" w:rsidRDefault="009329A8" w:rsidP="004672B4">
      <w:pPr>
        <w:ind w:left="928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Mr Burden offered to meet with Duncan Andrews and find out what </w:t>
      </w:r>
      <w:r w:rsidR="00465BEE">
        <w:rPr>
          <w:bCs/>
          <w:sz w:val="24"/>
          <w:szCs w:val="24"/>
        </w:rPr>
        <w:t>work is required,</w:t>
      </w:r>
      <w:r>
        <w:rPr>
          <w:bCs/>
          <w:sz w:val="24"/>
          <w:szCs w:val="24"/>
        </w:rPr>
        <w:t xml:space="preserve"> as he becomes more familiar with the buildings.  At half term </w:t>
      </w:r>
      <w:r w:rsidR="00890B39">
        <w:rPr>
          <w:bCs/>
          <w:sz w:val="24"/>
          <w:szCs w:val="24"/>
        </w:rPr>
        <w:t xml:space="preserve">he would pick it up or address it.  Mr Burden said that Steve Milsom has left the school in its best condition ever, especially in view of the external painting.  He </w:t>
      </w:r>
      <w:r w:rsidR="006E6058">
        <w:rPr>
          <w:bCs/>
          <w:sz w:val="24"/>
          <w:szCs w:val="24"/>
        </w:rPr>
        <w:t xml:space="preserve">was actioned to have a walkabout with Duncan </w:t>
      </w:r>
      <w:r w:rsidR="00775B1C">
        <w:rPr>
          <w:bCs/>
          <w:sz w:val="24"/>
          <w:szCs w:val="24"/>
        </w:rPr>
        <w:t xml:space="preserve">Andrews </w:t>
      </w:r>
      <w:r w:rsidR="006E6058">
        <w:rPr>
          <w:bCs/>
          <w:sz w:val="24"/>
          <w:szCs w:val="24"/>
        </w:rPr>
        <w:t xml:space="preserve">and </w:t>
      </w:r>
      <w:r w:rsidR="00775B1C">
        <w:rPr>
          <w:bCs/>
          <w:sz w:val="24"/>
          <w:szCs w:val="24"/>
        </w:rPr>
        <w:t>compile</w:t>
      </w:r>
      <w:r w:rsidR="006E6058">
        <w:rPr>
          <w:bCs/>
          <w:sz w:val="24"/>
          <w:szCs w:val="24"/>
        </w:rPr>
        <w:t xml:space="preserve"> a list at the end of the year.</w:t>
      </w:r>
    </w:p>
    <w:p w14:paraId="5CB5B826" w14:textId="45DCCD1A" w:rsidR="006E6058" w:rsidRPr="00131B31" w:rsidRDefault="00131B31" w:rsidP="00131B31">
      <w:pPr>
        <w:ind w:left="928"/>
        <w:jc w:val="right"/>
        <w:rPr>
          <w:b/>
          <w:sz w:val="24"/>
          <w:szCs w:val="24"/>
        </w:rPr>
      </w:pPr>
      <w:r>
        <w:rPr>
          <w:bCs/>
          <w:sz w:val="24"/>
          <w:szCs w:val="24"/>
        </w:rPr>
        <w:tab/>
      </w:r>
    </w:p>
    <w:p w14:paraId="77264C75" w14:textId="4EDBD73C" w:rsidR="00DC3243" w:rsidRDefault="006E6058" w:rsidP="004672B4">
      <w:pPr>
        <w:ind w:left="928"/>
        <w:rPr>
          <w:bCs/>
          <w:sz w:val="24"/>
          <w:szCs w:val="24"/>
        </w:rPr>
      </w:pPr>
      <w:r>
        <w:rPr>
          <w:bCs/>
          <w:sz w:val="24"/>
          <w:szCs w:val="24"/>
        </w:rPr>
        <w:t>Mr Butfield said the finance picture was looking positive</w:t>
      </w:r>
      <w:r w:rsidR="00DC3243">
        <w:rPr>
          <w:bCs/>
          <w:sz w:val="24"/>
          <w:szCs w:val="24"/>
        </w:rPr>
        <w:t xml:space="preserve"> </w:t>
      </w:r>
      <w:r w:rsidR="00131B31">
        <w:rPr>
          <w:bCs/>
          <w:sz w:val="24"/>
          <w:szCs w:val="24"/>
        </w:rPr>
        <w:t xml:space="preserve">in July </w:t>
      </w:r>
      <w:r w:rsidR="00DC3243">
        <w:rPr>
          <w:bCs/>
          <w:sz w:val="24"/>
          <w:szCs w:val="24"/>
        </w:rPr>
        <w:t xml:space="preserve">and nothing has occurred to change this.  </w:t>
      </w:r>
    </w:p>
    <w:p w14:paraId="62DCF93A" w14:textId="77777777" w:rsidR="00635460" w:rsidRDefault="00635460" w:rsidP="004672B4">
      <w:pPr>
        <w:ind w:left="928"/>
        <w:rPr>
          <w:bCs/>
          <w:sz w:val="24"/>
          <w:szCs w:val="24"/>
        </w:rPr>
      </w:pPr>
    </w:p>
    <w:p w14:paraId="01E844BF" w14:textId="01E4AC2D" w:rsidR="00DC3243" w:rsidRDefault="00DC3243" w:rsidP="004672B4">
      <w:pPr>
        <w:ind w:left="928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Mr Jones said next summer we should arrange the painting of the remaining classrooms.  </w:t>
      </w:r>
    </w:p>
    <w:p w14:paraId="3CADFDA2" w14:textId="79E80E09" w:rsidR="00841D41" w:rsidRDefault="00841D41" w:rsidP="004672B4">
      <w:pPr>
        <w:ind w:left="928"/>
        <w:rPr>
          <w:bCs/>
          <w:sz w:val="24"/>
          <w:szCs w:val="24"/>
        </w:rPr>
      </w:pPr>
    </w:p>
    <w:p w14:paraId="6E38231E" w14:textId="7F56D101" w:rsidR="00F2035E" w:rsidRDefault="00841D41" w:rsidP="004672B4">
      <w:pPr>
        <w:ind w:left="928"/>
        <w:rPr>
          <w:b/>
          <w:sz w:val="24"/>
          <w:szCs w:val="24"/>
        </w:rPr>
      </w:pPr>
      <w:r>
        <w:rPr>
          <w:bCs/>
          <w:sz w:val="24"/>
          <w:szCs w:val="24"/>
        </w:rPr>
        <w:t>Mr Burden was actioned to review the proposed work to the pavilion toilets, to have a walkabout with Mr Andrews and return to the Governing Board with a list and obtain prices before the end of year Budget.</w:t>
      </w:r>
      <w:r w:rsidR="00635460">
        <w:rPr>
          <w:bCs/>
          <w:sz w:val="24"/>
          <w:szCs w:val="24"/>
        </w:rPr>
        <w:tab/>
      </w:r>
      <w:r w:rsidR="00635460">
        <w:rPr>
          <w:bCs/>
          <w:sz w:val="24"/>
          <w:szCs w:val="24"/>
        </w:rPr>
        <w:tab/>
      </w:r>
      <w:r w:rsidR="00635460">
        <w:rPr>
          <w:bCs/>
          <w:sz w:val="24"/>
          <w:szCs w:val="24"/>
        </w:rPr>
        <w:tab/>
      </w:r>
      <w:r w:rsidR="00635460">
        <w:rPr>
          <w:bCs/>
          <w:sz w:val="24"/>
          <w:szCs w:val="24"/>
        </w:rPr>
        <w:tab/>
      </w:r>
      <w:r w:rsidR="00635460">
        <w:rPr>
          <w:bCs/>
          <w:sz w:val="24"/>
          <w:szCs w:val="24"/>
        </w:rPr>
        <w:tab/>
      </w:r>
      <w:r w:rsidR="00635460">
        <w:rPr>
          <w:bCs/>
          <w:sz w:val="24"/>
          <w:szCs w:val="24"/>
        </w:rPr>
        <w:tab/>
      </w:r>
      <w:r w:rsidR="00635460">
        <w:rPr>
          <w:bCs/>
          <w:sz w:val="24"/>
          <w:szCs w:val="24"/>
        </w:rPr>
        <w:tab/>
      </w:r>
      <w:r w:rsidR="00635460">
        <w:rPr>
          <w:bCs/>
          <w:sz w:val="24"/>
          <w:szCs w:val="24"/>
        </w:rPr>
        <w:tab/>
      </w:r>
      <w:r w:rsidR="00635460">
        <w:rPr>
          <w:bCs/>
          <w:sz w:val="24"/>
          <w:szCs w:val="24"/>
        </w:rPr>
        <w:tab/>
      </w:r>
      <w:r w:rsidR="00635460" w:rsidRPr="00131B31">
        <w:rPr>
          <w:b/>
          <w:sz w:val="24"/>
          <w:szCs w:val="24"/>
        </w:rPr>
        <w:t>ACTION MR BURDEN</w:t>
      </w:r>
    </w:p>
    <w:p w14:paraId="409D16F0" w14:textId="6585CD87" w:rsidR="00712A2F" w:rsidRDefault="00712A2F" w:rsidP="004672B4">
      <w:pPr>
        <w:ind w:left="928"/>
        <w:rPr>
          <w:b/>
          <w:sz w:val="24"/>
          <w:szCs w:val="24"/>
        </w:rPr>
      </w:pPr>
    </w:p>
    <w:p w14:paraId="592A93CD" w14:textId="25F4693F" w:rsidR="00712A2F" w:rsidRPr="00602814" w:rsidRDefault="00712A2F" w:rsidP="004672B4">
      <w:pPr>
        <w:ind w:left="928"/>
        <w:rPr>
          <w:b/>
          <w:sz w:val="24"/>
          <w:szCs w:val="24"/>
        </w:rPr>
      </w:pPr>
      <w:r w:rsidRPr="004B1F9B">
        <w:rPr>
          <w:bCs/>
          <w:sz w:val="24"/>
          <w:szCs w:val="24"/>
        </w:rPr>
        <w:t>Mr Burden kindly agreed to extend his term of office</w:t>
      </w:r>
      <w:r w:rsidR="006C7C7D">
        <w:rPr>
          <w:bCs/>
          <w:sz w:val="24"/>
          <w:szCs w:val="24"/>
        </w:rPr>
        <w:t xml:space="preserve"> as Co-Opted Governor,</w:t>
      </w:r>
      <w:r w:rsidRPr="004B1F9B">
        <w:rPr>
          <w:bCs/>
          <w:sz w:val="24"/>
          <w:szCs w:val="24"/>
        </w:rPr>
        <w:t xml:space="preserve"> to </w:t>
      </w:r>
      <w:r w:rsidR="004B1F9B" w:rsidRPr="004B1F9B">
        <w:rPr>
          <w:bCs/>
          <w:sz w:val="24"/>
          <w:szCs w:val="24"/>
        </w:rPr>
        <w:t xml:space="preserve">cover the period </w:t>
      </w:r>
      <w:r w:rsidR="006C7C7D">
        <w:rPr>
          <w:bCs/>
          <w:sz w:val="24"/>
          <w:szCs w:val="24"/>
        </w:rPr>
        <w:t xml:space="preserve">when Harlyn is </w:t>
      </w:r>
      <w:r w:rsidR="004B1F9B" w:rsidRPr="004B1F9B">
        <w:rPr>
          <w:bCs/>
          <w:sz w:val="24"/>
          <w:szCs w:val="24"/>
        </w:rPr>
        <w:t>without a permanent Caretaker.</w:t>
      </w:r>
      <w:r w:rsidR="00602814">
        <w:rPr>
          <w:bCs/>
          <w:sz w:val="24"/>
          <w:szCs w:val="24"/>
        </w:rPr>
        <w:tab/>
      </w:r>
      <w:r w:rsidR="00602814">
        <w:rPr>
          <w:bCs/>
          <w:sz w:val="24"/>
          <w:szCs w:val="24"/>
        </w:rPr>
        <w:tab/>
      </w:r>
      <w:r w:rsidR="00602814">
        <w:rPr>
          <w:bCs/>
          <w:sz w:val="24"/>
          <w:szCs w:val="24"/>
        </w:rPr>
        <w:tab/>
      </w:r>
      <w:r w:rsidR="00602814">
        <w:rPr>
          <w:bCs/>
          <w:sz w:val="24"/>
          <w:szCs w:val="24"/>
        </w:rPr>
        <w:tab/>
      </w:r>
      <w:r w:rsidR="00602814">
        <w:rPr>
          <w:bCs/>
          <w:sz w:val="24"/>
          <w:szCs w:val="24"/>
        </w:rPr>
        <w:tab/>
      </w:r>
      <w:r w:rsidR="00602814">
        <w:rPr>
          <w:b/>
          <w:sz w:val="24"/>
          <w:szCs w:val="24"/>
        </w:rPr>
        <w:t>ACTION MR BURDEN</w:t>
      </w:r>
    </w:p>
    <w:p w14:paraId="3A4F1BC8" w14:textId="12712675" w:rsidR="00BF0248" w:rsidRPr="00A9102F" w:rsidRDefault="00BF0248" w:rsidP="00A9102F">
      <w:pPr>
        <w:rPr>
          <w:bCs/>
          <w:sz w:val="24"/>
          <w:szCs w:val="24"/>
        </w:rPr>
      </w:pPr>
    </w:p>
    <w:p w14:paraId="64320B26" w14:textId="618D4734" w:rsidR="00A9102F" w:rsidRDefault="00117D77" w:rsidP="001A6210">
      <w:pPr>
        <w:pStyle w:val="ListParagraph"/>
        <w:numPr>
          <w:ilvl w:val="0"/>
          <w:numId w:val="14"/>
        </w:numPr>
        <w:rPr>
          <w:sz w:val="24"/>
          <w:szCs w:val="24"/>
        </w:rPr>
      </w:pPr>
      <w:r w:rsidRPr="00C01290">
        <w:rPr>
          <w:sz w:val="24"/>
          <w:szCs w:val="24"/>
          <w:u w:val="single"/>
        </w:rPr>
        <w:t>Any Other Business</w:t>
      </w:r>
      <w:r w:rsidR="001A0B94">
        <w:rPr>
          <w:sz w:val="24"/>
          <w:szCs w:val="24"/>
        </w:rPr>
        <w:t xml:space="preserve"> </w:t>
      </w:r>
    </w:p>
    <w:p w14:paraId="03F17641" w14:textId="77777777" w:rsidR="00B9092B" w:rsidRDefault="00B9092B" w:rsidP="00B9092B">
      <w:pPr>
        <w:pStyle w:val="ListParagraph"/>
        <w:ind w:left="928"/>
        <w:rPr>
          <w:sz w:val="24"/>
          <w:szCs w:val="24"/>
        </w:rPr>
      </w:pPr>
    </w:p>
    <w:p w14:paraId="2CEF67D5" w14:textId="7330CCC1" w:rsidR="00F2035E" w:rsidRDefault="00F2035E" w:rsidP="00F2035E">
      <w:pPr>
        <w:pStyle w:val="ListParagraph"/>
        <w:ind w:left="928"/>
        <w:rPr>
          <w:sz w:val="24"/>
          <w:szCs w:val="24"/>
        </w:rPr>
      </w:pPr>
      <w:r w:rsidRPr="00F2035E">
        <w:rPr>
          <w:sz w:val="24"/>
          <w:szCs w:val="24"/>
        </w:rPr>
        <w:t xml:space="preserve">Mrs de Jongh asked about the rolling programme for the </w:t>
      </w:r>
      <w:proofErr w:type="gramStart"/>
      <w:r w:rsidRPr="00F2035E">
        <w:rPr>
          <w:sz w:val="24"/>
          <w:szCs w:val="24"/>
        </w:rPr>
        <w:t>classrooms</w:t>
      </w:r>
      <w:proofErr w:type="gramEnd"/>
      <w:r w:rsidRPr="00F2035E">
        <w:rPr>
          <w:sz w:val="24"/>
          <w:szCs w:val="24"/>
        </w:rPr>
        <w:t xml:space="preserve"> and </w:t>
      </w:r>
      <w:r w:rsidR="00857809">
        <w:rPr>
          <w:sz w:val="24"/>
          <w:szCs w:val="24"/>
        </w:rPr>
        <w:t xml:space="preserve">it was heard that this has been documented in Steve </w:t>
      </w:r>
      <w:r w:rsidR="00856310">
        <w:rPr>
          <w:sz w:val="24"/>
          <w:szCs w:val="24"/>
        </w:rPr>
        <w:t>Milsom’ s</w:t>
      </w:r>
      <w:r w:rsidR="00857809">
        <w:rPr>
          <w:sz w:val="24"/>
          <w:szCs w:val="24"/>
        </w:rPr>
        <w:t xml:space="preserve"> list.  Three classrooms are due to be painted</w:t>
      </w:r>
      <w:r w:rsidR="00951B81">
        <w:rPr>
          <w:sz w:val="24"/>
          <w:szCs w:val="24"/>
        </w:rPr>
        <w:t>, followed by classrooms in</w:t>
      </w:r>
      <w:r w:rsidR="00857809">
        <w:rPr>
          <w:sz w:val="24"/>
          <w:szCs w:val="24"/>
        </w:rPr>
        <w:t xml:space="preserve"> the other building.  In response to Mr Butfield </w:t>
      </w:r>
      <w:r w:rsidR="00170F03">
        <w:rPr>
          <w:sz w:val="24"/>
          <w:szCs w:val="24"/>
        </w:rPr>
        <w:t xml:space="preserve">this could wait until </w:t>
      </w:r>
      <w:r w:rsidR="00856310">
        <w:rPr>
          <w:sz w:val="24"/>
          <w:szCs w:val="24"/>
        </w:rPr>
        <w:t>summer</w:t>
      </w:r>
      <w:r w:rsidR="00170F03">
        <w:rPr>
          <w:sz w:val="24"/>
          <w:szCs w:val="24"/>
        </w:rPr>
        <w:t xml:space="preserve"> holidays 2022.</w:t>
      </w:r>
    </w:p>
    <w:p w14:paraId="4DD52FB5" w14:textId="77777777" w:rsidR="00170F03" w:rsidRPr="00F2035E" w:rsidRDefault="00170F03" w:rsidP="00F2035E">
      <w:pPr>
        <w:pStyle w:val="ListParagraph"/>
        <w:ind w:left="928"/>
        <w:rPr>
          <w:sz w:val="24"/>
          <w:szCs w:val="24"/>
        </w:rPr>
      </w:pPr>
    </w:p>
    <w:p w14:paraId="3BC9B12D" w14:textId="2989D32F" w:rsidR="008C2E99" w:rsidRDefault="006E33AF" w:rsidP="00A9102F">
      <w:pPr>
        <w:pStyle w:val="ListParagraph"/>
        <w:ind w:left="928"/>
        <w:rPr>
          <w:sz w:val="24"/>
          <w:szCs w:val="24"/>
        </w:rPr>
      </w:pPr>
      <w:r>
        <w:rPr>
          <w:sz w:val="24"/>
          <w:szCs w:val="24"/>
        </w:rPr>
        <w:t>There being no other business, t</w:t>
      </w:r>
      <w:r w:rsidR="00BC5380">
        <w:rPr>
          <w:sz w:val="24"/>
          <w:szCs w:val="24"/>
        </w:rPr>
        <w:t>he meeting closed at 2.</w:t>
      </w:r>
      <w:r w:rsidR="00F2035E">
        <w:rPr>
          <w:sz w:val="24"/>
          <w:szCs w:val="24"/>
        </w:rPr>
        <w:t>3</w:t>
      </w:r>
      <w:r w:rsidR="00A9102F">
        <w:rPr>
          <w:sz w:val="24"/>
          <w:szCs w:val="24"/>
        </w:rPr>
        <w:t>5</w:t>
      </w:r>
      <w:r w:rsidR="00BC5380">
        <w:rPr>
          <w:sz w:val="24"/>
          <w:szCs w:val="24"/>
        </w:rPr>
        <w:t xml:space="preserve"> pm</w:t>
      </w:r>
    </w:p>
    <w:p w14:paraId="596393BA" w14:textId="77777777" w:rsidR="00BC5380" w:rsidRDefault="00BC5380" w:rsidP="00BC5380">
      <w:pPr>
        <w:pStyle w:val="ListParagraph"/>
        <w:rPr>
          <w:sz w:val="24"/>
          <w:szCs w:val="24"/>
        </w:rPr>
      </w:pPr>
    </w:p>
    <w:p w14:paraId="25F56E33" w14:textId="536F8CD2" w:rsidR="001A0B94" w:rsidRPr="00BC5380" w:rsidRDefault="0039550C" w:rsidP="00A9102F">
      <w:pPr>
        <w:pStyle w:val="ListParagraph"/>
        <w:numPr>
          <w:ilvl w:val="0"/>
          <w:numId w:val="14"/>
        </w:numPr>
        <w:rPr>
          <w:sz w:val="24"/>
          <w:szCs w:val="24"/>
        </w:rPr>
      </w:pPr>
      <w:r w:rsidRPr="00B9092B">
        <w:rPr>
          <w:sz w:val="24"/>
          <w:szCs w:val="24"/>
          <w:u w:val="single"/>
        </w:rPr>
        <w:t>Date and time of next meeting</w:t>
      </w:r>
      <w:r w:rsidR="001A0B94" w:rsidRPr="00BC5380">
        <w:rPr>
          <w:sz w:val="24"/>
          <w:szCs w:val="24"/>
        </w:rPr>
        <w:t xml:space="preserve"> –</w:t>
      </w:r>
      <w:r w:rsidR="00A9102F">
        <w:rPr>
          <w:sz w:val="24"/>
          <w:szCs w:val="24"/>
        </w:rPr>
        <w:t xml:space="preserve"> </w:t>
      </w:r>
      <w:r w:rsidR="00170F03">
        <w:rPr>
          <w:sz w:val="24"/>
          <w:szCs w:val="24"/>
        </w:rPr>
        <w:t xml:space="preserve">Wednesday </w:t>
      </w:r>
      <w:r w:rsidR="00A22F70">
        <w:rPr>
          <w:sz w:val="24"/>
          <w:szCs w:val="24"/>
        </w:rPr>
        <w:t>20 January 2022</w:t>
      </w:r>
      <w:r w:rsidR="00F62E57">
        <w:rPr>
          <w:sz w:val="24"/>
          <w:szCs w:val="24"/>
        </w:rPr>
        <w:t>.  A meeting may be convened as necessary before this date.</w:t>
      </w:r>
    </w:p>
    <w:p w14:paraId="1449A3E7" w14:textId="77777777" w:rsidR="00FB1E2E" w:rsidRDefault="00FB1E2E" w:rsidP="00FB1E2E">
      <w:pPr>
        <w:pStyle w:val="ListParagraph"/>
        <w:rPr>
          <w:sz w:val="24"/>
          <w:szCs w:val="24"/>
          <w:u w:val="single"/>
        </w:rPr>
      </w:pPr>
    </w:p>
    <w:sectPr w:rsidR="00FB1E2E" w:rsidSect="00F046B7">
      <w:headerReference w:type="even" r:id="rId7"/>
      <w:footerReference w:type="default" r:id="rId8"/>
      <w:footerReference w:type="first" r:id="rId9"/>
      <w:pgSz w:w="11909" w:h="16834" w:code="9"/>
      <w:pgMar w:top="426" w:right="569" w:bottom="1440" w:left="426" w:header="436" w:footer="720" w:gutter="0"/>
      <w:paperSrc w:first="2" w:other="2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1C6FB7" w14:textId="77777777" w:rsidR="004138D7" w:rsidRDefault="004138D7">
      <w:r>
        <w:separator/>
      </w:r>
    </w:p>
  </w:endnote>
  <w:endnote w:type="continuationSeparator" w:id="0">
    <w:p w14:paraId="17CB69EA" w14:textId="77777777" w:rsidR="004138D7" w:rsidRDefault="004138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31669067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6F33484" w14:textId="138D1A7D" w:rsidR="005F1B08" w:rsidRDefault="005F1B0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FB01B13" w14:textId="77777777" w:rsidR="00900C27" w:rsidRDefault="00900C2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5032397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B9B14E4" w14:textId="5EC67DEF" w:rsidR="0086484B" w:rsidRDefault="0086484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2C49BD6" w14:textId="77777777" w:rsidR="0086484B" w:rsidRDefault="0086484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7F3D46" w14:textId="77777777" w:rsidR="004138D7" w:rsidRDefault="004138D7">
      <w:r>
        <w:separator/>
      </w:r>
    </w:p>
  </w:footnote>
  <w:footnote w:type="continuationSeparator" w:id="0">
    <w:p w14:paraId="24EC8064" w14:textId="77777777" w:rsidR="004138D7" w:rsidRDefault="004138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36710D" w14:textId="678C9093" w:rsidR="007B7E06" w:rsidRDefault="00064704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7B7E06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49BDFEE" w14:textId="77777777" w:rsidR="007B7E06" w:rsidRDefault="007B7E0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82AA0"/>
    <w:multiLevelType w:val="hybridMultilevel"/>
    <w:tmpl w:val="7048D432"/>
    <w:lvl w:ilvl="0" w:tplc="E26AAD6A">
      <w:start w:val="1"/>
      <w:numFmt w:val="bullet"/>
      <w:lvlText w:val="-"/>
      <w:lvlJc w:val="left"/>
      <w:pPr>
        <w:ind w:left="1495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1" w15:restartNumberingAfterBreak="0">
    <w:nsid w:val="028D0282"/>
    <w:multiLevelType w:val="hybridMultilevel"/>
    <w:tmpl w:val="ACE205AC"/>
    <w:lvl w:ilvl="0" w:tplc="F796F01A">
      <w:start w:val="1"/>
      <w:numFmt w:val="lowerLetter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2B519B5"/>
    <w:multiLevelType w:val="hybridMultilevel"/>
    <w:tmpl w:val="56CAED52"/>
    <w:lvl w:ilvl="0" w:tplc="C1E650CE">
      <w:start w:val="1"/>
      <w:numFmt w:val="lowerLetter"/>
      <w:lvlText w:val="%1)"/>
      <w:lvlJc w:val="left"/>
      <w:pPr>
        <w:ind w:left="107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6923B28"/>
    <w:multiLevelType w:val="hybridMultilevel"/>
    <w:tmpl w:val="BD863AB6"/>
    <w:lvl w:ilvl="0" w:tplc="CC7C4902">
      <w:start w:val="1"/>
      <w:numFmt w:val="lowerLetter"/>
      <w:lvlText w:val="%1)"/>
      <w:lvlJc w:val="left"/>
      <w:pPr>
        <w:ind w:left="578" w:hanging="360"/>
      </w:pPr>
      <w:rPr>
        <w:rFonts w:ascii="Times New Roman" w:eastAsia="Times New Roman" w:hAnsi="Times New Roman" w:cs="Times New Roman"/>
      </w:rPr>
    </w:lvl>
    <w:lvl w:ilvl="1" w:tplc="080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4" w15:restartNumberingAfterBreak="0">
    <w:nsid w:val="06CF709A"/>
    <w:multiLevelType w:val="hybridMultilevel"/>
    <w:tmpl w:val="0220F946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8F84FA6"/>
    <w:multiLevelType w:val="hybridMultilevel"/>
    <w:tmpl w:val="DDAEED44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273171"/>
    <w:multiLevelType w:val="hybridMultilevel"/>
    <w:tmpl w:val="22905B70"/>
    <w:lvl w:ilvl="0" w:tplc="68004C9E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4C0F0A"/>
    <w:multiLevelType w:val="hybridMultilevel"/>
    <w:tmpl w:val="4684B70A"/>
    <w:lvl w:ilvl="0" w:tplc="981601D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14008F2"/>
    <w:multiLevelType w:val="hybridMultilevel"/>
    <w:tmpl w:val="CC0C61E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4194277"/>
    <w:multiLevelType w:val="hybridMultilevel"/>
    <w:tmpl w:val="ACE205AC"/>
    <w:lvl w:ilvl="0" w:tplc="F796F01A">
      <w:start w:val="1"/>
      <w:numFmt w:val="lowerLetter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4D96CCB"/>
    <w:multiLevelType w:val="hybridMultilevel"/>
    <w:tmpl w:val="394A56B8"/>
    <w:lvl w:ilvl="0" w:tplc="2BF4B33A">
      <w:start w:val="1"/>
      <w:numFmt w:val="lowerLetter"/>
      <w:lvlText w:val="%1)"/>
      <w:lvlJc w:val="left"/>
      <w:pPr>
        <w:ind w:left="1080" w:hanging="360"/>
      </w:pPr>
      <w:rPr>
        <w:rFonts w:hint="default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18C314F2"/>
    <w:multiLevelType w:val="hybridMultilevel"/>
    <w:tmpl w:val="56CAED52"/>
    <w:lvl w:ilvl="0" w:tplc="C1E650CE">
      <w:start w:val="1"/>
      <w:numFmt w:val="lowerLetter"/>
      <w:lvlText w:val="%1)"/>
      <w:lvlJc w:val="left"/>
      <w:pPr>
        <w:ind w:left="107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01A4CFB"/>
    <w:multiLevelType w:val="hybridMultilevel"/>
    <w:tmpl w:val="DF9C0BE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DE55A2"/>
    <w:multiLevelType w:val="hybridMultilevel"/>
    <w:tmpl w:val="439E7B9C"/>
    <w:lvl w:ilvl="0" w:tplc="08090017">
      <w:start w:val="1"/>
      <w:numFmt w:val="lowerLetter"/>
      <w:lvlText w:val="%1)"/>
      <w:lvlJc w:val="left"/>
      <w:pPr>
        <w:ind w:left="1211" w:hanging="360"/>
      </w:p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9FE3C69"/>
    <w:multiLevelType w:val="hybridMultilevel"/>
    <w:tmpl w:val="439E7B9C"/>
    <w:lvl w:ilvl="0" w:tplc="08090017">
      <w:start w:val="1"/>
      <w:numFmt w:val="lowerLetter"/>
      <w:lvlText w:val="%1)"/>
      <w:lvlJc w:val="left"/>
      <w:pPr>
        <w:ind w:left="1211" w:hanging="360"/>
      </w:p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A8F7611"/>
    <w:multiLevelType w:val="hybridMultilevel"/>
    <w:tmpl w:val="439E7B9C"/>
    <w:lvl w:ilvl="0" w:tplc="08090017">
      <w:start w:val="1"/>
      <w:numFmt w:val="lowerLetter"/>
      <w:lvlText w:val="%1)"/>
      <w:lvlJc w:val="left"/>
      <w:pPr>
        <w:ind w:left="1211" w:hanging="360"/>
      </w:p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AA40A77"/>
    <w:multiLevelType w:val="hybridMultilevel"/>
    <w:tmpl w:val="204A3B26"/>
    <w:lvl w:ilvl="0" w:tplc="3C90E56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AE14752"/>
    <w:multiLevelType w:val="hybridMultilevel"/>
    <w:tmpl w:val="2CB80840"/>
    <w:lvl w:ilvl="0" w:tplc="D17E83D8">
      <w:start w:val="1"/>
      <w:numFmt w:val="lowerLetter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2C903FD4"/>
    <w:multiLevelType w:val="hybridMultilevel"/>
    <w:tmpl w:val="D7CEB8F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6756384"/>
    <w:multiLevelType w:val="hybridMultilevel"/>
    <w:tmpl w:val="56CAED52"/>
    <w:lvl w:ilvl="0" w:tplc="C1E650CE">
      <w:start w:val="1"/>
      <w:numFmt w:val="lowerLetter"/>
      <w:lvlText w:val="%1)"/>
      <w:lvlJc w:val="left"/>
      <w:pPr>
        <w:ind w:left="107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36C1363F"/>
    <w:multiLevelType w:val="hybridMultilevel"/>
    <w:tmpl w:val="723AB85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93E2C84"/>
    <w:multiLevelType w:val="hybridMultilevel"/>
    <w:tmpl w:val="2D36DC5A"/>
    <w:lvl w:ilvl="0" w:tplc="1018E48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3B114D6B"/>
    <w:multiLevelType w:val="hybridMultilevel"/>
    <w:tmpl w:val="9C504D7C"/>
    <w:lvl w:ilvl="0" w:tplc="C75C953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3D3F4D26"/>
    <w:multiLevelType w:val="multilevel"/>
    <w:tmpl w:val="C6D21D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F9A2C8E"/>
    <w:multiLevelType w:val="hybridMultilevel"/>
    <w:tmpl w:val="F49E19A6"/>
    <w:lvl w:ilvl="0" w:tplc="4A9A7C5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2771C54"/>
    <w:multiLevelType w:val="hybridMultilevel"/>
    <w:tmpl w:val="6F46310C"/>
    <w:lvl w:ilvl="0" w:tplc="9FB8DD4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5AA4511"/>
    <w:multiLevelType w:val="hybridMultilevel"/>
    <w:tmpl w:val="6B16C6D0"/>
    <w:lvl w:ilvl="0" w:tplc="CAAEEF50">
      <w:start w:val="8"/>
      <w:numFmt w:val="decimal"/>
      <w:lvlText w:val="%1)"/>
      <w:lvlJc w:val="left"/>
      <w:pPr>
        <w:ind w:left="720" w:hanging="360"/>
      </w:pPr>
      <w:rPr>
        <w:rFonts w:hint="default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7FD7389"/>
    <w:multiLevelType w:val="hybridMultilevel"/>
    <w:tmpl w:val="AB80C39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8F40474"/>
    <w:multiLevelType w:val="hybridMultilevel"/>
    <w:tmpl w:val="6E84439E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A5905D1"/>
    <w:multiLevelType w:val="hybridMultilevel"/>
    <w:tmpl w:val="439E7B9C"/>
    <w:lvl w:ilvl="0" w:tplc="08090017">
      <w:start w:val="1"/>
      <w:numFmt w:val="lowerLetter"/>
      <w:lvlText w:val="%1)"/>
      <w:lvlJc w:val="left"/>
      <w:pPr>
        <w:ind w:left="1211" w:hanging="360"/>
      </w:p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42A1D1B"/>
    <w:multiLevelType w:val="hybridMultilevel"/>
    <w:tmpl w:val="B2A4AF76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45E70F5"/>
    <w:multiLevelType w:val="hybridMultilevel"/>
    <w:tmpl w:val="013E1A5C"/>
    <w:lvl w:ilvl="0" w:tplc="4A9A7C5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556375CF"/>
    <w:multiLevelType w:val="hybridMultilevel"/>
    <w:tmpl w:val="ECE84780"/>
    <w:lvl w:ilvl="0" w:tplc="486A88DE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bCs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BAF0044"/>
    <w:multiLevelType w:val="hybridMultilevel"/>
    <w:tmpl w:val="F49E19A6"/>
    <w:lvl w:ilvl="0" w:tplc="4A9A7C5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5BFA5209"/>
    <w:multiLevelType w:val="hybridMultilevel"/>
    <w:tmpl w:val="CC706C8A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DC2280D"/>
    <w:multiLevelType w:val="hybridMultilevel"/>
    <w:tmpl w:val="56CAED52"/>
    <w:lvl w:ilvl="0" w:tplc="C1E650C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637248E6"/>
    <w:multiLevelType w:val="hybridMultilevel"/>
    <w:tmpl w:val="6F46310C"/>
    <w:lvl w:ilvl="0" w:tplc="9FB8DD4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63F17143"/>
    <w:multiLevelType w:val="hybridMultilevel"/>
    <w:tmpl w:val="CDFE377C"/>
    <w:lvl w:ilvl="0" w:tplc="67DE164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53624F7"/>
    <w:multiLevelType w:val="hybridMultilevel"/>
    <w:tmpl w:val="439E7B9C"/>
    <w:lvl w:ilvl="0" w:tplc="08090017">
      <w:start w:val="1"/>
      <w:numFmt w:val="lowerLetter"/>
      <w:lvlText w:val="%1)"/>
      <w:lvlJc w:val="left"/>
      <w:pPr>
        <w:ind w:left="1211" w:hanging="360"/>
      </w:p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B433CC9"/>
    <w:multiLevelType w:val="hybridMultilevel"/>
    <w:tmpl w:val="6DBE8936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F6D0B5B"/>
    <w:multiLevelType w:val="hybridMultilevel"/>
    <w:tmpl w:val="D946E3D8"/>
    <w:lvl w:ilvl="0" w:tplc="672EEED6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01C38C7"/>
    <w:multiLevelType w:val="hybridMultilevel"/>
    <w:tmpl w:val="EBCED19C"/>
    <w:lvl w:ilvl="0" w:tplc="6B1439E8">
      <w:start w:val="1"/>
      <w:numFmt w:val="lowerLetter"/>
      <w:lvlText w:val="%1)"/>
      <w:lvlJc w:val="left"/>
      <w:pPr>
        <w:ind w:left="107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2" w15:restartNumberingAfterBreak="0">
    <w:nsid w:val="7092688C"/>
    <w:multiLevelType w:val="hybridMultilevel"/>
    <w:tmpl w:val="4CD284C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4745405"/>
    <w:multiLevelType w:val="hybridMultilevel"/>
    <w:tmpl w:val="B91045F0"/>
    <w:lvl w:ilvl="0" w:tplc="84AAE4BE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55749F4"/>
    <w:multiLevelType w:val="hybridMultilevel"/>
    <w:tmpl w:val="56CAED52"/>
    <w:lvl w:ilvl="0" w:tplc="C1E650CE">
      <w:start w:val="1"/>
      <w:numFmt w:val="lowerLetter"/>
      <w:lvlText w:val="%1)"/>
      <w:lvlJc w:val="left"/>
      <w:pPr>
        <w:ind w:left="107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 w15:restartNumberingAfterBreak="0">
    <w:nsid w:val="79144AE0"/>
    <w:multiLevelType w:val="hybridMultilevel"/>
    <w:tmpl w:val="723AB85E"/>
    <w:lvl w:ilvl="0" w:tplc="080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94A5E80"/>
    <w:multiLevelType w:val="hybridMultilevel"/>
    <w:tmpl w:val="2CB80840"/>
    <w:lvl w:ilvl="0" w:tplc="D17E83D8">
      <w:start w:val="1"/>
      <w:numFmt w:val="lowerLetter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7" w15:restartNumberingAfterBreak="0">
    <w:nsid w:val="7F727C21"/>
    <w:multiLevelType w:val="hybridMultilevel"/>
    <w:tmpl w:val="9E628A42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4"/>
  </w:num>
  <w:num w:numId="2">
    <w:abstractNumId w:val="39"/>
  </w:num>
  <w:num w:numId="3">
    <w:abstractNumId w:val="47"/>
  </w:num>
  <w:num w:numId="4">
    <w:abstractNumId w:val="37"/>
  </w:num>
  <w:num w:numId="5">
    <w:abstractNumId w:val="30"/>
  </w:num>
  <w:num w:numId="6">
    <w:abstractNumId w:val="18"/>
  </w:num>
  <w:num w:numId="7">
    <w:abstractNumId w:val="12"/>
  </w:num>
  <w:num w:numId="8">
    <w:abstractNumId w:val="23"/>
  </w:num>
  <w:num w:numId="9">
    <w:abstractNumId w:val="3"/>
  </w:num>
  <w:num w:numId="10">
    <w:abstractNumId w:val="14"/>
  </w:num>
  <w:num w:numId="11">
    <w:abstractNumId w:val="43"/>
  </w:num>
  <w:num w:numId="12">
    <w:abstractNumId w:val="6"/>
  </w:num>
  <w:num w:numId="13">
    <w:abstractNumId w:val="32"/>
  </w:num>
  <w:num w:numId="14">
    <w:abstractNumId w:val="45"/>
  </w:num>
  <w:num w:numId="15">
    <w:abstractNumId w:val="27"/>
  </w:num>
  <w:num w:numId="16">
    <w:abstractNumId w:val="7"/>
  </w:num>
  <w:num w:numId="17">
    <w:abstractNumId w:val="28"/>
  </w:num>
  <w:num w:numId="18">
    <w:abstractNumId w:val="42"/>
  </w:num>
  <w:num w:numId="19">
    <w:abstractNumId w:val="38"/>
  </w:num>
  <w:num w:numId="20">
    <w:abstractNumId w:val="29"/>
  </w:num>
  <w:num w:numId="21">
    <w:abstractNumId w:val="15"/>
  </w:num>
  <w:num w:numId="22">
    <w:abstractNumId w:val="13"/>
  </w:num>
  <w:num w:numId="23">
    <w:abstractNumId w:val="5"/>
  </w:num>
  <w:num w:numId="24">
    <w:abstractNumId w:val="35"/>
  </w:num>
  <w:num w:numId="25">
    <w:abstractNumId w:val="16"/>
  </w:num>
  <w:num w:numId="26">
    <w:abstractNumId w:val="19"/>
  </w:num>
  <w:num w:numId="27">
    <w:abstractNumId w:val="11"/>
  </w:num>
  <w:num w:numId="28">
    <w:abstractNumId w:val="20"/>
  </w:num>
  <w:num w:numId="29">
    <w:abstractNumId w:val="41"/>
  </w:num>
  <w:num w:numId="30">
    <w:abstractNumId w:val="2"/>
  </w:num>
  <w:num w:numId="31">
    <w:abstractNumId w:val="44"/>
  </w:num>
  <w:num w:numId="32">
    <w:abstractNumId w:val="0"/>
  </w:num>
  <w:num w:numId="33">
    <w:abstractNumId w:val="36"/>
  </w:num>
  <w:num w:numId="34">
    <w:abstractNumId w:val="10"/>
  </w:num>
  <w:num w:numId="35">
    <w:abstractNumId w:val="22"/>
  </w:num>
  <w:num w:numId="36">
    <w:abstractNumId w:val="8"/>
  </w:num>
  <w:num w:numId="37">
    <w:abstractNumId w:val="40"/>
  </w:num>
  <w:num w:numId="38">
    <w:abstractNumId w:val="26"/>
  </w:num>
  <w:num w:numId="39">
    <w:abstractNumId w:val="25"/>
  </w:num>
  <w:num w:numId="40">
    <w:abstractNumId w:val="33"/>
  </w:num>
  <w:num w:numId="41">
    <w:abstractNumId w:val="31"/>
  </w:num>
  <w:num w:numId="42">
    <w:abstractNumId w:val="24"/>
  </w:num>
  <w:num w:numId="43">
    <w:abstractNumId w:val="4"/>
  </w:num>
  <w:num w:numId="44">
    <w:abstractNumId w:val="21"/>
  </w:num>
  <w:num w:numId="45">
    <w:abstractNumId w:val="9"/>
  </w:num>
  <w:num w:numId="46">
    <w:abstractNumId w:val="1"/>
  </w:num>
  <w:num w:numId="47">
    <w:abstractNumId w:val="46"/>
  </w:num>
  <w:num w:numId="4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5A23"/>
    <w:rsid w:val="00001477"/>
    <w:rsid w:val="0000731A"/>
    <w:rsid w:val="000125BB"/>
    <w:rsid w:val="0001439A"/>
    <w:rsid w:val="00017822"/>
    <w:rsid w:val="00021FEE"/>
    <w:rsid w:val="0002268F"/>
    <w:rsid w:val="00026A68"/>
    <w:rsid w:val="000271D4"/>
    <w:rsid w:val="00027AB3"/>
    <w:rsid w:val="000413F9"/>
    <w:rsid w:val="000418C6"/>
    <w:rsid w:val="00041C21"/>
    <w:rsid w:val="00046E27"/>
    <w:rsid w:val="0005447D"/>
    <w:rsid w:val="000640EA"/>
    <w:rsid w:val="00064443"/>
    <w:rsid w:val="00064704"/>
    <w:rsid w:val="00066674"/>
    <w:rsid w:val="00067FCF"/>
    <w:rsid w:val="0007609E"/>
    <w:rsid w:val="000762CB"/>
    <w:rsid w:val="0008051D"/>
    <w:rsid w:val="00082BC5"/>
    <w:rsid w:val="0008345B"/>
    <w:rsid w:val="00083D3F"/>
    <w:rsid w:val="00084D50"/>
    <w:rsid w:val="00085C86"/>
    <w:rsid w:val="00090B02"/>
    <w:rsid w:val="000933E5"/>
    <w:rsid w:val="00096239"/>
    <w:rsid w:val="0009651D"/>
    <w:rsid w:val="00096E38"/>
    <w:rsid w:val="000A0815"/>
    <w:rsid w:val="000A176A"/>
    <w:rsid w:val="000A4601"/>
    <w:rsid w:val="000A46BE"/>
    <w:rsid w:val="000A5D6E"/>
    <w:rsid w:val="000A7FA0"/>
    <w:rsid w:val="000B1D71"/>
    <w:rsid w:val="000B7993"/>
    <w:rsid w:val="000C243F"/>
    <w:rsid w:val="000C3292"/>
    <w:rsid w:val="000C5F7B"/>
    <w:rsid w:val="000C78F9"/>
    <w:rsid w:val="000D263E"/>
    <w:rsid w:val="000D3D59"/>
    <w:rsid w:val="000D69F3"/>
    <w:rsid w:val="000E2914"/>
    <w:rsid w:val="000E2F3D"/>
    <w:rsid w:val="000E633C"/>
    <w:rsid w:val="000E7FC1"/>
    <w:rsid w:val="000F02F1"/>
    <w:rsid w:val="000F0974"/>
    <w:rsid w:val="000F0DB4"/>
    <w:rsid w:val="000F3831"/>
    <w:rsid w:val="000F4E32"/>
    <w:rsid w:val="000F5236"/>
    <w:rsid w:val="000F7FDC"/>
    <w:rsid w:val="00102441"/>
    <w:rsid w:val="00102D0C"/>
    <w:rsid w:val="00104C2C"/>
    <w:rsid w:val="001060A0"/>
    <w:rsid w:val="00106A0F"/>
    <w:rsid w:val="00106E5B"/>
    <w:rsid w:val="00110E7E"/>
    <w:rsid w:val="00117D77"/>
    <w:rsid w:val="001230CD"/>
    <w:rsid w:val="0012560B"/>
    <w:rsid w:val="00130D52"/>
    <w:rsid w:val="00131B31"/>
    <w:rsid w:val="001461DB"/>
    <w:rsid w:val="0015186A"/>
    <w:rsid w:val="00154A70"/>
    <w:rsid w:val="00155523"/>
    <w:rsid w:val="00155F90"/>
    <w:rsid w:val="00156384"/>
    <w:rsid w:val="00161A7D"/>
    <w:rsid w:val="00162B2A"/>
    <w:rsid w:val="001632FA"/>
    <w:rsid w:val="00165423"/>
    <w:rsid w:val="00166CDE"/>
    <w:rsid w:val="0016727F"/>
    <w:rsid w:val="00170F03"/>
    <w:rsid w:val="001723A7"/>
    <w:rsid w:val="001769D0"/>
    <w:rsid w:val="00181D65"/>
    <w:rsid w:val="001853C2"/>
    <w:rsid w:val="00185C9D"/>
    <w:rsid w:val="001926CA"/>
    <w:rsid w:val="001948D9"/>
    <w:rsid w:val="00195307"/>
    <w:rsid w:val="001A0B94"/>
    <w:rsid w:val="001A4355"/>
    <w:rsid w:val="001A5370"/>
    <w:rsid w:val="001A5EDF"/>
    <w:rsid w:val="001A6210"/>
    <w:rsid w:val="001B17CF"/>
    <w:rsid w:val="001B28DB"/>
    <w:rsid w:val="001B2AA0"/>
    <w:rsid w:val="001B4E15"/>
    <w:rsid w:val="001B6A68"/>
    <w:rsid w:val="001C1F87"/>
    <w:rsid w:val="001C5966"/>
    <w:rsid w:val="001C60B4"/>
    <w:rsid w:val="001C638D"/>
    <w:rsid w:val="001C7CD8"/>
    <w:rsid w:val="001D1A5B"/>
    <w:rsid w:val="001D4728"/>
    <w:rsid w:val="001D4C86"/>
    <w:rsid w:val="001D5207"/>
    <w:rsid w:val="001D6C95"/>
    <w:rsid w:val="001E13CD"/>
    <w:rsid w:val="001E4D39"/>
    <w:rsid w:val="001E527D"/>
    <w:rsid w:val="001F2474"/>
    <w:rsid w:val="001F372B"/>
    <w:rsid w:val="001F3976"/>
    <w:rsid w:val="00210586"/>
    <w:rsid w:val="00212C08"/>
    <w:rsid w:val="002211A8"/>
    <w:rsid w:val="00221730"/>
    <w:rsid w:val="00221E97"/>
    <w:rsid w:val="0022796C"/>
    <w:rsid w:val="00232E85"/>
    <w:rsid w:val="0023324C"/>
    <w:rsid w:val="00233735"/>
    <w:rsid w:val="00252152"/>
    <w:rsid w:val="00254EBA"/>
    <w:rsid w:val="00255B16"/>
    <w:rsid w:val="00256A32"/>
    <w:rsid w:val="00262946"/>
    <w:rsid w:val="00264923"/>
    <w:rsid w:val="0026511A"/>
    <w:rsid w:val="00266D98"/>
    <w:rsid w:val="0027301C"/>
    <w:rsid w:val="002733F2"/>
    <w:rsid w:val="002737CA"/>
    <w:rsid w:val="00273F24"/>
    <w:rsid w:val="0028617A"/>
    <w:rsid w:val="0028735D"/>
    <w:rsid w:val="002930F7"/>
    <w:rsid w:val="00294CD1"/>
    <w:rsid w:val="002A312F"/>
    <w:rsid w:val="002A3156"/>
    <w:rsid w:val="002A4DDF"/>
    <w:rsid w:val="002A5D08"/>
    <w:rsid w:val="002A6716"/>
    <w:rsid w:val="002A684E"/>
    <w:rsid w:val="002B03A3"/>
    <w:rsid w:val="002B11B4"/>
    <w:rsid w:val="002B38AF"/>
    <w:rsid w:val="002B3D2E"/>
    <w:rsid w:val="002B44E3"/>
    <w:rsid w:val="002B4DD0"/>
    <w:rsid w:val="002B54E1"/>
    <w:rsid w:val="002B578A"/>
    <w:rsid w:val="002C1171"/>
    <w:rsid w:val="002C52A8"/>
    <w:rsid w:val="002C71DB"/>
    <w:rsid w:val="002D079B"/>
    <w:rsid w:val="002E1AF5"/>
    <w:rsid w:val="002E408C"/>
    <w:rsid w:val="002E5396"/>
    <w:rsid w:val="002E66CB"/>
    <w:rsid w:val="002E7785"/>
    <w:rsid w:val="002F277A"/>
    <w:rsid w:val="002F77B6"/>
    <w:rsid w:val="00301556"/>
    <w:rsid w:val="00301B75"/>
    <w:rsid w:val="00304313"/>
    <w:rsid w:val="00304AD7"/>
    <w:rsid w:val="003055DE"/>
    <w:rsid w:val="00307F3A"/>
    <w:rsid w:val="003107DE"/>
    <w:rsid w:val="00311E11"/>
    <w:rsid w:val="00313362"/>
    <w:rsid w:val="00313A52"/>
    <w:rsid w:val="00313B81"/>
    <w:rsid w:val="00315EE1"/>
    <w:rsid w:val="00317610"/>
    <w:rsid w:val="00323634"/>
    <w:rsid w:val="00327E2E"/>
    <w:rsid w:val="00333A64"/>
    <w:rsid w:val="00335DDE"/>
    <w:rsid w:val="0034279E"/>
    <w:rsid w:val="00342A91"/>
    <w:rsid w:val="00344756"/>
    <w:rsid w:val="0034664E"/>
    <w:rsid w:val="00351EDE"/>
    <w:rsid w:val="00361388"/>
    <w:rsid w:val="003632E9"/>
    <w:rsid w:val="003701E8"/>
    <w:rsid w:val="003773E8"/>
    <w:rsid w:val="00387F9E"/>
    <w:rsid w:val="00390A81"/>
    <w:rsid w:val="00393553"/>
    <w:rsid w:val="00393F7E"/>
    <w:rsid w:val="0039550C"/>
    <w:rsid w:val="003A4D0B"/>
    <w:rsid w:val="003A6742"/>
    <w:rsid w:val="003A7777"/>
    <w:rsid w:val="003B5421"/>
    <w:rsid w:val="003B79F1"/>
    <w:rsid w:val="003C1A9F"/>
    <w:rsid w:val="003C3F17"/>
    <w:rsid w:val="003C4C68"/>
    <w:rsid w:val="003C5001"/>
    <w:rsid w:val="003C7995"/>
    <w:rsid w:val="003D03AD"/>
    <w:rsid w:val="003D334B"/>
    <w:rsid w:val="003D4036"/>
    <w:rsid w:val="003D7F76"/>
    <w:rsid w:val="003E09A5"/>
    <w:rsid w:val="003E40AC"/>
    <w:rsid w:val="003E490F"/>
    <w:rsid w:val="003F03C5"/>
    <w:rsid w:val="003F1985"/>
    <w:rsid w:val="004066BB"/>
    <w:rsid w:val="00410DF8"/>
    <w:rsid w:val="004138D7"/>
    <w:rsid w:val="00413B5C"/>
    <w:rsid w:val="0041419E"/>
    <w:rsid w:val="0041695D"/>
    <w:rsid w:val="00417015"/>
    <w:rsid w:val="00417083"/>
    <w:rsid w:val="004371B4"/>
    <w:rsid w:val="00445F39"/>
    <w:rsid w:val="00446418"/>
    <w:rsid w:val="00455477"/>
    <w:rsid w:val="00457D7A"/>
    <w:rsid w:val="004615EF"/>
    <w:rsid w:val="00462932"/>
    <w:rsid w:val="004633D2"/>
    <w:rsid w:val="00464A8F"/>
    <w:rsid w:val="00465BEE"/>
    <w:rsid w:val="004672B4"/>
    <w:rsid w:val="00470F27"/>
    <w:rsid w:val="0047171B"/>
    <w:rsid w:val="004721CB"/>
    <w:rsid w:val="0047263F"/>
    <w:rsid w:val="004728CA"/>
    <w:rsid w:val="00473B01"/>
    <w:rsid w:val="00484A73"/>
    <w:rsid w:val="0048584C"/>
    <w:rsid w:val="00490ADF"/>
    <w:rsid w:val="00492E5E"/>
    <w:rsid w:val="00493614"/>
    <w:rsid w:val="00496999"/>
    <w:rsid w:val="004A6CCC"/>
    <w:rsid w:val="004B1F9B"/>
    <w:rsid w:val="004B21AD"/>
    <w:rsid w:val="004B234C"/>
    <w:rsid w:val="004B4CF3"/>
    <w:rsid w:val="004C6B75"/>
    <w:rsid w:val="004C7D14"/>
    <w:rsid w:val="004D238F"/>
    <w:rsid w:val="004D35B5"/>
    <w:rsid w:val="004D5185"/>
    <w:rsid w:val="004E28D6"/>
    <w:rsid w:val="004E31CD"/>
    <w:rsid w:val="004F59C5"/>
    <w:rsid w:val="004F7770"/>
    <w:rsid w:val="004F7E15"/>
    <w:rsid w:val="005024E7"/>
    <w:rsid w:val="005053B7"/>
    <w:rsid w:val="00507578"/>
    <w:rsid w:val="0051117C"/>
    <w:rsid w:val="00513B7A"/>
    <w:rsid w:val="00516DCC"/>
    <w:rsid w:val="0052156A"/>
    <w:rsid w:val="00521C30"/>
    <w:rsid w:val="00524C44"/>
    <w:rsid w:val="00527216"/>
    <w:rsid w:val="005274AF"/>
    <w:rsid w:val="005319F4"/>
    <w:rsid w:val="0054283A"/>
    <w:rsid w:val="00554A59"/>
    <w:rsid w:val="00554B0F"/>
    <w:rsid w:val="00556774"/>
    <w:rsid w:val="00561E29"/>
    <w:rsid w:val="005636A4"/>
    <w:rsid w:val="005639CF"/>
    <w:rsid w:val="00564CC7"/>
    <w:rsid w:val="00573BE2"/>
    <w:rsid w:val="00575896"/>
    <w:rsid w:val="0057744D"/>
    <w:rsid w:val="00581679"/>
    <w:rsid w:val="00583E55"/>
    <w:rsid w:val="00590CC4"/>
    <w:rsid w:val="00592616"/>
    <w:rsid w:val="00595092"/>
    <w:rsid w:val="00595B40"/>
    <w:rsid w:val="0059768B"/>
    <w:rsid w:val="005978B5"/>
    <w:rsid w:val="005A1F7A"/>
    <w:rsid w:val="005A5ACD"/>
    <w:rsid w:val="005A77FE"/>
    <w:rsid w:val="005C0CAE"/>
    <w:rsid w:val="005C2BC8"/>
    <w:rsid w:val="005C3103"/>
    <w:rsid w:val="005C53B4"/>
    <w:rsid w:val="005C7422"/>
    <w:rsid w:val="005D0184"/>
    <w:rsid w:val="005D0B64"/>
    <w:rsid w:val="005D3B51"/>
    <w:rsid w:val="005D5A23"/>
    <w:rsid w:val="005E2F39"/>
    <w:rsid w:val="005E5B55"/>
    <w:rsid w:val="005E62DC"/>
    <w:rsid w:val="005E6EEF"/>
    <w:rsid w:val="005F1B08"/>
    <w:rsid w:val="005F1B68"/>
    <w:rsid w:val="005F3B23"/>
    <w:rsid w:val="005F3DA7"/>
    <w:rsid w:val="005F4B0E"/>
    <w:rsid w:val="005F5922"/>
    <w:rsid w:val="005F7698"/>
    <w:rsid w:val="00602814"/>
    <w:rsid w:val="00603460"/>
    <w:rsid w:val="006054DA"/>
    <w:rsid w:val="006128CF"/>
    <w:rsid w:val="0061508F"/>
    <w:rsid w:val="00616592"/>
    <w:rsid w:val="00617C7A"/>
    <w:rsid w:val="006212F6"/>
    <w:rsid w:val="0063070A"/>
    <w:rsid w:val="00635460"/>
    <w:rsid w:val="0064023B"/>
    <w:rsid w:val="00654B54"/>
    <w:rsid w:val="006611A7"/>
    <w:rsid w:val="00662945"/>
    <w:rsid w:val="00664937"/>
    <w:rsid w:val="00665FD4"/>
    <w:rsid w:val="00665FE5"/>
    <w:rsid w:val="0066651A"/>
    <w:rsid w:val="0067264A"/>
    <w:rsid w:val="00672EB7"/>
    <w:rsid w:val="00673CC2"/>
    <w:rsid w:val="00680320"/>
    <w:rsid w:val="00684A66"/>
    <w:rsid w:val="006868AA"/>
    <w:rsid w:val="00695830"/>
    <w:rsid w:val="006A0EBD"/>
    <w:rsid w:val="006A1DD7"/>
    <w:rsid w:val="006A2D82"/>
    <w:rsid w:val="006A5593"/>
    <w:rsid w:val="006A697F"/>
    <w:rsid w:val="006B01A7"/>
    <w:rsid w:val="006B5A5E"/>
    <w:rsid w:val="006B7833"/>
    <w:rsid w:val="006C0477"/>
    <w:rsid w:val="006C4E3C"/>
    <w:rsid w:val="006C6E54"/>
    <w:rsid w:val="006C71F7"/>
    <w:rsid w:val="006C7676"/>
    <w:rsid w:val="006C7C7D"/>
    <w:rsid w:val="006D1E59"/>
    <w:rsid w:val="006D22E4"/>
    <w:rsid w:val="006D453F"/>
    <w:rsid w:val="006D543F"/>
    <w:rsid w:val="006D7564"/>
    <w:rsid w:val="006E33AF"/>
    <w:rsid w:val="006E6058"/>
    <w:rsid w:val="006F5C31"/>
    <w:rsid w:val="006F6DA3"/>
    <w:rsid w:val="007054CD"/>
    <w:rsid w:val="00705E7B"/>
    <w:rsid w:val="00710979"/>
    <w:rsid w:val="00712A2F"/>
    <w:rsid w:val="0071541E"/>
    <w:rsid w:val="0071592C"/>
    <w:rsid w:val="00715F1B"/>
    <w:rsid w:val="00716BF4"/>
    <w:rsid w:val="007219A2"/>
    <w:rsid w:val="007256EF"/>
    <w:rsid w:val="00725A70"/>
    <w:rsid w:val="0073129C"/>
    <w:rsid w:val="007322EB"/>
    <w:rsid w:val="007350F2"/>
    <w:rsid w:val="007358D4"/>
    <w:rsid w:val="007406F1"/>
    <w:rsid w:val="00750365"/>
    <w:rsid w:val="00751651"/>
    <w:rsid w:val="00751EB6"/>
    <w:rsid w:val="00755C8D"/>
    <w:rsid w:val="00760CF1"/>
    <w:rsid w:val="00765BE9"/>
    <w:rsid w:val="007662BF"/>
    <w:rsid w:val="00767E84"/>
    <w:rsid w:val="00772977"/>
    <w:rsid w:val="00775B1C"/>
    <w:rsid w:val="0077640D"/>
    <w:rsid w:val="007910EB"/>
    <w:rsid w:val="00794897"/>
    <w:rsid w:val="00795DE9"/>
    <w:rsid w:val="0079732D"/>
    <w:rsid w:val="007A0AE6"/>
    <w:rsid w:val="007A22BD"/>
    <w:rsid w:val="007A3EC3"/>
    <w:rsid w:val="007A6CDE"/>
    <w:rsid w:val="007B16EB"/>
    <w:rsid w:val="007B7C64"/>
    <w:rsid w:val="007B7E06"/>
    <w:rsid w:val="007C1D83"/>
    <w:rsid w:val="007C3FC5"/>
    <w:rsid w:val="007C5DFE"/>
    <w:rsid w:val="007C7365"/>
    <w:rsid w:val="007D2AE3"/>
    <w:rsid w:val="007D52AE"/>
    <w:rsid w:val="007D6F6B"/>
    <w:rsid w:val="007D7D1D"/>
    <w:rsid w:val="007E1E7F"/>
    <w:rsid w:val="007E588B"/>
    <w:rsid w:val="007E718F"/>
    <w:rsid w:val="007F342D"/>
    <w:rsid w:val="007F3606"/>
    <w:rsid w:val="007F38B8"/>
    <w:rsid w:val="0080182A"/>
    <w:rsid w:val="008068F3"/>
    <w:rsid w:val="0080792E"/>
    <w:rsid w:val="00810523"/>
    <w:rsid w:val="0081177C"/>
    <w:rsid w:val="0081625F"/>
    <w:rsid w:val="008162C5"/>
    <w:rsid w:val="008177DB"/>
    <w:rsid w:val="00817A73"/>
    <w:rsid w:val="00820028"/>
    <w:rsid w:val="008305AF"/>
    <w:rsid w:val="00831E40"/>
    <w:rsid w:val="00841D41"/>
    <w:rsid w:val="008422E9"/>
    <w:rsid w:val="00856310"/>
    <w:rsid w:val="00857809"/>
    <w:rsid w:val="0086484B"/>
    <w:rsid w:val="00866DD0"/>
    <w:rsid w:val="008670B8"/>
    <w:rsid w:val="008676F5"/>
    <w:rsid w:val="00867BE6"/>
    <w:rsid w:val="00870DDD"/>
    <w:rsid w:val="008727C6"/>
    <w:rsid w:val="00874CC2"/>
    <w:rsid w:val="00875C4E"/>
    <w:rsid w:val="00876E9A"/>
    <w:rsid w:val="00877D81"/>
    <w:rsid w:val="00881BED"/>
    <w:rsid w:val="008852DF"/>
    <w:rsid w:val="00890A53"/>
    <w:rsid w:val="00890B39"/>
    <w:rsid w:val="00891400"/>
    <w:rsid w:val="008921F2"/>
    <w:rsid w:val="008964DA"/>
    <w:rsid w:val="008978E7"/>
    <w:rsid w:val="008A0071"/>
    <w:rsid w:val="008A6193"/>
    <w:rsid w:val="008A7D3A"/>
    <w:rsid w:val="008B03A0"/>
    <w:rsid w:val="008C2E99"/>
    <w:rsid w:val="008C4328"/>
    <w:rsid w:val="008C5297"/>
    <w:rsid w:val="008D3E3A"/>
    <w:rsid w:val="008D7212"/>
    <w:rsid w:val="008E50A4"/>
    <w:rsid w:val="008E638A"/>
    <w:rsid w:val="008E6FE9"/>
    <w:rsid w:val="008F411D"/>
    <w:rsid w:val="00900C27"/>
    <w:rsid w:val="00900C4C"/>
    <w:rsid w:val="00900C9D"/>
    <w:rsid w:val="00902557"/>
    <w:rsid w:val="00902707"/>
    <w:rsid w:val="0090278F"/>
    <w:rsid w:val="009066E5"/>
    <w:rsid w:val="00913096"/>
    <w:rsid w:val="00914D8F"/>
    <w:rsid w:val="009211E5"/>
    <w:rsid w:val="00922B30"/>
    <w:rsid w:val="009329A8"/>
    <w:rsid w:val="00933E12"/>
    <w:rsid w:val="00936629"/>
    <w:rsid w:val="00937FDD"/>
    <w:rsid w:val="00942EE0"/>
    <w:rsid w:val="00951B81"/>
    <w:rsid w:val="00952F57"/>
    <w:rsid w:val="00955625"/>
    <w:rsid w:val="0096112D"/>
    <w:rsid w:val="00961B0C"/>
    <w:rsid w:val="00961E08"/>
    <w:rsid w:val="009652F8"/>
    <w:rsid w:val="00971460"/>
    <w:rsid w:val="00972268"/>
    <w:rsid w:val="0097352A"/>
    <w:rsid w:val="00973CFA"/>
    <w:rsid w:val="009742C9"/>
    <w:rsid w:val="00975D07"/>
    <w:rsid w:val="0098182A"/>
    <w:rsid w:val="00982240"/>
    <w:rsid w:val="00982640"/>
    <w:rsid w:val="009864CE"/>
    <w:rsid w:val="00995ADF"/>
    <w:rsid w:val="009A39CD"/>
    <w:rsid w:val="009A3F69"/>
    <w:rsid w:val="009B39C4"/>
    <w:rsid w:val="009B7459"/>
    <w:rsid w:val="009B7B08"/>
    <w:rsid w:val="009C1209"/>
    <w:rsid w:val="009D0A2F"/>
    <w:rsid w:val="009D0E00"/>
    <w:rsid w:val="009D42EA"/>
    <w:rsid w:val="009D5DFD"/>
    <w:rsid w:val="009E0D5F"/>
    <w:rsid w:val="009E1773"/>
    <w:rsid w:val="009F2330"/>
    <w:rsid w:val="009F433D"/>
    <w:rsid w:val="009F7E9E"/>
    <w:rsid w:val="00A017EA"/>
    <w:rsid w:val="00A03AD5"/>
    <w:rsid w:val="00A06505"/>
    <w:rsid w:val="00A10472"/>
    <w:rsid w:val="00A121D9"/>
    <w:rsid w:val="00A15A15"/>
    <w:rsid w:val="00A2011F"/>
    <w:rsid w:val="00A2032F"/>
    <w:rsid w:val="00A206A9"/>
    <w:rsid w:val="00A22F70"/>
    <w:rsid w:val="00A22FF4"/>
    <w:rsid w:val="00A26595"/>
    <w:rsid w:val="00A33F0F"/>
    <w:rsid w:val="00A345CE"/>
    <w:rsid w:val="00A34E4F"/>
    <w:rsid w:val="00A42075"/>
    <w:rsid w:val="00A42214"/>
    <w:rsid w:val="00A43C0E"/>
    <w:rsid w:val="00A447DC"/>
    <w:rsid w:val="00A46830"/>
    <w:rsid w:val="00A559B9"/>
    <w:rsid w:val="00A62C56"/>
    <w:rsid w:val="00A63AA1"/>
    <w:rsid w:val="00A801FA"/>
    <w:rsid w:val="00A81D85"/>
    <w:rsid w:val="00A84589"/>
    <w:rsid w:val="00A856DB"/>
    <w:rsid w:val="00A86C0F"/>
    <w:rsid w:val="00A9102F"/>
    <w:rsid w:val="00A94A57"/>
    <w:rsid w:val="00AA22FB"/>
    <w:rsid w:val="00AA3613"/>
    <w:rsid w:val="00AA3F25"/>
    <w:rsid w:val="00AA4C03"/>
    <w:rsid w:val="00AA6610"/>
    <w:rsid w:val="00AA6DE7"/>
    <w:rsid w:val="00AB62C6"/>
    <w:rsid w:val="00AC0327"/>
    <w:rsid w:val="00AC41AE"/>
    <w:rsid w:val="00AE295E"/>
    <w:rsid w:val="00AE6E64"/>
    <w:rsid w:val="00AE77A2"/>
    <w:rsid w:val="00AF1CA1"/>
    <w:rsid w:val="00B0250B"/>
    <w:rsid w:val="00B04AA0"/>
    <w:rsid w:val="00B10DDB"/>
    <w:rsid w:val="00B1142B"/>
    <w:rsid w:val="00B17D75"/>
    <w:rsid w:val="00B20D66"/>
    <w:rsid w:val="00B2298C"/>
    <w:rsid w:val="00B252BB"/>
    <w:rsid w:val="00B27901"/>
    <w:rsid w:val="00B318A1"/>
    <w:rsid w:val="00B31F15"/>
    <w:rsid w:val="00B326B7"/>
    <w:rsid w:val="00B3543A"/>
    <w:rsid w:val="00B40C8A"/>
    <w:rsid w:val="00B46F2A"/>
    <w:rsid w:val="00B52232"/>
    <w:rsid w:val="00B53580"/>
    <w:rsid w:val="00B54537"/>
    <w:rsid w:val="00B60342"/>
    <w:rsid w:val="00B62A8D"/>
    <w:rsid w:val="00B64042"/>
    <w:rsid w:val="00B64DAD"/>
    <w:rsid w:val="00B6793A"/>
    <w:rsid w:val="00B67B28"/>
    <w:rsid w:val="00B7394C"/>
    <w:rsid w:val="00B8043B"/>
    <w:rsid w:val="00B810E6"/>
    <w:rsid w:val="00B853EE"/>
    <w:rsid w:val="00B9092B"/>
    <w:rsid w:val="00B90CC9"/>
    <w:rsid w:val="00B92298"/>
    <w:rsid w:val="00B9624D"/>
    <w:rsid w:val="00BA3241"/>
    <w:rsid w:val="00BA3AB8"/>
    <w:rsid w:val="00BB053B"/>
    <w:rsid w:val="00BB66A0"/>
    <w:rsid w:val="00BC4142"/>
    <w:rsid w:val="00BC4193"/>
    <w:rsid w:val="00BC5380"/>
    <w:rsid w:val="00BD26A8"/>
    <w:rsid w:val="00BD5E9B"/>
    <w:rsid w:val="00BD791F"/>
    <w:rsid w:val="00BE20DC"/>
    <w:rsid w:val="00BE3535"/>
    <w:rsid w:val="00BE366B"/>
    <w:rsid w:val="00BE36ED"/>
    <w:rsid w:val="00BE3C12"/>
    <w:rsid w:val="00BE5987"/>
    <w:rsid w:val="00BF0248"/>
    <w:rsid w:val="00BF0481"/>
    <w:rsid w:val="00BF1BC0"/>
    <w:rsid w:val="00BF4EF4"/>
    <w:rsid w:val="00C01290"/>
    <w:rsid w:val="00C021C0"/>
    <w:rsid w:val="00C052EC"/>
    <w:rsid w:val="00C05B0C"/>
    <w:rsid w:val="00C071B2"/>
    <w:rsid w:val="00C13950"/>
    <w:rsid w:val="00C13EDD"/>
    <w:rsid w:val="00C14CD5"/>
    <w:rsid w:val="00C21DCC"/>
    <w:rsid w:val="00C24DCB"/>
    <w:rsid w:val="00C32C6E"/>
    <w:rsid w:val="00C34E79"/>
    <w:rsid w:val="00C36C33"/>
    <w:rsid w:val="00C3710A"/>
    <w:rsid w:val="00C44D29"/>
    <w:rsid w:val="00C468E1"/>
    <w:rsid w:val="00C471AF"/>
    <w:rsid w:val="00C503C0"/>
    <w:rsid w:val="00C53C6C"/>
    <w:rsid w:val="00C5586B"/>
    <w:rsid w:val="00C60C5B"/>
    <w:rsid w:val="00C62779"/>
    <w:rsid w:val="00C63DAE"/>
    <w:rsid w:val="00C67D45"/>
    <w:rsid w:val="00C81AD4"/>
    <w:rsid w:val="00C904E5"/>
    <w:rsid w:val="00C90800"/>
    <w:rsid w:val="00C92196"/>
    <w:rsid w:val="00C932DF"/>
    <w:rsid w:val="00C95275"/>
    <w:rsid w:val="00C968E3"/>
    <w:rsid w:val="00C9756A"/>
    <w:rsid w:val="00C97EF6"/>
    <w:rsid w:val="00CA102C"/>
    <w:rsid w:val="00CA13CB"/>
    <w:rsid w:val="00CA3F92"/>
    <w:rsid w:val="00CA5F3F"/>
    <w:rsid w:val="00CA740F"/>
    <w:rsid w:val="00CB17DB"/>
    <w:rsid w:val="00CB2FAC"/>
    <w:rsid w:val="00CB4A8A"/>
    <w:rsid w:val="00CB4E53"/>
    <w:rsid w:val="00CC0194"/>
    <w:rsid w:val="00CC39AC"/>
    <w:rsid w:val="00CC4CFF"/>
    <w:rsid w:val="00CC6768"/>
    <w:rsid w:val="00CD12C3"/>
    <w:rsid w:val="00CD245C"/>
    <w:rsid w:val="00CD37B1"/>
    <w:rsid w:val="00CD6F8E"/>
    <w:rsid w:val="00CE04B8"/>
    <w:rsid w:val="00CE1BAB"/>
    <w:rsid w:val="00CE3E19"/>
    <w:rsid w:val="00CE5152"/>
    <w:rsid w:val="00CE51DC"/>
    <w:rsid w:val="00CE560D"/>
    <w:rsid w:val="00CF01DB"/>
    <w:rsid w:val="00CF159A"/>
    <w:rsid w:val="00CF52E0"/>
    <w:rsid w:val="00D01557"/>
    <w:rsid w:val="00D0492D"/>
    <w:rsid w:val="00D105F1"/>
    <w:rsid w:val="00D11011"/>
    <w:rsid w:val="00D121A7"/>
    <w:rsid w:val="00D163A6"/>
    <w:rsid w:val="00D22E80"/>
    <w:rsid w:val="00D23D13"/>
    <w:rsid w:val="00D241B6"/>
    <w:rsid w:val="00D37063"/>
    <w:rsid w:val="00D404C9"/>
    <w:rsid w:val="00D445D0"/>
    <w:rsid w:val="00D446C4"/>
    <w:rsid w:val="00D462C2"/>
    <w:rsid w:val="00D465E3"/>
    <w:rsid w:val="00D63D72"/>
    <w:rsid w:val="00D6557F"/>
    <w:rsid w:val="00D65678"/>
    <w:rsid w:val="00D7168A"/>
    <w:rsid w:val="00D73000"/>
    <w:rsid w:val="00D74612"/>
    <w:rsid w:val="00D7735E"/>
    <w:rsid w:val="00D773BB"/>
    <w:rsid w:val="00D80CE7"/>
    <w:rsid w:val="00D81238"/>
    <w:rsid w:val="00D81593"/>
    <w:rsid w:val="00D830C0"/>
    <w:rsid w:val="00D8397F"/>
    <w:rsid w:val="00D84767"/>
    <w:rsid w:val="00D912A3"/>
    <w:rsid w:val="00D93241"/>
    <w:rsid w:val="00D95540"/>
    <w:rsid w:val="00D978A8"/>
    <w:rsid w:val="00DB16F3"/>
    <w:rsid w:val="00DB52BA"/>
    <w:rsid w:val="00DC3243"/>
    <w:rsid w:val="00DC4B70"/>
    <w:rsid w:val="00DC5B5A"/>
    <w:rsid w:val="00DC5BA5"/>
    <w:rsid w:val="00DD037E"/>
    <w:rsid w:val="00DD24EB"/>
    <w:rsid w:val="00DF1536"/>
    <w:rsid w:val="00DF3157"/>
    <w:rsid w:val="00DF4B4F"/>
    <w:rsid w:val="00E01E2A"/>
    <w:rsid w:val="00E025ED"/>
    <w:rsid w:val="00E0427D"/>
    <w:rsid w:val="00E20447"/>
    <w:rsid w:val="00E21384"/>
    <w:rsid w:val="00E2694B"/>
    <w:rsid w:val="00E272E3"/>
    <w:rsid w:val="00E326D5"/>
    <w:rsid w:val="00E33CD0"/>
    <w:rsid w:val="00E3486D"/>
    <w:rsid w:val="00E37B7E"/>
    <w:rsid w:val="00E434B5"/>
    <w:rsid w:val="00E44102"/>
    <w:rsid w:val="00E5546E"/>
    <w:rsid w:val="00E55FC4"/>
    <w:rsid w:val="00E732F5"/>
    <w:rsid w:val="00E75C9D"/>
    <w:rsid w:val="00E81F3E"/>
    <w:rsid w:val="00E82D8F"/>
    <w:rsid w:val="00E92C56"/>
    <w:rsid w:val="00E92F55"/>
    <w:rsid w:val="00EA1AD4"/>
    <w:rsid w:val="00EB2F92"/>
    <w:rsid w:val="00EB4432"/>
    <w:rsid w:val="00EB581E"/>
    <w:rsid w:val="00EB6F08"/>
    <w:rsid w:val="00EC0FFD"/>
    <w:rsid w:val="00EC3022"/>
    <w:rsid w:val="00ED2BD4"/>
    <w:rsid w:val="00ED7845"/>
    <w:rsid w:val="00EE2148"/>
    <w:rsid w:val="00EE59C0"/>
    <w:rsid w:val="00EE783E"/>
    <w:rsid w:val="00EF480A"/>
    <w:rsid w:val="00F046B7"/>
    <w:rsid w:val="00F05D70"/>
    <w:rsid w:val="00F10DDC"/>
    <w:rsid w:val="00F12097"/>
    <w:rsid w:val="00F14C11"/>
    <w:rsid w:val="00F2035E"/>
    <w:rsid w:val="00F21D21"/>
    <w:rsid w:val="00F23515"/>
    <w:rsid w:val="00F258F2"/>
    <w:rsid w:val="00F261BF"/>
    <w:rsid w:val="00F30E7E"/>
    <w:rsid w:val="00F41197"/>
    <w:rsid w:val="00F43AE4"/>
    <w:rsid w:val="00F5006B"/>
    <w:rsid w:val="00F512F7"/>
    <w:rsid w:val="00F51392"/>
    <w:rsid w:val="00F5344D"/>
    <w:rsid w:val="00F62E57"/>
    <w:rsid w:val="00F637BE"/>
    <w:rsid w:val="00F65822"/>
    <w:rsid w:val="00F66C4E"/>
    <w:rsid w:val="00F67917"/>
    <w:rsid w:val="00F740E2"/>
    <w:rsid w:val="00F82FB2"/>
    <w:rsid w:val="00F849D4"/>
    <w:rsid w:val="00F878DA"/>
    <w:rsid w:val="00F95C11"/>
    <w:rsid w:val="00FA73E3"/>
    <w:rsid w:val="00FB0205"/>
    <w:rsid w:val="00FB0349"/>
    <w:rsid w:val="00FB11BE"/>
    <w:rsid w:val="00FB1E2E"/>
    <w:rsid w:val="00FB441B"/>
    <w:rsid w:val="00FB5DF7"/>
    <w:rsid w:val="00FC0053"/>
    <w:rsid w:val="00FC6359"/>
    <w:rsid w:val="00FD424F"/>
    <w:rsid w:val="00FD4953"/>
    <w:rsid w:val="00FD5EC2"/>
    <w:rsid w:val="00FE03F8"/>
    <w:rsid w:val="00FE218D"/>
    <w:rsid w:val="00FE2DE7"/>
    <w:rsid w:val="00FE31F4"/>
    <w:rsid w:val="00FF05EE"/>
    <w:rsid w:val="00FF0B96"/>
    <w:rsid w:val="00FF2579"/>
    <w:rsid w:val="00FF5941"/>
    <w:rsid w:val="00FF6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."/>
  <w:listSeparator w:val=","/>
  <w14:docId w14:val="34528F6C"/>
  <w15:docId w15:val="{D33D8DDD-86AC-4F65-B917-6A15EB9DC6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B4432"/>
  </w:style>
  <w:style w:type="paragraph" w:styleId="Heading1">
    <w:name w:val="heading 1"/>
    <w:basedOn w:val="Normal"/>
    <w:next w:val="Normal"/>
    <w:qFormat/>
    <w:rsid w:val="00EB4432"/>
    <w:pPr>
      <w:keepNext/>
      <w:jc w:val="center"/>
      <w:outlineLvl w:val="0"/>
    </w:pPr>
    <w:rPr>
      <w:rFonts w:ascii="CG Times (W1)" w:hAnsi="CG Times (W1)"/>
      <w:sz w:val="40"/>
      <w:szCs w:val="40"/>
    </w:rPr>
  </w:style>
  <w:style w:type="paragraph" w:styleId="Heading2">
    <w:name w:val="heading 2"/>
    <w:basedOn w:val="Normal"/>
    <w:next w:val="Normal"/>
    <w:qFormat/>
    <w:rsid w:val="00EB4432"/>
    <w:pPr>
      <w:keepNext/>
      <w:jc w:val="center"/>
      <w:outlineLvl w:val="1"/>
    </w:pPr>
    <w:rPr>
      <w:sz w:val="28"/>
      <w:szCs w:val="28"/>
    </w:rPr>
  </w:style>
  <w:style w:type="paragraph" w:styleId="Heading3">
    <w:name w:val="heading 3"/>
    <w:basedOn w:val="Normal"/>
    <w:next w:val="Normal"/>
    <w:link w:val="Heading3Char"/>
    <w:qFormat/>
    <w:rsid w:val="00EB4432"/>
    <w:pPr>
      <w:keepNext/>
      <w:ind w:left="2160" w:firstLine="720"/>
      <w:jc w:val="both"/>
      <w:outlineLvl w:val="2"/>
    </w:pPr>
    <w:rPr>
      <w:rFonts w:ascii="CG Times (W1)" w:hAnsi="CG Times (W1)"/>
      <w:b/>
      <w:bCs/>
      <w:sz w:val="24"/>
      <w:szCs w:val="24"/>
    </w:rPr>
  </w:style>
  <w:style w:type="paragraph" w:styleId="Heading4">
    <w:name w:val="heading 4"/>
    <w:basedOn w:val="Normal"/>
    <w:next w:val="Normal"/>
    <w:qFormat/>
    <w:rsid w:val="00EB4432"/>
    <w:pPr>
      <w:keepNext/>
      <w:ind w:left="2160" w:firstLine="720"/>
      <w:jc w:val="both"/>
      <w:outlineLvl w:val="3"/>
    </w:pPr>
    <w:rPr>
      <w:rFonts w:ascii="CG Times (W1)" w:hAnsi="CG Times (W1)"/>
      <w:i/>
      <w:i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EB4432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EB4432"/>
  </w:style>
  <w:style w:type="paragraph" w:styleId="BodyText">
    <w:name w:val="Body Text"/>
    <w:basedOn w:val="Normal"/>
    <w:rsid w:val="00EB4432"/>
    <w:pPr>
      <w:jc w:val="both"/>
    </w:pPr>
    <w:rPr>
      <w:sz w:val="28"/>
      <w:szCs w:val="28"/>
    </w:rPr>
  </w:style>
  <w:style w:type="character" w:styleId="Hyperlink">
    <w:name w:val="Hyperlink"/>
    <w:rsid w:val="00FD5EC2"/>
    <w:rPr>
      <w:color w:val="0000FF"/>
      <w:u w:val="single"/>
    </w:rPr>
  </w:style>
  <w:style w:type="character" w:customStyle="1" w:styleId="Heading3Char">
    <w:name w:val="Heading 3 Char"/>
    <w:basedOn w:val="DefaultParagraphFont"/>
    <w:link w:val="Heading3"/>
    <w:rsid w:val="0052156A"/>
    <w:rPr>
      <w:rFonts w:ascii="CG Times (W1)" w:hAnsi="CG Times (W1)"/>
      <w:b/>
      <w:bCs/>
      <w:sz w:val="24"/>
      <w:szCs w:val="24"/>
    </w:rPr>
  </w:style>
  <w:style w:type="table" w:styleId="TableGrid">
    <w:name w:val="Table Grid"/>
    <w:basedOn w:val="TableNormal"/>
    <w:rsid w:val="00CF159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semiHidden/>
    <w:unhideWhenUsed/>
    <w:rsid w:val="00D1101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D11011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FF6870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900C2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00C27"/>
  </w:style>
  <w:style w:type="character" w:styleId="CommentReference">
    <w:name w:val="annotation reference"/>
    <w:basedOn w:val="DefaultParagraphFont"/>
    <w:semiHidden/>
    <w:unhideWhenUsed/>
    <w:rsid w:val="007A22BD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7A22BD"/>
  </w:style>
  <w:style w:type="character" w:customStyle="1" w:styleId="CommentTextChar">
    <w:name w:val="Comment Text Char"/>
    <w:basedOn w:val="DefaultParagraphFont"/>
    <w:link w:val="CommentText"/>
    <w:semiHidden/>
    <w:rsid w:val="007A22BD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7A22B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7A22BD"/>
    <w:rPr>
      <w:b/>
      <w:bCs/>
    </w:rPr>
  </w:style>
  <w:style w:type="paragraph" w:styleId="Revision">
    <w:name w:val="Revision"/>
    <w:hidden/>
    <w:uiPriority w:val="99"/>
    <w:semiHidden/>
    <w:rsid w:val="007A22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25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9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94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9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ue\Documents\GENERAL\LETTER%201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LETTER 1.dotx</Template>
  <TotalTime>1</TotalTime>
  <Pages>2</Pages>
  <Words>1195</Words>
  <Characters>5759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MR. STEPHEN CANNON</vt:lpstr>
    </vt:vector>
  </TitlesOfParts>
  <Company>Mr A J G Howse</Company>
  <LinksUpToDate>false</LinksUpToDate>
  <CharactersWithSpaces>6941</CharactersWithSpaces>
  <SharedDoc>false</SharedDoc>
  <HLinks>
    <vt:vector size="6" baseType="variant">
      <vt:variant>
        <vt:i4>1769590</vt:i4>
      </vt:variant>
      <vt:variant>
        <vt:i4>0</vt:i4>
      </vt:variant>
      <vt:variant>
        <vt:i4>0</vt:i4>
      </vt:variant>
      <vt:variant>
        <vt:i4>5</vt:i4>
      </vt:variant>
      <vt:variant>
        <vt:lpwstr>mailto:sue.cannon@tesco.net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MR. STEPHEN CANNON</dc:title>
  <dc:creator>Sue Milsom</dc:creator>
  <cp:lastModifiedBy>Jill Schrodel</cp:lastModifiedBy>
  <cp:revision>2</cp:revision>
  <cp:lastPrinted>2021-09-20T14:54:00Z</cp:lastPrinted>
  <dcterms:created xsi:type="dcterms:W3CDTF">2021-09-20T14:55:00Z</dcterms:created>
  <dcterms:modified xsi:type="dcterms:W3CDTF">2021-09-20T14:55:00Z</dcterms:modified>
</cp:coreProperties>
</file>