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3ACB14" w14:textId="31818323" w:rsidR="00FF5941" w:rsidRPr="00EC3022" w:rsidRDefault="00FF5941" w:rsidP="00716BF4">
      <w:pPr>
        <w:ind w:left="426"/>
        <w:rPr>
          <w:b/>
          <w:sz w:val="28"/>
          <w:szCs w:val="28"/>
          <w:u w:val="single"/>
        </w:rPr>
      </w:pPr>
      <w:r w:rsidRPr="00EC3022">
        <w:rPr>
          <w:b/>
          <w:sz w:val="28"/>
          <w:szCs w:val="28"/>
          <w:u w:val="single"/>
        </w:rPr>
        <w:t xml:space="preserve">MINUTES OF PREMISES MEETING – HARLYN </w:t>
      </w:r>
      <w:r w:rsidR="005D7B47">
        <w:rPr>
          <w:b/>
          <w:sz w:val="28"/>
          <w:szCs w:val="28"/>
          <w:u w:val="single"/>
        </w:rPr>
        <w:t xml:space="preserve">PRIMARY </w:t>
      </w:r>
      <w:r w:rsidRPr="00EC3022">
        <w:rPr>
          <w:b/>
          <w:sz w:val="28"/>
          <w:szCs w:val="28"/>
          <w:u w:val="single"/>
        </w:rPr>
        <w:t>SCHOOL</w:t>
      </w:r>
    </w:p>
    <w:p w14:paraId="701EF24D" w14:textId="7EA907CA" w:rsidR="00FF5941" w:rsidRDefault="00446418" w:rsidP="00716BF4">
      <w:pPr>
        <w:ind w:left="426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T</w:t>
      </w:r>
      <w:r w:rsidR="00984290">
        <w:rPr>
          <w:b/>
          <w:sz w:val="28"/>
          <w:szCs w:val="28"/>
          <w:u w:val="single"/>
        </w:rPr>
        <w:t>u</w:t>
      </w:r>
      <w:r w:rsidR="0051596F">
        <w:rPr>
          <w:b/>
          <w:sz w:val="28"/>
          <w:szCs w:val="28"/>
          <w:u w:val="single"/>
        </w:rPr>
        <w:t>e</w:t>
      </w:r>
      <w:r w:rsidR="00984290">
        <w:rPr>
          <w:b/>
          <w:sz w:val="28"/>
          <w:szCs w:val="28"/>
          <w:u w:val="single"/>
        </w:rPr>
        <w:t>sday</w:t>
      </w:r>
      <w:r>
        <w:rPr>
          <w:b/>
          <w:sz w:val="28"/>
          <w:szCs w:val="28"/>
          <w:u w:val="single"/>
        </w:rPr>
        <w:t xml:space="preserve"> </w:t>
      </w:r>
      <w:r w:rsidR="0051596F">
        <w:rPr>
          <w:b/>
          <w:sz w:val="28"/>
          <w:szCs w:val="28"/>
          <w:u w:val="single"/>
        </w:rPr>
        <w:t>24</w:t>
      </w:r>
      <w:r w:rsidR="00545950">
        <w:rPr>
          <w:b/>
          <w:sz w:val="28"/>
          <w:szCs w:val="28"/>
          <w:u w:val="single"/>
        </w:rPr>
        <w:t xml:space="preserve"> </w:t>
      </w:r>
      <w:r w:rsidR="0051596F">
        <w:rPr>
          <w:b/>
          <w:sz w:val="28"/>
          <w:szCs w:val="28"/>
          <w:u w:val="single"/>
        </w:rPr>
        <w:t>January</w:t>
      </w:r>
      <w:r w:rsidR="00ED2BD4">
        <w:rPr>
          <w:b/>
          <w:sz w:val="28"/>
          <w:szCs w:val="28"/>
          <w:u w:val="single"/>
        </w:rPr>
        <w:t xml:space="preserve"> </w:t>
      </w:r>
      <w:r w:rsidR="00FF5941" w:rsidRPr="00EC3022">
        <w:rPr>
          <w:b/>
          <w:sz w:val="28"/>
          <w:szCs w:val="28"/>
          <w:u w:val="single"/>
        </w:rPr>
        <w:t>20</w:t>
      </w:r>
      <w:r w:rsidR="00ED2BD4">
        <w:rPr>
          <w:b/>
          <w:sz w:val="28"/>
          <w:szCs w:val="28"/>
          <w:u w:val="single"/>
        </w:rPr>
        <w:t>2</w:t>
      </w:r>
      <w:r w:rsidR="0051596F">
        <w:rPr>
          <w:b/>
          <w:sz w:val="28"/>
          <w:szCs w:val="28"/>
          <w:u w:val="single"/>
        </w:rPr>
        <w:t>3</w:t>
      </w:r>
      <w:r w:rsidR="00EC3022" w:rsidRPr="00EC3022">
        <w:rPr>
          <w:b/>
          <w:sz w:val="28"/>
          <w:szCs w:val="28"/>
          <w:u w:val="single"/>
        </w:rPr>
        <w:t xml:space="preserve"> – </w:t>
      </w:r>
      <w:r w:rsidR="00490ADF">
        <w:rPr>
          <w:b/>
          <w:sz w:val="28"/>
          <w:szCs w:val="28"/>
          <w:u w:val="single"/>
        </w:rPr>
        <w:t>1400</w:t>
      </w:r>
      <w:r w:rsidR="006253F7">
        <w:rPr>
          <w:b/>
          <w:sz w:val="28"/>
          <w:szCs w:val="28"/>
          <w:u w:val="single"/>
        </w:rPr>
        <w:t xml:space="preserve"> at the school</w:t>
      </w:r>
    </w:p>
    <w:p w14:paraId="5000DA8F" w14:textId="77777777" w:rsidR="00E2694B" w:rsidRPr="00E2694B" w:rsidRDefault="00E2694B" w:rsidP="00716BF4">
      <w:pPr>
        <w:ind w:left="426"/>
        <w:rPr>
          <w:b/>
          <w:sz w:val="28"/>
          <w:szCs w:val="28"/>
          <w:u w:val="single"/>
        </w:rPr>
      </w:pPr>
    </w:p>
    <w:p w14:paraId="3298C105" w14:textId="2B8DC4C5" w:rsidR="00716BF4" w:rsidRDefault="00716BF4" w:rsidP="00716BF4">
      <w:pPr>
        <w:ind w:left="426"/>
        <w:rPr>
          <w:b/>
          <w:sz w:val="28"/>
          <w:szCs w:val="28"/>
        </w:rPr>
      </w:pPr>
      <w:r>
        <w:rPr>
          <w:b/>
          <w:sz w:val="28"/>
          <w:szCs w:val="28"/>
        </w:rPr>
        <w:t>Present:</w:t>
      </w:r>
      <w:r w:rsidR="00FF5941">
        <w:rPr>
          <w:b/>
          <w:sz w:val="28"/>
          <w:szCs w:val="28"/>
        </w:rPr>
        <w:t xml:space="preserve">  </w:t>
      </w:r>
      <w:r w:rsidR="0051596F">
        <w:rPr>
          <w:b/>
          <w:sz w:val="28"/>
          <w:szCs w:val="28"/>
        </w:rPr>
        <w:t xml:space="preserve">Michele Matonti  (Chair), </w:t>
      </w:r>
      <w:r w:rsidR="00446418">
        <w:rPr>
          <w:b/>
          <w:sz w:val="28"/>
          <w:szCs w:val="28"/>
        </w:rPr>
        <w:t>Sally de Jongh</w:t>
      </w:r>
      <w:r w:rsidR="009E001E">
        <w:rPr>
          <w:b/>
          <w:sz w:val="28"/>
          <w:szCs w:val="28"/>
        </w:rPr>
        <w:t>,</w:t>
      </w:r>
      <w:r w:rsidR="00FF5941">
        <w:rPr>
          <w:b/>
          <w:sz w:val="28"/>
          <w:szCs w:val="28"/>
        </w:rPr>
        <w:t xml:space="preserve"> Simon Jones, </w:t>
      </w:r>
    </w:p>
    <w:p w14:paraId="21AB638D" w14:textId="77777777" w:rsidR="004C698D" w:rsidRDefault="007C6EE7" w:rsidP="00716BF4">
      <w:pPr>
        <w:ind w:left="426"/>
        <w:rPr>
          <w:b/>
          <w:sz w:val="28"/>
          <w:szCs w:val="28"/>
        </w:rPr>
      </w:pPr>
      <w:r>
        <w:rPr>
          <w:b/>
          <w:sz w:val="28"/>
          <w:szCs w:val="28"/>
        </w:rPr>
        <w:t>Duncan Andrews</w:t>
      </w:r>
      <w:r w:rsidR="009E761F">
        <w:rPr>
          <w:b/>
          <w:sz w:val="28"/>
          <w:szCs w:val="28"/>
        </w:rPr>
        <w:t xml:space="preserve">, </w:t>
      </w:r>
      <w:r w:rsidR="004C698D">
        <w:rPr>
          <w:b/>
          <w:sz w:val="28"/>
          <w:szCs w:val="28"/>
        </w:rPr>
        <w:t>Narinder Heyer-Chauhan</w:t>
      </w:r>
    </w:p>
    <w:p w14:paraId="14EFE30A" w14:textId="77777777" w:rsidR="00344756" w:rsidRDefault="00344756" w:rsidP="00344756">
      <w:pPr>
        <w:spacing w:line="276" w:lineRule="auto"/>
        <w:rPr>
          <w:sz w:val="28"/>
          <w:szCs w:val="28"/>
        </w:rPr>
      </w:pPr>
    </w:p>
    <w:p w14:paraId="683ED613" w14:textId="0E1B027C" w:rsidR="008640E6" w:rsidRDefault="004C698D" w:rsidP="00782954">
      <w:pPr>
        <w:pStyle w:val="ListParagraph"/>
        <w:numPr>
          <w:ilvl w:val="0"/>
          <w:numId w:val="1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Apologies </w:t>
      </w:r>
      <w:r w:rsidR="00C33309">
        <w:rPr>
          <w:bCs/>
          <w:sz w:val="24"/>
          <w:szCs w:val="24"/>
        </w:rPr>
        <w:t>for absence</w:t>
      </w:r>
      <w:r>
        <w:rPr>
          <w:bCs/>
          <w:sz w:val="24"/>
          <w:szCs w:val="24"/>
        </w:rPr>
        <w:t xml:space="preserve"> from Emma Bartle (Kirk &amp; Kirk)</w:t>
      </w:r>
    </w:p>
    <w:p w14:paraId="363CBA1B" w14:textId="77777777" w:rsidR="00BA3727" w:rsidRDefault="00BA3727" w:rsidP="00BA3727">
      <w:pPr>
        <w:pStyle w:val="ListParagraph"/>
        <w:ind w:left="928"/>
        <w:rPr>
          <w:bCs/>
          <w:sz w:val="24"/>
          <w:szCs w:val="24"/>
        </w:rPr>
      </w:pPr>
    </w:p>
    <w:p w14:paraId="5F007029" w14:textId="36A1B314" w:rsidR="00342A91" w:rsidRDefault="00F5006B" w:rsidP="00782954">
      <w:pPr>
        <w:pStyle w:val="ListParagraph"/>
        <w:numPr>
          <w:ilvl w:val="0"/>
          <w:numId w:val="1"/>
        </w:numPr>
        <w:spacing w:line="36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Minutes of the last meeting, dated </w:t>
      </w:r>
      <w:r w:rsidR="004845DF">
        <w:rPr>
          <w:bCs/>
          <w:sz w:val="24"/>
          <w:szCs w:val="24"/>
        </w:rPr>
        <w:t>15</w:t>
      </w:r>
      <w:r>
        <w:rPr>
          <w:bCs/>
          <w:sz w:val="24"/>
          <w:szCs w:val="24"/>
        </w:rPr>
        <w:t>/</w:t>
      </w:r>
      <w:r w:rsidR="0005447D">
        <w:rPr>
          <w:bCs/>
          <w:sz w:val="24"/>
          <w:szCs w:val="24"/>
        </w:rPr>
        <w:t>0</w:t>
      </w:r>
      <w:r w:rsidR="004845DF">
        <w:rPr>
          <w:bCs/>
          <w:sz w:val="24"/>
          <w:szCs w:val="24"/>
        </w:rPr>
        <w:t>9</w:t>
      </w:r>
      <w:r>
        <w:rPr>
          <w:bCs/>
          <w:sz w:val="24"/>
          <w:szCs w:val="24"/>
        </w:rPr>
        <w:t>/</w:t>
      </w:r>
      <w:r w:rsidR="00490ADF">
        <w:rPr>
          <w:bCs/>
          <w:sz w:val="24"/>
          <w:szCs w:val="24"/>
        </w:rPr>
        <w:t>2</w:t>
      </w:r>
      <w:r w:rsidR="0083405E">
        <w:rPr>
          <w:bCs/>
          <w:sz w:val="24"/>
          <w:szCs w:val="24"/>
        </w:rPr>
        <w:t>2</w:t>
      </w:r>
      <w:r>
        <w:rPr>
          <w:bCs/>
          <w:sz w:val="24"/>
          <w:szCs w:val="24"/>
        </w:rPr>
        <w:t xml:space="preserve"> were </w:t>
      </w:r>
      <w:r w:rsidR="00751EB6">
        <w:rPr>
          <w:bCs/>
          <w:sz w:val="24"/>
          <w:szCs w:val="24"/>
        </w:rPr>
        <w:t xml:space="preserve">agreed as accurate and </w:t>
      </w:r>
      <w:r w:rsidR="008D7212">
        <w:rPr>
          <w:bCs/>
          <w:sz w:val="24"/>
          <w:szCs w:val="24"/>
        </w:rPr>
        <w:t>signed</w:t>
      </w:r>
      <w:r w:rsidR="00406796">
        <w:rPr>
          <w:bCs/>
          <w:sz w:val="24"/>
          <w:szCs w:val="24"/>
        </w:rPr>
        <w:t>.</w:t>
      </w:r>
    </w:p>
    <w:p w14:paraId="54C3D293" w14:textId="77777777" w:rsidR="00BF2BDA" w:rsidRDefault="00AA4C03" w:rsidP="00115A47">
      <w:pPr>
        <w:pStyle w:val="ListParagraph"/>
        <w:numPr>
          <w:ilvl w:val="0"/>
          <w:numId w:val="1"/>
        </w:numPr>
        <w:rPr>
          <w:bCs/>
          <w:sz w:val="24"/>
          <w:szCs w:val="24"/>
        </w:rPr>
      </w:pPr>
      <w:r w:rsidRPr="00176024">
        <w:rPr>
          <w:bCs/>
          <w:sz w:val="24"/>
          <w:szCs w:val="24"/>
          <w:u w:val="single"/>
        </w:rPr>
        <w:t>Matters Arising</w:t>
      </w:r>
      <w:r w:rsidR="00F5006B" w:rsidRPr="00115A47">
        <w:rPr>
          <w:bCs/>
          <w:sz w:val="24"/>
          <w:szCs w:val="24"/>
        </w:rPr>
        <w:t xml:space="preserve"> –</w:t>
      </w:r>
      <w:r w:rsidRPr="00115A47">
        <w:rPr>
          <w:bCs/>
          <w:sz w:val="24"/>
          <w:szCs w:val="24"/>
        </w:rPr>
        <w:t xml:space="preserve"> </w:t>
      </w:r>
    </w:p>
    <w:p w14:paraId="7F1AE034" w14:textId="05241845" w:rsidR="00CB0311" w:rsidRDefault="00D40144" w:rsidP="00BF2BDA">
      <w:pPr>
        <w:pStyle w:val="ListParagraph"/>
        <w:ind w:left="928"/>
        <w:rPr>
          <w:bCs/>
          <w:sz w:val="24"/>
          <w:szCs w:val="24"/>
        </w:rPr>
      </w:pPr>
      <w:r>
        <w:rPr>
          <w:bCs/>
          <w:sz w:val="24"/>
          <w:szCs w:val="24"/>
        </w:rPr>
        <w:t>[</w:t>
      </w:r>
      <w:r w:rsidR="00653C21">
        <w:rPr>
          <w:bCs/>
          <w:sz w:val="24"/>
          <w:szCs w:val="24"/>
        </w:rPr>
        <w:t>6A iv</w:t>
      </w:r>
      <w:r>
        <w:rPr>
          <w:bCs/>
          <w:sz w:val="24"/>
          <w:szCs w:val="24"/>
        </w:rPr>
        <w:t>]</w:t>
      </w:r>
      <w:r w:rsidR="00653C21">
        <w:rPr>
          <w:bCs/>
          <w:sz w:val="24"/>
          <w:szCs w:val="24"/>
        </w:rPr>
        <w:t xml:space="preserve"> - </w:t>
      </w:r>
      <w:r w:rsidR="00CB0311" w:rsidRPr="00115A47">
        <w:rPr>
          <w:bCs/>
          <w:sz w:val="24"/>
          <w:szCs w:val="24"/>
        </w:rPr>
        <w:t xml:space="preserve">Wheelchair step lift </w:t>
      </w:r>
      <w:r w:rsidR="007B08E8">
        <w:rPr>
          <w:bCs/>
          <w:sz w:val="24"/>
          <w:szCs w:val="24"/>
        </w:rPr>
        <w:t>–</w:t>
      </w:r>
      <w:r w:rsidR="00CB0311" w:rsidRPr="00115A47">
        <w:rPr>
          <w:bCs/>
          <w:sz w:val="24"/>
          <w:szCs w:val="24"/>
        </w:rPr>
        <w:t xml:space="preserve"> </w:t>
      </w:r>
      <w:r w:rsidR="007B08E8">
        <w:rPr>
          <w:bCs/>
          <w:sz w:val="24"/>
          <w:szCs w:val="24"/>
        </w:rPr>
        <w:t>confirmed added to Zurich’s report.</w:t>
      </w:r>
    </w:p>
    <w:p w14:paraId="5F022218" w14:textId="4C595ECD" w:rsidR="003B1530" w:rsidRPr="000C5B86" w:rsidRDefault="00D40144" w:rsidP="003B1530">
      <w:pPr>
        <w:pStyle w:val="ListParagraph"/>
        <w:ind w:left="928"/>
        <w:rPr>
          <w:b/>
          <w:sz w:val="24"/>
          <w:szCs w:val="24"/>
        </w:rPr>
      </w:pPr>
      <w:r>
        <w:rPr>
          <w:bCs/>
          <w:sz w:val="24"/>
          <w:szCs w:val="24"/>
        </w:rPr>
        <w:t>[</w:t>
      </w:r>
      <w:r w:rsidR="00666EED">
        <w:rPr>
          <w:bCs/>
          <w:sz w:val="24"/>
          <w:szCs w:val="24"/>
        </w:rPr>
        <w:t>6</w:t>
      </w:r>
      <w:r>
        <w:rPr>
          <w:bCs/>
          <w:sz w:val="24"/>
          <w:szCs w:val="24"/>
        </w:rPr>
        <w:t>A v</w:t>
      </w:r>
      <w:r w:rsidR="00550B7C">
        <w:rPr>
          <w:bCs/>
          <w:sz w:val="24"/>
          <w:szCs w:val="24"/>
        </w:rPr>
        <w:t>]</w:t>
      </w:r>
      <w:r>
        <w:rPr>
          <w:bCs/>
          <w:sz w:val="24"/>
          <w:szCs w:val="24"/>
        </w:rPr>
        <w:t xml:space="preserve"> - </w:t>
      </w:r>
      <w:r w:rsidR="003B1530">
        <w:rPr>
          <w:bCs/>
          <w:sz w:val="24"/>
          <w:szCs w:val="24"/>
        </w:rPr>
        <w:t xml:space="preserve">Health and Safety training for </w:t>
      </w:r>
      <w:r w:rsidR="00D67174">
        <w:rPr>
          <w:bCs/>
          <w:sz w:val="24"/>
          <w:szCs w:val="24"/>
        </w:rPr>
        <w:t>hoist – not yet completed</w:t>
      </w:r>
      <w:r w:rsidR="00D67174">
        <w:rPr>
          <w:bCs/>
          <w:sz w:val="24"/>
          <w:szCs w:val="24"/>
        </w:rPr>
        <w:tab/>
      </w:r>
      <w:r w:rsidR="00D67174" w:rsidRPr="000C5B86">
        <w:rPr>
          <w:b/>
          <w:sz w:val="24"/>
          <w:szCs w:val="24"/>
        </w:rPr>
        <w:t xml:space="preserve">ACTION </w:t>
      </w:r>
      <w:r w:rsidR="008F1D00" w:rsidRPr="000C5B86">
        <w:rPr>
          <w:b/>
          <w:sz w:val="24"/>
          <w:szCs w:val="24"/>
        </w:rPr>
        <w:t>–</w:t>
      </w:r>
      <w:r w:rsidR="00D67174" w:rsidRPr="000C5B86">
        <w:rPr>
          <w:b/>
          <w:sz w:val="24"/>
          <w:szCs w:val="24"/>
        </w:rPr>
        <w:t xml:space="preserve"> EMMA</w:t>
      </w:r>
      <w:r w:rsidR="000C5B86" w:rsidRPr="000C5B86">
        <w:rPr>
          <w:b/>
          <w:sz w:val="24"/>
          <w:szCs w:val="24"/>
        </w:rPr>
        <w:t xml:space="preserve"> BARTLE</w:t>
      </w:r>
    </w:p>
    <w:p w14:paraId="3F7A19F7" w14:textId="67ACE504" w:rsidR="008F1D00" w:rsidRPr="00115A47" w:rsidRDefault="009348B5" w:rsidP="003B1530">
      <w:pPr>
        <w:pStyle w:val="ListParagraph"/>
        <w:ind w:left="928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[6A i] – This </w:t>
      </w:r>
      <w:r w:rsidR="00BF3C92">
        <w:rPr>
          <w:bCs/>
          <w:sz w:val="24"/>
          <w:szCs w:val="24"/>
        </w:rPr>
        <w:t>is a refresher course, except for new staff.</w:t>
      </w:r>
    </w:p>
    <w:p w14:paraId="58EFB5B6" w14:textId="31BB4200" w:rsidR="00CB0311" w:rsidRPr="00676632" w:rsidRDefault="00676632" w:rsidP="00CB0311">
      <w:pPr>
        <w:pStyle w:val="ListParagraph"/>
        <w:ind w:left="928"/>
        <w:rPr>
          <w:bCs/>
          <w:sz w:val="24"/>
          <w:szCs w:val="24"/>
        </w:rPr>
      </w:pPr>
      <w:r w:rsidRPr="00676632">
        <w:rPr>
          <w:bCs/>
          <w:sz w:val="24"/>
          <w:szCs w:val="24"/>
        </w:rPr>
        <w:t>[6A ii)</w:t>
      </w:r>
      <w:r>
        <w:rPr>
          <w:bCs/>
          <w:sz w:val="24"/>
          <w:szCs w:val="24"/>
        </w:rPr>
        <w:t xml:space="preserve"> </w:t>
      </w:r>
      <w:r w:rsidR="00971C25">
        <w:rPr>
          <w:bCs/>
          <w:sz w:val="24"/>
          <w:szCs w:val="24"/>
        </w:rPr>
        <w:t>–</w:t>
      </w:r>
      <w:r>
        <w:rPr>
          <w:bCs/>
          <w:sz w:val="24"/>
          <w:szCs w:val="24"/>
        </w:rPr>
        <w:t xml:space="preserve"> </w:t>
      </w:r>
      <w:r w:rsidR="0048630A">
        <w:rPr>
          <w:bCs/>
          <w:sz w:val="24"/>
          <w:szCs w:val="24"/>
        </w:rPr>
        <w:t>Internal w</w:t>
      </w:r>
      <w:r w:rsidR="00971C25">
        <w:rPr>
          <w:bCs/>
          <w:sz w:val="24"/>
          <w:szCs w:val="24"/>
        </w:rPr>
        <w:t>alkabout took place with MM.</w:t>
      </w:r>
    </w:p>
    <w:p w14:paraId="10BD1AC3" w14:textId="77777777" w:rsidR="00310C3A" w:rsidRPr="00310C3A" w:rsidRDefault="00310C3A" w:rsidP="00310C3A">
      <w:pPr>
        <w:pStyle w:val="ListParagraph"/>
        <w:ind w:left="928"/>
        <w:rPr>
          <w:b/>
          <w:sz w:val="24"/>
          <w:szCs w:val="24"/>
        </w:rPr>
      </w:pPr>
    </w:p>
    <w:p w14:paraId="49BFBDAE" w14:textId="161A95A3" w:rsidR="00F5006B" w:rsidRPr="0086464F" w:rsidRDefault="00F5006B" w:rsidP="00CC73F1">
      <w:pPr>
        <w:pStyle w:val="ListParagraph"/>
        <w:numPr>
          <w:ilvl w:val="0"/>
          <w:numId w:val="1"/>
        </w:numPr>
        <w:rPr>
          <w:bCs/>
          <w:sz w:val="24"/>
          <w:szCs w:val="24"/>
        </w:rPr>
      </w:pPr>
      <w:r w:rsidRPr="007A22BD">
        <w:rPr>
          <w:bCs/>
          <w:sz w:val="24"/>
          <w:szCs w:val="24"/>
          <w:u w:val="single"/>
        </w:rPr>
        <w:t>Health and Safety</w:t>
      </w:r>
      <w:r w:rsidR="00ED2BD4" w:rsidRPr="007A22BD">
        <w:rPr>
          <w:bCs/>
          <w:sz w:val="24"/>
          <w:szCs w:val="24"/>
          <w:u w:val="single"/>
        </w:rPr>
        <w:t xml:space="preserve"> </w:t>
      </w:r>
    </w:p>
    <w:p w14:paraId="5E01F3E3" w14:textId="7A4C4962" w:rsidR="00691C92" w:rsidRDefault="00482C99" w:rsidP="00691C92">
      <w:pPr>
        <w:pStyle w:val="ListParagraph"/>
        <w:ind w:left="928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In response to </w:t>
      </w:r>
      <w:r w:rsidR="005E7650">
        <w:rPr>
          <w:bCs/>
          <w:sz w:val="24"/>
          <w:szCs w:val="24"/>
        </w:rPr>
        <w:t>Mr Matonti</w:t>
      </w:r>
      <w:r>
        <w:rPr>
          <w:bCs/>
          <w:sz w:val="24"/>
          <w:szCs w:val="24"/>
        </w:rPr>
        <w:t>, it was confirmed that it is the school’s responsib</w:t>
      </w:r>
      <w:r w:rsidR="007469CC">
        <w:rPr>
          <w:bCs/>
          <w:sz w:val="24"/>
          <w:szCs w:val="24"/>
        </w:rPr>
        <w:t>i</w:t>
      </w:r>
      <w:r>
        <w:rPr>
          <w:bCs/>
          <w:sz w:val="24"/>
          <w:szCs w:val="24"/>
        </w:rPr>
        <w:t xml:space="preserve">lity </w:t>
      </w:r>
      <w:r w:rsidR="007469CC">
        <w:rPr>
          <w:bCs/>
          <w:sz w:val="24"/>
          <w:szCs w:val="24"/>
        </w:rPr>
        <w:t xml:space="preserve">to check on health and safety measures and whether they have been </w:t>
      </w:r>
      <w:r w:rsidR="00BF2BDA">
        <w:rPr>
          <w:bCs/>
          <w:sz w:val="24"/>
          <w:szCs w:val="24"/>
        </w:rPr>
        <w:t>completed</w:t>
      </w:r>
      <w:r w:rsidR="007469CC">
        <w:rPr>
          <w:bCs/>
          <w:sz w:val="24"/>
          <w:szCs w:val="24"/>
        </w:rPr>
        <w:t xml:space="preserve">.  Discussion was given to </w:t>
      </w:r>
      <w:r w:rsidR="00A15BDD">
        <w:rPr>
          <w:bCs/>
          <w:sz w:val="24"/>
          <w:szCs w:val="24"/>
        </w:rPr>
        <w:t xml:space="preserve">health &amp; safety information, which Mr Andrews said he often researches himself </w:t>
      </w:r>
      <w:r w:rsidR="009D5139">
        <w:rPr>
          <w:bCs/>
          <w:sz w:val="24"/>
          <w:szCs w:val="24"/>
        </w:rPr>
        <w:t>instead of</w:t>
      </w:r>
      <w:r w:rsidR="00A15BDD">
        <w:rPr>
          <w:bCs/>
          <w:sz w:val="24"/>
          <w:szCs w:val="24"/>
        </w:rPr>
        <w:t xml:space="preserve"> being advised by Kirk and Kirk.  Mr Matonti said there must be a minimum K</w:t>
      </w:r>
      <w:r w:rsidR="00FC0DAA">
        <w:rPr>
          <w:bCs/>
          <w:sz w:val="24"/>
          <w:szCs w:val="24"/>
        </w:rPr>
        <w:t xml:space="preserve">irk </w:t>
      </w:r>
      <w:r w:rsidR="0039330C">
        <w:rPr>
          <w:bCs/>
          <w:sz w:val="24"/>
          <w:szCs w:val="24"/>
        </w:rPr>
        <w:t xml:space="preserve">and </w:t>
      </w:r>
      <w:r w:rsidR="00A15BDD">
        <w:rPr>
          <w:bCs/>
          <w:sz w:val="24"/>
          <w:szCs w:val="24"/>
        </w:rPr>
        <w:t>K</w:t>
      </w:r>
      <w:r w:rsidR="00FC0DAA">
        <w:rPr>
          <w:bCs/>
          <w:sz w:val="24"/>
          <w:szCs w:val="24"/>
        </w:rPr>
        <w:t>irk must cover</w:t>
      </w:r>
      <w:r w:rsidR="00AF0C33">
        <w:rPr>
          <w:bCs/>
          <w:sz w:val="24"/>
          <w:szCs w:val="24"/>
        </w:rPr>
        <w:t xml:space="preserve"> in terms of compliance.  </w:t>
      </w:r>
      <w:r w:rsidR="00FC0DAA">
        <w:rPr>
          <w:bCs/>
          <w:sz w:val="24"/>
          <w:szCs w:val="24"/>
        </w:rPr>
        <w:t xml:space="preserve">In response to </w:t>
      </w:r>
      <w:r w:rsidR="00AF0C33">
        <w:rPr>
          <w:bCs/>
          <w:sz w:val="24"/>
          <w:szCs w:val="24"/>
        </w:rPr>
        <w:t>Mr Matonti</w:t>
      </w:r>
      <w:r w:rsidR="00FC0DAA">
        <w:rPr>
          <w:bCs/>
          <w:sz w:val="24"/>
          <w:szCs w:val="24"/>
        </w:rPr>
        <w:t>,</w:t>
      </w:r>
      <w:r w:rsidR="00AF0C33">
        <w:rPr>
          <w:bCs/>
          <w:sz w:val="24"/>
          <w:szCs w:val="24"/>
        </w:rPr>
        <w:t xml:space="preserve"> it was </w:t>
      </w:r>
      <w:r w:rsidR="003E27E9">
        <w:rPr>
          <w:bCs/>
          <w:sz w:val="24"/>
          <w:szCs w:val="24"/>
        </w:rPr>
        <w:t>confirmed</w:t>
      </w:r>
      <w:r w:rsidR="00AF0C33">
        <w:rPr>
          <w:bCs/>
          <w:sz w:val="24"/>
          <w:szCs w:val="24"/>
        </w:rPr>
        <w:t xml:space="preserve"> that if the person making a report has the relevant qualifications to do so then it is down to him to check the report</w:t>
      </w:r>
      <w:r w:rsidR="00405C4F">
        <w:rPr>
          <w:bCs/>
          <w:sz w:val="24"/>
          <w:szCs w:val="24"/>
        </w:rPr>
        <w:t xml:space="preserve">.  </w:t>
      </w:r>
      <w:r w:rsidR="00E11D15">
        <w:rPr>
          <w:bCs/>
          <w:sz w:val="24"/>
          <w:szCs w:val="24"/>
        </w:rPr>
        <w:t>It was noted that the SLA is due to expire in March 2023.  A meeting to be convened with K</w:t>
      </w:r>
      <w:r w:rsidR="0039330C">
        <w:rPr>
          <w:bCs/>
          <w:sz w:val="24"/>
          <w:szCs w:val="24"/>
        </w:rPr>
        <w:t>irk and Kirk</w:t>
      </w:r>
      <w:r w:rsidR="00E11D15">
        <w:rPr>
          <w:bCs/>
          <w:sz w:val="24"/>
          <w:szCs w:val="24"/>
        </w:rPr>
        <w:t xml:space="preserve"> with </w:t>
      </w:r>
      <w:r w:rsidR="007C20A3">
        <w:rPr>
          <w:bCs/>
          <w:sz w:val="24"/>
          <w:szCs w:val="24"/>
        </w:rPr>
        <w:t>Mr</w:t>
      </w:r>
      <w:r w:rsidR="00E11D15">
        <w:rPr>
          <w:bCs/>
          <w:sz w:val="24"/>
          <w:szCs w:val="24"/>
        </w:rPr>
        <w:t xml:space="preserve"> Andrews, Mr Jones, Mr Matonti and K</w:t>
      </w:r>
      <w:r w:rsidR="0039330C">
        <w:rPr>
          <w:bCs/>
          <w:sz w:val="24"/>
          <w:szCs w:val="24"/>
        </w:rPr>
        <w:t>irk and Kirk</w:t>
      </w:r>
      <w:r w:rsidR="00746E9A">
        <w:rPr>
          <w:bCs/>
          <w:sz w:val="24"/>
          <w:szCs w:val="24"/>
        </w:rPr>
        <w:t xml:space="preserve">, </w:t>
      </w:r>
      <w:r w:rsidR="00691C92">
        <w:rPr>
          <w:bCs/>
          <w:sz w:val="24"/>
          <w:szCs w:val="24"/>
        </w:rPr>
        <w:t>to clarify what services K</w:t>
      </w:r>
      <w:r w:rsidR="0039330C">
        <w:rPr>
          <w:bCs/>
          <w:sz w:val="24"/>
          <w:szCs w:val="24"/>
        </w:rPr>
        <w:t>irk and Kirk</w:t>
      </w:r>
      <w:r w:rsidR="00691C92">
        <w:rPr>
          <w:bCs/>
          <w:sz w:val="24"/>
          <w:szCs w:val="24"/>
        </w:rPr>
        <w:t xml:space="preserve"> should be performing and</w:t>
      </w:r>
      <w:r w:rsidR="00746E9A">
        <w:rPr>
          <w:bCs/>
          <w:sz w:val="24"/>
          <w:szCs w:val="24"/>
        </w:rPr>
        <w:t xml:space="preserve"> ensure they are </w:t>
      </w:r>
      <w:r w:rsidR="000C5B86">
        <w:rPr>
          <w:bCs/>
          <w:sz w:val="24"/>
          <w:szCs w:val="24"/>
        </w:rPr>
        <w:t xml:space="preserve">done. </w:t>
      </w:r>
      <w:r w:rsidR="0039330C">
        <w:rPr>
          <w:bCs/>
          <w:sz w:val="24"/>
          <w:szCs w:val="24"/>
        </w:rPr>
        <w:tab/>
      </w:r>
      <w:r w:rsidR="0039330C">
        <w:rPr>
          <w:bCs/>
          <w:sz w:val="24"/>
          <w:szCs w:val="24"/>
        </w:rPr>
        <w:tab/>
      </w:r>
      <w:r w:rsidR="0039330C">
        <w:rPr>
          <w:bCs/>
          <w:sz w:val="24"/>
          <w:szCs w:val="24"/>
        </w:rPr>
        <w:tab/>
      </w:r>
      <w:r w:rsidR="0039330C">
        <w:rPr>
          <w:bCs/>
          <w:sz w:val="24"/>
          <w:szCs w:val="24"/>
        </w:rPr>
        <w:tab/>
      </w:r>
      <w:r w:rsidR="0039330C">
        <w:rPr>
          <w:bCs/>
          <w:sz w:val="24"/>
          <w:szCs w:val="24"/>
        </w:rPr>
        <w:tab/>
      </w:r>
      <w:r w:rsidR="0039330C">
        <w:rPr>
          <w:bCs/>
          <w:sz w:val="24"/>
          <w:szCs w:val="24"/>
        </w:rPr>
        <w:tab/>
      </w:r>
      <w:r w:rsidR="0039330C">
        <w:rPr>
          <w:bCs/>
          <w:sz w:val="24"/>
          <w:szCs w:val="24"/>
        </w:rPr>
        <w:tab/>
      </w:r>
      <w:r w:rsidR="0039330C" w:rsidRPr="000C5B86">
        <w:rPr>
          <w:b/>
          <w:sz w:val="24"/>
          <w:szCs w:val="24"/>
        </w:rPr>
        <w:t>ACTION DUNCAN ANDREWS</w:t>
      </w:r>
    </w:p>
    <w:p w14:paraId="4BF0E17C" w14:textId="78D76CEE" w:rsidR="000C5B86" w:rsidRPr="000C5B86" w:rsidRDefault="000C5B86" w:rsidP="00691C92">
      <w:pPr>
        <w:pStyle w:val="ListParagraph"/>
        <w:ind w:left="928"/>
        <w:rPr>
          <w:b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</w:p>
    <w:p w14:paraId="1B106ECB" w14:textId="77AAF715" w:rsidR="00604A0E" w:rsidRDefault="0050658A" w:rsidP="00F47E71">
      <w:pPr>
        <w:pStyle w:val="ListParagraph"/>
        <w:ind w:left="928"/>
        <w:rPr>
          <w:bCs/>
          <w:sz w:val="24"/>
          <w:szCs w:val="24"/>
        </w:rPr>
      </w:pPr>
      <w:r>
        <w:rPr>
          <w:bCs/>
          <w:sz w:val="24"/>
          <w:szCs w:val="24"/>
        </w:rPr>
        <w:t>Mr Jones said K</w:t>
      </w:r>
      <w:r w:rsidR="00AA0F8F">
        <w:rPr>
          <w:bCs/>
          <w:sz w:val="24"/>
          <w:szCs w:val="24"/>
        </w:rPr>
        <w:t>irk and Kirk</w:t>
      </w:r>
      <w:r>
        <w:rPr>
          <w:bCs/>
          <w:sz w:val="24"/>
          <w:szCs w:val="24"/>
        </w:rPr>
        <w:t xml:space="preserve"> are involved in </w:t>
      </w:r>
      <w:r w:rsidR="000C5B86">
        <w:rPr>
          <w:bCs/>
          <w:sz w:val="24"/>
          <w:szCs w:val="24"/>
        </w:rPr>
        <w:t>some</w:t>
      </w:r>
      <w:r>
        <w:rPr>
          <w:bCs/>
          <w:sz w:val="24"/>
          <w:szCs w:val="24"/>
        </w:rPr>
        <w:t xml:space="preserve"> schools where the caretaker has left and a replacement</w:t>
      </w:r>
      <w:r w:rsidR="000C5B86">
        <w:rPr>
          <w:bCs/>
          <w:sz w:val="24"/>
          <w:szCs w:val="24"/>
        </w:rPr>
        <w:t xml:space="preserve"> has</w:t>
      </w:r>
      <w:r>
        <w:rPr>
          <w:bCs/>
          <w:sz w:val="24"/>
          <w:szCs w:val="24"/>
        </w:rPr>
        <w:t xml:space="preserve"> </w:t>
      </w:r>
      <w:r w:rsidR="005841BC">
        <w:rPr>
          <w:bCs/>
          <w:sz w:val="24"/>
          <w:szCs w:val="24"/>
        </w:rPr>
        <w:t xml:space="preserve">not </w:t>
      </w:r>
      <w:r w:rsidR="000C5B86">
        <w:rPr>
          <w:bCs/>
          <w:sz w:val="24"/>
          <w:szCs w:val="24"/>
        </w:rPr>
        <w:t xml:space="preserve">been </w:t>
      </w:r>
      <w:r w:rsidR="005841BC">
        <w:rPr>
          <w:bCs/>
          <w:sz w:val="24"/>
          <w:szCs w:val="24"/>
        </w:rPr>
        <w:t>found</w:t>
      </w:r>
      <w:r w:rsidR="00F47E71">
        <w:rPr>
          <w:bCs/>
          <w:sz w:val="24"/>
          <w:szCs w:val="24"/>
        </w:rPr>
        <w:t>.</w:t>
      </w:r>
    </w:p>
    <w:p w14:paraId="04B6443C" w14:textId="77777777" w:rsidR="00873AB8" w:rsidRDefault="00873AB8" w:rsidP="00251782">
      <w:pPr>
        <w:pStyle w:val="ListParagraph"/>
        <w:ind w:left="1288"/>
        <w:rPr>
          <w:bCs/>
          <w:sz w:val="24"/>
          <w:szCs w:val="24"/>
        </w:rPr>
      </w:pPr>
    </w:p>
    <w:p w14:paraId="160C007A" w14:textId="07BDC286" w:rsidR="00045966" w:rsidRDefault="00873AB8" w:rsidP="00B77C1F">
      <w:pPr>
        <w:pStyle w:val="ListParagraph"/>
        <w:numPr>
          <w:ilvl w:val="0"/>
          <w:numId w:val="1"/>
        </w:numPr>
        <w:rPr>
          <w:bCs/>
          <w:sz w:val="24"/>
          <w:szCs w:val="24"/>
        </w:rPr>
      </w:pPr>
      <w:r w:rsidRPr="00F47E71">
        <w:rPr>
          <w:bCs/>
          <w:sz w:val="24"/>
          <w:szCs w:val="24"/>
          <w:u w:val="single"/>
        </w:rPr>
        <w:t>School Welfare</w:t>
      </w:r>
      <w:r w:rsidR="00C564EE">
        <w:rPr>
          <w:bCs/>
          <w:sz w:val="24"/>
          <w:szCs w:val="24"/>
          <w:u w:val="single"/>
        </w:rPr>
        <w:t xml:space="preserve"> </w:t>
      </w:r>
      <w:r w:rsidRPr="00F47E71">
        <w:rPr>
          <w:bCs/>
          <w:sz w:val="24"/>
          <w:szCs w:val="24"/>
        </w:rPr>
        <w:t>- nothing to report.</w:t>
      </w:r>
    </w:p>
    <w:p w14:paraId="774ADE46" w14:textId="77777777" w:rsidR="00603536" w:rsidRDefault="00603536" w:rsidP="00603536">
      <w:pPr>
        <w:pStyle w:val="ListParagraph"/>
        <w:ind w:left="928"/>
        <w:rPr>
          <w:bCs/>
          <w:sz w:val="24"/>
          <w:szCs w:val="24"/>
        </w:rPr>
      </w:pPr>
    </w:p>
    <w:p w14:paraId="0BF7BC2F" w14:textId="557E576D" w:rsidR="00603536" w:rsidRPr="00603536" w:rsidRDefault="00603536" w:rsidP="00B77C1F">
      <w:pPr>
        <w:pStyle w:val="ListParagraph"/>
        <w:numPr>
          <w:ilvl w:val="0"/>
          <w:numId w:val="1"/>
        </w:numPr>
        <w:rPr>
          <w:bCs/>
          <w:sz w:val="24"/>
          <w:szCs w:val="24"/>
        </w:rPr>
      </w:pPr>
      <w:r>
        <w:rPr>
          <w:bCs/>
          <w:sz w:val="24"/>
          <w:szCs w:val="24"/>
          <w:u w:val="single"/>
        </w:rPr>
        <w:t>Energy costs</w:t>
      </w:r>
    </w:p>
    <w:p w14:paraId="2B2714CE" w14:textId="5BACFFF5" w:rsidR="00053297" w:rsidRDefault="00AA55D2" w:rsidP="00885830">
      <w:pPr>
        <w:ind w:left="928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Mr Matonti </w:t>
      </w:r>
      <w:r w:rsidR="000C5B86">
        <w:rPr>
          <w:bCs/>
          <w:sz w:val="24"/>
          <w:szCs w:val="24"/>
        </w:rPr>
        <w:t>said</w:t>
      </w:r>
      <w:r>
        <w:rPr>
          <w:bCs/>
          <w:sz w:val="24"/>
          <w:szCs w:val="24"/>
        </w:rPr>
        <w:t xml:space="preserve"> that he had suggested this item</w:t>
      </w:r>
      <w:r w:rsidR="001230CF">
        <w:rPr>
          <w:bCs/>
          <w:sz w:val="24"/>
          <w:szCs w:val="24"/>
        </w:rPr>
        <w:t xml:space="preserve"> as a regular means</w:t>
      </w:r>
      <w:r>
        <w:rPr>
          <w:bCs/>
          <w:sz w:val="24"/>
          <w:szCs w:val="24"/>
        </w:rPr>
        <w:t xml:space="preserve"> to </w:t>
      </w:r>
      <w:r w:rsidR="00D82556">
        <w:rPr>
          <w:bCs/>
          <w:sz w:val="24"/>
          <w:szCs w:val="24"/>
        </w:rPr>
        <w:t xml:space="preserve">discuss </w:t>
      </w:r>
      <w:r>
        <w:rPr>
          <w:bCs/>
          <w:sz w:val="24"/>
          <w:szCs w:val="24"/>
        </w:rPr>
        <w:t>ways to reduce energy costs.  Mr Andrews said he has monitored this since starting and he has fitted thermostatic radi</w:t>
      </w:r>
      <w:r w:rsidR="0028083D">
        <w:rPr>
          <w:bCs/>
          <w:sz w:val="24"/>
          <w:szCs w:val="24"/>
        </w:rPr>
        <w:t>a</w:t>
      </w:r>
      <w:r>
        <w:rPr>
          <w:bCs/>
          <w:sz w:val="24"/>
          <w:szCs w:val="24"/>
        </w:rPr>
        <w:t>tors</w:t>
      </w:r>
      <w:r w:rsidR="007A34F4">
        <w:rPr>
          <w:bCs/>
          <w:sz w:val="24"/>
          <w:szCs w:val="24"/>
        </w:rPr>
        <w:t xml:space="preserve"> to as many heating devices as possible</w:t>
      </w:r>
      <w:r>
        <w:rPr>
          <w:bCs/>
          <w:sz w:val="24"/>
          <w:szCs w:val="24"/>
        </w:rPr>
        <w:t xml:space="preserve"> so that the heating can be regulated.  </w:t>
      </w:r>
      <w:r w:rsidR="00A4229E">
        <w:rPr>
          <w:bCs/>
          <w:sz w:val="24"/>
          <w:szCs w:val="24"/>
        </w:rPr>
        <w:t xml:space="preserve">A side effect is that the unregulated areas are becoming overheated.  </w:t>
      </w:r>
    </w:p>
    <w:p w14:paraId="110FD2CA" w14:textId="27165358" w:rsidR="007B15F4" w:rsidRDefault="00A4229E" w:rsidP="00303128">
      <w:pPr>
        <w:pStyle w:val="ListParagraph"/>
        <w:ind w:left="928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Mr Matonti raised the </w:t>
      </w:r>
      <w:r w:rsidR="00B659DC">
        <w:rPr>
          <w:bCs/>
          <w:sz w:val="24"/>
          <w:szCs w:val="24"/>
        </w:rPr>
        <w:t>notion of</w:t>
      </w:r>
      <w:r w:rsidR="00B14F93">
        <w:rPr>
          <w:bCs/>
          <w:sz w:val="24"/>
          <w:szCs w:val="24"/>
        </w:rPr>
        <w:t xml:space="preserve"> engag</w:t>
      </w:r>
      <w:r w:rsidR="00B659DC">
        <w:rPr>
          <w:bCs/>
          <w:sz w:val="24"/>
          <w:szCs w:val="24"/>
        </w:rPr>
        <w:t>ing</w:t>
      </w:r>
      <w:r w:rsidR="00B14F93">
        <w:rPr>
          <w:bCs/>
          <w:sz w:val="24"/>
          <w:szCs w:val="24"/>
        </w:rPr>
        <w:t xml:space="preserve"> an Energy Consultant, </w:t>
      </w:r>
      <w:r w:rsidR="00B659DC">
        <w:rPr>
          <w:bCs/>
          <w:sz w:val="24"/>
          <w:szCs w:val="24"/>
        </w:rPr>
        <w:t>with a view to</w:t>
      </w:r>
      <w:r w:rsidR="00B14F93">
        <w:rPr>
          <w:bCs/>
          <w:sz w:val="24"/>
          <w:szCs w:val="24"/>
        </w:rPr>
        <w:t xml:space="preserve"> revis</w:t>
      </w:r>
      <w:r w:rsidR="00B659DC">
        <w:rPr>
          <w:bCs/>
          <w:sz w:val="24"/>
          <w:szCs w:val="24"/>
        </w:rPr>
        <w:t>ing</w:t>
      </w:r>
      <w:r w:rsidR="00B14F93">
        <w:rPr>
          <w:bCs/>
          <w:sz w:val="24"/>
          <w:szCs w:val="24"/>
        </w:rPr>
        <w:t xml:space="preserve"> the system</w:t>
      </w:r>
      <w:r w:rsidR="00CA505D">
        <w:rPr>
          <w:bCs/>
          <w:sz w:val="24"/>
          <w:szCs w:val="24"/>
        </w:rPr>
        <w:t>s</w:t>
      </w:r>
      <w:r w:rsidR="00B14F93">
        <w:rPr>
          <w:bCs/>
          <w:sz w:val="24"/>
          <w:szCs w:val="24"/>
        </w:rPr>
        <w:t xml:space="preserve">.  </w:t>
      </w:r>
      <w:r w:rsidR="005E766D">
        <w:rPr>
          <w:bCs/>
          <w:sz w:val="24"/>
          <w:szCs w:val="24"/>
        </w:rPr>
        <w:t>Mr Andrews pointed out that everything is on a Smart Meter</w:t>
      </w:r>
      <w:r w:rsidR="00A953B7">
        <w:rPr>
          <w:bCs/>
          <w:sz w:val="24"/>
          <w:szCs w:val="24"/>
        </w:rPr>
        <w:t xml:space="preserve"> </w:t>
      </w:r>
      <w:r w:rsidR="00053297">
        <w:rPr>
          <w:bCs/>
          <w:sz w:val="24"/>
          <w:szCs w:val="24"/>
        </w:rPr>
        <w:t>so</w:t>
      </w:r>
      <w:r w:rsidR="00A953B7">
        <w:rPr>
          <w:bCs/>
          <w:sz w:val="24"/>
          <w:szCs w:val="24"/>
        </w:rPr>
        <w:t xml:space="preserve"> he can keep an eye on consumption.  Light bulbs are mainly LED</w:t>
      </w:r>
      <w:r w:rsidR="006616DE">
        <w:rPr>
          <w:bCs/>
          <w:sz w:val="24"/>
          <w:szCs w:val="24"/>
        </w:rPr>
        <w:t xml:space="preserve"> and Phillips can provide replacements for commercial strip lighting</w:t>
      </w:r>
      <w:r w:rsidR="00CA505D">
        <w:rPr>
          <w:bCs/>
          <w:sz w:val="24"/>
          <w:szCs w:val="24"/>
        </w:rPr>
        <w:t>, although</w:t>
      </w:r>
      <w:r w:rsidR="006616DE">
        <w:rPr>
          <w:bCs/>
          <w:sz w:val="24"/>
          <w:szCs w:val="24"/>
        </w:rPr>
        <w:t xml:space="preserve"> they are expensive at £10</w:t>
      </w:r>
      <w:r w:rsidR="00401EE7">
        <w:rPr>
          <w:bCs/>
          <w:sz w:val="24"/>
          <w:szCs w:val="24"/>
        </w:rPr>
        <w:t xml:space="preserve"> </w:t>
      </w:r>
      <w:r w:rsidR="006616DE">
        <w:rPr>
          <w:bCs/>
          <w:sz w:val="24"/>
          <w:szCs w:val="24"/>
        </w:rPr>
        <w:t xml:space="preserve">per </w:t>
      </w:r>
      <w:r w:rsidR="00401EE7">
        <w:rPr>
          <w:bCs/>
          <w:sz w:val="24"/>
          <w:szCs w:val="24"/>
        </w:rPr>
        <w:t>unit</w:t>
      </w:r>
      <w:r w:rsidR="00020C78">
        <w:rPr>
          <w:bCs/>
          <w:sz w:val="24"/>
          <w:szCs w:val="24"/>
        </w:rPr>
        <w:t>, although</w:t>
      </w:r>
      <w:r w:rsidR="00136479">
        <w:rPr>
          <w:bCs/>
          <w:sz w:val="24"/>
          <w:szCs w:val="24"/>
        </w:rPr>
        <w:t xml:space="preserve"> this would considerably cut energy consumption.  A survey of this is required</w:t>
      </w:r>
      <w:r w:rsidR="00401EE7">
        <w:rPr>
          <w:bCs/>
          <w:sz w:val="24"/>
          <w:szCs w:val="24"/>
        </w:rPr>
        <w:t xml:space="preserve"> and although</w:t>
      </w:r>
      <w:r w:rsidR="00136479">
        <w:rPr>
          <w:bCs/>
          <w:sz w:val="24"/>
          <w:szCs w:val="24"/>
        </w:rPr>
        <w:t xml:space="preserve"> </w:t>
      </w:r>
      <w:r w:rsidR="00401EE7">
        <w:rPr>
          <w:bCs/>
          <w:sz w:val="24"/>
          <w:szCs w:val="24"/>
        </w:rPr>
        <w:t xml:space="preserve">a </w:t>
      </w:r>
      <w:r w:rsidR="00136479">
        <w:rPr>
          <w:bCs/>
          <w:sz w:val="24"/>
          <w:szCs w:val="24"/>
        </w:rPr>
        <w:t>charity would provide a survey free of charge, there is a two-year backlog</w:t>
      </w:r>
      <w:r w:rsidR="00AC2B84">
        <w:rPr>
          <w:bCs/>
          <w:sz w:val="24"/>
          <w:szCs w:val="24"/>
        </w:rPr>
        <w:t xml:space="preserve">.  </w:t>
      </w:r>
      <w:r w:rsidR="006B70F9">
        <w:rPr>
          <w:bCs/>
          <w:sz w:val="24"/>
          <w:szCs w:val="24"/>
        </w:rPr>
        <w:t xml:space="preserve"> </w:t>
      </w:r>
      <w:r w:rsidR="00AC2B84">
        <w:rPr>
          <w:bCs/>
          <w:sz w:val="24"/>
          <w:szCs w:val="24"/>
        </w:rPr>
        <w:t xml:space="preserve">Calculating </w:t>
      </w:r>
      <w:r w:rsidR="006B70F9">
        <w:rPr>
          <w:bCs/>
          <w:sz w:val="24"/>
          <w:szCs w:val="24"/>
        </w:rPr>
        <w:t xml:space="preserve">this would be quite simple, </w:t>
      </w:r>
      <w:r w:rsidR="0090273C">
        <w:rPr>
          <w:bCs/>
          <w:sz w:val="24"/>
          <w:szCs w:val="24"/>
        </w:rPr>
        <w:t>by considering</w:t>
      </w:r>
      <w:r w:rsidR="006B70F9">
        <w:rPr>
          <w:bCs/>
          <w:sz w:val="24"/>
          <w:szCs w:val="24"/>
        </w:rPr>
        <w:t xml:space="preserve"> consumption rates </w:t>
      </w:r>
      <w:r w:rsidR="0090273C">
        <w:rPr>
          <w:bCs/>
          <w:sz w:val="24"/>
          <w:szCs w:val="24"/>
        </w:rPr>
        <w:t xml:space="preserve">of areas </w:t>
      </w:r>
      <w:r w:rsidR="00795139">
        <w:rPr>
          <w:bCs/>
          <w:sz w:val="24"/>
          <w:szCs w:val="24"/>
        </w:rPr>
        <w:t>fitted with</w:t>
      </w:r>
      <w:r w:rsidR="006B70F9">
        <w:rPr>
          <w:bCs/>
          <w:sz w:val="24"/>
          <w:szCs w:val="24"/>
        </w:rPr>
        <w:t xml:space="preserve"> LED bulbs.  </w:t>
      </w:r>
      <w:r w:rsidR="008F3A91" w:rsidRPr="008F3A91">
        <w:rPr>
          <w:bCs/>
          <w:sz w:val="24"/>
          <w:szCs w:val="24"/>
        </w:rPr>
        <w:t>M</w:t>
      </w:r>
      <w:r w:rsidR="00305D4B">
        <w:rPr>
          <w:bCs/>
          <w:sz w:val="24"/>
          <w:szCs w:val="24"/>
        </w:rPr>
        <w:t xml:space="preserve">r Matonti </w:t>
      </w:r>
      <w:r w:rsidR="008F3A91" w:rsidRPr="008F3A91">
        <w:rPr>
          <w:bCs/>
          <w:sz w:val="24"/>
          <w:szCs w:val="24"/>
        </w:rPr>
        <w:t>to ask his contact about feasibility of doing a survey</w:t>
      </w:r>
      <w:r w:rsidR="008F3A91">
        <w:rPr>
          <w:bCs/>
          <w:sz w:val="24"/>
          <w:szCs w:val="24"/>
        </w:rPr>
        <w:t>.</w:t>
      </w:r>
    </w:p>
    <w:p w14:paraId="6852778D" w14:textId="09033D80" w:rsidR="007B15F4" w:rsidRPr="007B15F4" w:rsidRDefault="007B15F4" w:rsidP="00303128">
      <w:pPr>
        <w:pStyle w:val="ListParagraph"/>
        <w:ind w:left="928"/>
        <w:rPr>
          <w:b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 w:rsidRPr="007B15F4">
        <w:rPr>
          <w:b/>
          <w:sz w:val="24"/>
          <w:szCs w:val="24"/>
        </w:rPr>
        <w:t>ACTION MICHELE MATONTI</w:t>
      </w:r>
    </w:p>
    <w:p w14:paraId="1DEBCE6C" w14:textId="64DAE225" w:rsidR="00303128" w:rsidRPr="000C5B86" w:rsidRDefault="006B70F9" w:rsidP="00303128">
      <w:pPr>
        <w:pStyle w:val="ListParagraph"/>
        <w:ind w:left="928"/>
        <w:rPr>
          <w:b/>
          <w:sz w:val="24"/>
          <w:szCs w:val="24"/>
        </w:rPr>
      </w:pPr>
      <w:r>
        <w:rPr>
          <w:bCs/>
          <w:sz w:val="24"/>
          <w:szCs w:val="24"/>
        </w:rPr>
        <w:t>Mr Matonti asked if a</w:t>
      </w:r>
      <w:r w:rsidR="00A41D72">
        <w:rPr>
          <w:bCs/>
          <w:sz w:val="24"/>
          <w:szCs w:val="24"/>
        </w:rPr>
        <w:t xml:space="preserve"> specialist</w:t>
      </w:r>
      <w:r>
        <w:rPr>
          <w:bCs/>
          <w:sz w:val="24"/>
          <w:szCs w:val="24"/>
        </w:rPr>
        <w:t xml:space="preserve"> electrician</w:t>
      </w:r>
      <w:r w:rsidR="0060429E">
        <w:rPr>
          <w:bCs/>
          <w:sz w:val="24"/>
          <w:szCs w:val="24"/>
        </w:rPr>
        <w:t xml:space="preserve"> is required and</w:t>
      </w:r>
      <w:r>
        <w:rPr>
          <w:bCs/>
          <w:sz w:val="24"/>
          <w:szCs w:val="24"/>
        </w:rPr>
        <w:t xml:space="preserve"> </w:t>
      </w:r>
      <w:r w:rsidR="00521C29">
        <w:rPr>
          <w:bCs/>
          <w:sz w:val="24"/>
          <w:szCs w:val="24"/>
        </w:rPr>
        <w:t>although Mr Andrews</w:t>
      </w:r>
      <w:r>
        <w:rPr>
          <w:bCs/>
          <w:sz w:val="24"/>
          <w:szCs w:val="24"/>
        </w:rPr>
        <w:t xml:space="preserve"> c</w:t>
      </w:r>
      <w:r w:rsidR="00305D4B">
        <w:rPr>
          <w:bCs/>
          <w:sz w:val="24"/>
          <w:szCs w:val="24"/>
        </w:rPr>
        <w:t>ould</w:t>
      </w:r>
      <w:r>
        <w:rPr>
          <w:bCs/>
          <w:sz w:val="24"/>
          <w:szCs w:val="24"/>
        </w:rPr>
        <w:t xml:space="preserve"> change the bulb</w:t>
      </w:r>
      <w:r w:rsidR="00354F6E">
        <w:rPr>
          <w:bCs/>
          <w:sz w:val="24"/>
          <w:szCs w:val="24"/>
        </w:rPr>
        <w:t>s</w:t>
      </w:r>
      <w:r>
        <w:rPr>
          <w:bCs/>
          <w:sz w:val="24"/>
          <w:szCs w:val="24"/>
        </w:rPr>
        <w:t xml:space="preserve"> himself, because the fitting</w:t>
      </w:r>
      <w:r w:rsidR="00354F6E">
        <w:rPr>
          <w:bCs/>
          <w:sz w:val="24"/>
          <w:szCs w:val="24"/>
        </w:rPr>
        <w:t>s</w:t>
      </w:r>
      <w:r w:rsidR="009C4FB8">
        <w:rPr>
          <w:bCs/>
          <w:sz w:val="24"/>
          <w:szCs w:val="24"/>
        </w:rPr>
        <w:t xml:space="preserve"> </w:t>
      </w:r>
      <w:r w:rsidR="00354F6E">
        <w:rPr>
          <w:bCs/>
          <w:sz w:val="24"/>
          <w:szCs w:val="24"/>
        </w:rPr>
        <w:t>have</w:t>
      </w:r>
      <w:r w:rsidR="009C4FB8">
        <w:rPr>
          <w:bCs/>
          <w:sz w:val="24"/>
          <w:szCs w:val="24"/>
        </w:rPr>
        <w:t xml:space="preserve"> not been tested for an LED bulb, this is not permissible.  Mr Matonti would speak to a Phillips contact to seek a saving on LED bulbs.  Details of </w:t>
      </w:r>
      <w:r w:rsidR="0080296C">
        <w:rPr>
          <w:bCs/>
          <w:sz w:val="24"/>
          <w:szCs w:val="24"/>
        </w:rPr>
        <w:t xml:space="preserve">LED specifications </w:t>
      </w:r>
      <w:r w:rsidR="009C4FB8">
        <w:rPr>
          <w:bCs/>
          <w:sz w:val="24"/>
          <w:szCs w:val="24"/>
        </w:rPr>
        <w:t>to be provided to Mr Matonti.</w:t>
      </w:r>
      <w:r w:rsidR="009C4FB8">
        <w:rPr>
          <w:bCs/>
          <w:sz w:val="24"/>
          <w:szCs w:val="24"/>
        </w:rPr>
        <w:tab/>
      </w:r>
      <w:r w:rsidR="009C4FB8">
        <w:rPr>
          <w:bCs/>
          <w:sz w:val="24"/>
          <w:szCs w:val="24"/>
        </w:rPr>
        <w:tab/>
      </w:r>
      <w:r w:rsidR="00303128">
        <w:rPr>
          <w:bCs/>
          <w:sz w:val="24"/>
          <w:szCs w:val="24"/>
        </w:rPr>
        <w:tab/>
      </w:r>
      <w:r w:rsidR="00303128" w:rsidRPr="000C5B86">
        <w:rPr>
          <w:b/>
          <w:sz w:val="24"/>
          <w:szCs w:val="24"/>
        </w:rPr>
        <w:t>ACTION DUNCAN ANDREWS</w:t>
      </w:r>
    </w:p>
    <w:p w14:paraId="0D7EDBC0" w14:textId="7A5AD9AD" w:rsidR="00603536" w:rsidRDefault="00354F6E" w:rsidP="00EC6551">
      <w:pPr>
        <w:ind w:left="928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 w:rsidR="009C4FB8">
        <w:rPr>
          <w:bCs/>
          <w:sz w:val="24"/>
          <w:szCs w:val="24"/>
        </w:rPr>
        <w:tab/>
      </w:r>
      <w:r w:rsidR="009C4FB8">
        <w:rPr>
          <w:bCs/>
          <w:sz w:val="24"/>
          <w:szCs w:val="24"/>
        </w:rPr>
        <w:tab/>
      </w:r>
      <w:r w:rsidR="00EC6551">
        <w:rPr>
          <w:bCs/>
          <w:sz w:val="24"/>
          <w:szCs w:val="24"/>
        </w:rPr>
        <w:tab/>
      </w:r>
      <w:r w:rsidR="00EC6551">
        <w:rPr>
          <w:bCs/>
          <w:sz w:val="24"/>
          <w:szCs w:val="24"/>
        </w:rPr>
        <w:tab/>
      </w:r>
      <w:r w:rsidR="00EC6551">
        <w:rPr>
          <w:bCs/>
          <w:sz w:val="24"/>
          <w:szCs w:val="24"/>
        </w:rPr>
        <w:tab/>
      </w:r>
      <w:r w:rsidR="00EC6551">
        <w:rPr>
          <w:bCs/>
          <w:sz w:val="24"/>
          <w:szCs w:val="24"/>
        </w:rPr>
        <w:tab/>
      </w:r>
      <w:r w:rsidR="00EC6551">
        <w:rPr>
          <w:bCs/>
          <w:sz w:val="24"/>
          <w:szCs w:val="24"/>
        </w:rPr>
        <w:tab/>
      </w:r>
    </w:p>
    <w:p w14:paraId="10FFC9A3" w14:textId="5BBBC014" w:rsidR="009C4FB8" w:rsidRDefault="004D5CC6" w:rsidP="00885830">
      <w:pPr>
        <w:ind w:left="928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Mr Andrews reported that </w:t>
      </w:r>
      <w:r w:rsidR="00C22B54">
        <w:rPr>
          <w:bCs/>
          <w:sz w:val="24"/>
          <w:szCs w:val="24"/>
        </w:rPr>
        <w:t>radiators</w:t>
      </w:r>
      <w:r w:rsidR="001C4472">
        <w:rPr>
          <w:bCs/>
          <w:sz w:val="24"/>
          <w:szCs w:val="24"/>
        </w:rPr>
        <w:t xml:space="preserve"> are being bled regularly.</w:t>
      </w:r>
    </w:p>
    <w:p w14:paraId="7EFB65D7" w14:textId="77777777" w:rsidR="00603536" w:rsidRPr="00603536" w:rsidRDefault="00603536" w:rsidP="00603536">
      <w:pPr>
        <w:pStyle w:val="ListParagraph"/>
        <w:ind w:left="928"/>
        <w:rPr>
          <w:bCs/>
          <w:sz w:val="24"/>
          <w:szCs w:val="24"/>
        </w:rPr>
      </w:pPr>
    </w:p>
    <w:p w14:paraId="1E8AC755" w14:textId="2108F4A4" w:rsidR="00873AB8" w:rsidRPr="00F60024" w:rsidRDefault="00E2521E" w:rsidP="009472F7">
      <w:pPr>
        <w:pStyle w:val="ListParagraph"/>
        <w:numPr>
          <w:ilvl w:val="0"/>
          <w:numId w:val="1"/>
        </w:numPr>
        <w:spacing w:line="360" w:lineRule="auto"/>
        <w:rPr>
          <w:bCs/>
          <w:sz w:val="24"/>
          <w:szCs w:val="24"/>
        </w:rPr>
      </w:pPr>
      <w:r w:rsidRPr="00F60024">
        <w:rPr>
          <w:bCs/>
          <w:sz w:val="24"/>
          <w:szCs w:val="24"/>
          <w:u w:val="single"/>
        </w:rPr>
        <w:lastRenderedPageBreak/>
        <w:t>School maintenance works update</w:t>
      </w:r>
    </w:p>
    <w:p w14:paraId="66497D7E" w14:textId="1F8A2067" w:rsidR="00E045F9" w:rsidRPr="00521C29" w:rsidRDefault="00873AB8" w:rsidP="004C72FD">
      <w:pPr>
        <w:pStyle w:val="ListParagraph"/>
        <w:numPr>
          <w:ilvl w:val="0"/>
          <w:numId w:val="25"/>
        </w:numPr>
        <w:rPr>
          <w:bCs/>
          <w:sz w:val="24"/>
          <w:szCs w:val="24"/>
          <w:u w:val="single"/>
        </w:rPr>
      </w:pPr>
      <w:r w:rsidRPr="00521C29">
        <w:rPr>
          <w:bCs/>
          <w:sz w:val="24"/>
          <w:szCs w:val="24"/>
          <w:u w:val="single"/>
        </w:rPr>
        <w:t xml:space="preserve">Issues raised at </w:t>
      </w:r>
      <w:r w:rsidR="009E1891" w:rsidRPr="00521C29">
        <w:rPr>
          <w:bCs/>
          <w:sz w:val="24"/>
          <w:szCs w:val="24"/>
          <w:u w:val="single"/>
        </w:rPr>
        <w:t>September</w:t>
      </w:r>
      <w:r w:rsidRPr="00521C29">
        <w:rPr>
          <w:bCs/>
          <w:sz w:val="24"/>
          <w:szCs w:val="24"/>
          <w:u w:val="single"/>
        </w:rPr>
        <w:t xml:space="preserve"> 2022 Meeting</w:t>
      </w:r>
    </w:p>
    <w:p w14:paraId="79A08E90" w14:textId="59AEDEFA" w:rsidR="004C72FD" w:rsidRPr="007D1D42" w:rsidRDefault="00212D99" w:rsidP="00212D99">
      <w:pPr>
        <w:pStyle w:val="ListParagraph"/>
        <w:numPr>
          <w:ilvl w:val="0"/>
          <w:numId w:val="26"/>
        </w:numPr>
        <w:rPr>
          <w:b/>
          <w:sz w:val="24"/>
          <w:szCs w:val="24"/>
        </w:rPr>
      </w:pPr>
      <w:r>
        <w:rPr>
          <w:bCs/>
          <w:sz w:val="24"/>
          <w:szCs w:val="24"/>
        </w:rPr>
        <w:t xml:space="preserve">Hall roof leak – trapped water is still present between roof </w:t>
      </w:r>
      <w:proofErr w:type="gramStart"/>
      <w:r>
        <w:rPr>
          <w:bCs/>
          <w:sz w:val="24"/>
          <w:szCs w:val="24"/>
        </w:rPr>
        <w:t>felt</w:t>
      </w:r>
      <w:r w:rsidR="00A75943">
        <w:rPr>
          <w:bCs/>
          <w:sz w:val="24"/>
          <w:szCs w:val="24"/>
        </w:rPr>
        <w:t xml:space="preserve">; </w:t>
      </w:r>
      <w:r w:rsidR="006A0159">
        <w:rPr>
          <w:bCs/>
          <w:sz w:val="24"/>
          <w:szCs w:val="24"/>
        </w:rPr>
        <w:t xml:space="preserve"> D</w:t>
      </w:r>
      <w:r w:rsidR="00A358AF">
        <w:rPr>
          <w:bCs/>
          <w:sz w:val="24"/>
          <w:szCs w:val="24"/>
        </w:rPr>
        <w:t>uncan</w:t>
      </w:r>
      <w:proofErr w:type="gramEnd"/>
      <w:r w:rsidR="00A358AF">
        <w:rPr>
          <w:bCs/>
          <w:sz w:val="24"/>
          <w:szCs w:val="24"/>
        </w:rPr>
        <w:t xml:space="preserve"> Andrews</w:t>
      </w:r>
      <w:r w:rsidR="006A0159">
        <w:rPr>
          <w:bCs/>
          <w:sz w:val="24"/>
          <w:szCs w:val="24"/>
        </w:rPr>
        <w:t xml:space="preserve"> awaiting confirmation from the Borough about </w:t>
      </w:r>
      <w:r w:rsidR="00C3621A">
        <w:rPr>
          <w:bCs/>
          <w:sz w:val="24"/>
          <w:szCs w:val="24"/>
        </w:rPr>
        <w:t xml:space="preserve">who has </w:t>
      </w:r>
      <w:r w:rsidR="006A0159">
        <w:rPr>
          <w:bCs/>
          <w:sz w:val="24"/>
          <w:szCs w:val="24"/>
        </w:rPr>
        <w:t xml:space="preserve">liability for this.  </w:t>
      </w:r>
      <w:r w:rsidR="00364DA3">
        <w:rPr>
          <w:bCs/>
          <w:sz w:val="24"/>
          <w:szCs w:val="24"/>
        </w:rPr>
        <w:t>M</w:t>
      </w:r>
      <w:r w:rsidR="00A358AF">
        <w:rPr>
          <w:bCs/>
          <w:sz w:val="24"/>
          <w:szCs w:val="24"/>
        </w:rPr>
        <w:t xml:space="preserve">r </w:t>
      </w:r>
      <w:r w:rsidR="00364DA3">
        <w:rPr>
          <w:bCs/>
          <w:sz w:val="24"/>
          <w:szCs w:val="24"/>
        </w:rPr>
        <w:t>M</w:t>
      </w:r>
      <w:r w:rsidR="00A358AF">
        <w:rPr>
          <w:bCs/>
          <w:sz w:val="24"/>
          <w:szCs w:val="24"/>
        </w:rPr>
        <w:t>atonti</w:t>
      </w:r>
      <w:r w:rsidR="00364DA3">
        <w:rPr>
          <w:bCs/>
          <w:sz w:val="24"/>
          <w:szCs w:val="24"/>
        </w:rPr>
        <w:t xml:space="preserve"> said </w:t>
      </w:r>
      <w:r w:rsidR="00A358AF">
        <w:rPr>
          <w:bCs/>
          <w:sz w:val="24"/>
          <w:szCs w:val="24"/>
        </w:rPr>
        <w:t>t</w:t>
      </w:r>
      <w:r w:rsidR="006A0159">
        <w:rPr>
          <w:bCs/>
          <w:sz w:val="24"/>
          <w:szCs w:val="24"/>
        </w:rPr>
        <w:t xml:space="preserve">his could escalate until </w:t>
      </w:r>
      <w:r w:rsidR="00364DA3">
        <w:rPr>
          <w:bCs/>
          <w:sz w:val="24"/>
          <w:szCs w:val="24"/>
        </w:rPr>
        <w:t xml:space="preserve">it </w:t>
      </w:r>
      <w:r w:rsidR="006A0159">
        <w:rPr>
          <w:bCs/>
          <w:sz w:val="24"/>
          <w:szCs w:val="24"/>
        </w:rPr>
        <w:t>caus</w:t>
      </w:r>
      <w:r w:rsidR="00364DA3">
        <w:rPr>
          <w:bCs/>
          <w:sz w:val="24"/>
          <w:szCs w:val="24"/>
        </w:rPr>
        <w:t>es</w:t>
      </w:r>
      <w:r w:rsidR="006A0159">
        <w:rPr>
          <w:bCs/>
          <w:sz w:val="24"/>
          <w:szCs w:val="24"/>
        </w:rPr>
        <w:t xml:space="preserve"> real difficulties,</w:t>
      </w:r>
      <w:r w:rsidR="00364DA3">
        <w:rPr>
          <w:bCs/>
          <w:sz w:val="24"/>
          <w:szCs w:val="24"/>
        </w:rPr>
        <w:t xml:space="preserve"> but </w:t>
      </w:r>
      <w:r w:rsidR="00A358AF">
        <w:rPr>
          <w:bCs/>
          <w:sz w:val="24"/>
          <w:szCs w:val="24"/>
        </w:rPr>
        <w:t xml:space="preserve">Mr </w:t>
      </w:r>
      <w:r w:rsidR="00364DA3">
        <w:rPr>
          <w:bCs/>
          <w:sz w:val="24"/>
          <w:szCs w:val="24"/>
        </w:rPr>
        <w:t>A</w:t>
      </w:r>
      <w:r w:rsidR="00A358AF">
        <w:rPr>
          <w:bCs/>
          <w:sz w:val="24"/>
          <w:szCs w:val="24"/>
        </w:rPr>
        <w:t>ndrews</w:t>
      </w:r>
      <w:r w:rsidR="00364DA3">
        <w:rPr>
          <w:bCs/>
          <w:sz w:val="24"/>
          <w:szCs w:val="24"/>
        </w:rPr>
        <w:t xml:space="preserve"> did not agree.  </w:t>
      </w:r>
      <w:r w:rsidR="00A358AF">
        <w:rPr>
          <w:bCs/>
          <w:sz w:val="24"/>
          <w:szCs w:val="24"/>
        </w:rPr>
        <w:t xml:space="preserve">Duncan </w:t>
      </w:r>
      <w:r w:rsidR="00364DA3">
        <w:rPr>
          <w:bCs/>
          <w:sz w:val="24"/>
          <w:szCs w:val="24"/>
        </w:rPr>
        <w:t>A</w:t>
      </w:r>
      <w:r w:rsidR="00A358AF">
        <w:rPr>
          <w:bCs/>
          <w:sz w:val="24"/>
          <w:szCs w:val="24"/>
        </w:rPr>
        <w:t>ndrews</w:t>
      </w:r>
      <w:r w:rsidR="00364DA3">
        <w:rPr>
          <w:bCs/>
          <w:sz w:val="24"/>
          <w:szCs w:val="24"/>
        </w:rPr>
        <w:t xml:space="preserve"> to continue to chase Hillingdon.</w:t>
      </w:r>
      <w:r w:rsidR="00A358AF">
        <w:rPr>
          <w:bCs/>
          <w:sz w:val="24"/>
          <w:szCs w:val="24"/>
        </w:rPr>
        <w:tab/>
      </w:r>
      <w:r w:rsidR="00A358AF">
        <w:rPr>
          <w:bCs/>
          <w:sz w:val="24"/>
          <w:szCs w:val="24"/>
        </w:rPr>
        <w:tab/>
      </w:r>
      <w:r w:rsidR="00A358AF" w:rsidRPr="007D1D42">
        <w:rPr>
          <w:b/>
          <w:sz w:val="24"/>
          <w:szCs w:val="24"/>
        </w:rPr>
        <w:t>ACTION DUNCAN ANDREWS</w:t>
      </w:r>
    </w:p>
    <w:p w14:paraId="5D4385DF" w14:textId="002A5B68" w:rsidR="00364DA3" w:rsidRDefault="000522DD" w:rsidP="00212D99">
      <w:pPr>
        <w:pStyle w:val="ListParagraph"/>
        <w:numPr>
          <w:ilvl w:val="0"/>
          <w:numId w:val="26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Nursery playground </w:t>
      </w:r>
      <w:r w:rsidR="00B47C44">
        <w:rPr>
          <w:bCs/>
          <w:sz w:val="24"/>
          <w:szCs w:val="24"/>
        </w:rPr>
        <w:t>–</w:t>
      </w:r>
      <w:r>
        <w:rPr>
          <w:bCs/>
          <w:sz w:val="24"/>
          <w:szCs w:val="24"/>
        </w:rPr>
        <w:t xml:space="preserve"> </w:t>
      </w:r>
      <w:r w:rsidR="00B47C44">
        <w:rPr>
          <w:bCs/>
          <w:sz w:val="24"/>
          <w:szCs w:val="24"/>
        </w:rPr>
        <w:t xml:space="preserve">water </w:t>
      </w:r>
      <w:r w:rsidR="00C3621A">
        <w:rPr>
          <w:bCs/>
          <w:sz w:val="24"/>
          <w:szCs w:val="24"/>
        </w:rPr>
        <w:t xml:space="preserve">gathers </w:t>
      </w:r>
      <w:r w:rsidR="00A913AB">
        <w:rPr>
          <w:bCs/>
          <w:sz w:val="24"/>
          <w:szCs w:val="24"/>
        </w:rPr>
        <w:t xml:space="preserve">in the nursery playground from a spring, </w:t>
      </w:r>
      <w:r w:rsidR="00C3621A">
        <w:rPr>
          <w:bCs/>
          <w:sz w:val="24"/>
          <w:szCs w:val="24"/>
        </w:rPr>
        <w:t>and the area</w:t>
      </w:r>
      <w:r w:rsidR="00A913AB">
        <w:rPr>
          <w:bCs/>
          <w:sz w:val="24"/>
          <w:szCs w:val="24"/>
        </w:rPr>
        <w:t xml:space="preserve"> becomes slippery in bad weather.  To be remedied in due course.</w:t>
      </w:r>
    </w:p>
    <w:p w14:paraId="4FB75F50" w14:textId="2036D6C3" w:rsidR="00A913AB" w:rsidRPr="00212D99" w:rsidRDefault="00AB6ECE" w:rsidP="00212D99">
      <w:pPr>
        <w:pStyle w:val="ListParagraph"/>
        <w:numPr>
          <w:ilvl w:val="0"/>
          <w:numId w:val="26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Nursery canopy corrosion – The relevant company will quote with a view to doing this work in the summer holidays.  Confirmed that this is not a structural issue.</w:t>
      </w:r>
    </w:p>
    <w:p w14:paraId="431212E3" w14:textId="371F7612" w:rsidR="00B758FB" w:rsidRDefault="00B758FB" w:rsidP="00B758FB">
      <w:pPr>
        <w:rPr>
          <w:b/>
          <w:sz w:val="24"/>
          <w:szCs w:val="24"/>
        </w:rPr>
      </w:pPr>
    </w:p>
    <w:p w14:paraId="4D0164C2" w14:textId="7F5B18A9" w:rsidR="00B758FB" w:rsidRPr="00236986" w:rsidRDefault="00F37CFE" w:rsidP="00BC5EDF">
      <w:pPr>
        <w:pStyle w:val="ListParagraph"/>
        <w:numPr>
          <w:ilvl w:val="0"/>
          <w:numId w:val="25"/>
        </w:numPr>
        <w:rPr>
          <w:bCs/>
          <w:sz w:val="24"/>
          <w:szCs w:val="24"/>
          <w:u w:val="single"/>
        </w:rPr>
      </w:pPr>
      <w:r w:rsidRPr="00236986">
        <w:rPr>
          <w:bCs/>
          <w:sz w:val="24"/>
          <w:szCs w:val="24"/>
          <w:u w:val="single"/>
        </w:rPr>
        <w:t>Significant non-scheduled repairs</w:t>
      </w:r>
    </w:p>
    <w:p w14:paraId="03743C7E" w14:textId="00A5358B" w:rsidR="00BC5EDF" w:rsidRDefault="00BF3808" w:rsidP="00BC5EDF">
      <w:pPr>
        <w:pStyle w:val="ListParagraph"/>
        <w:numPr>
          <w:ilvl w:val="0"/>
          <w:numId w:val="28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Water leak </w:t>
      </w:r>
      <w:r w:rsidR="00AA5921">
        <w:rPr>
          <w:bCs/>
          <w:sz w:val="24"/>
          <w:szCs w:val="24"/>
        </w:rPr>
        <w:t>–</w:t>
      </w:r>
      <w:r>
        <w:rPr>
          <w:bCs/>
          <w:sz w:val="24"/>
          <w:szCs w:val="24"/>
        </w:rPr>
        <w:t xml:space="preserve"> </w:t>
      </w:r>
      <w:r w:rsidR="00AA5921">
        <w:rPr>
          <w:bCs/>
          <w:sz w:val="24"/>
          <w:szCs w:val="24"/>
        </w:rPr>
        <w:t xml:space="preserve">An under-sink Ariston water heater split </w:t>
      </w:r>
      <w:r w:rsidR="00886C9C">
        <w:rPr>
          <w:bCs/>
          <w:sz w:val="24"/>
          <w:szCs w:val="24"/>
        </w:rPr>
        <w:t xml:space="preserve">over the </w:t>
      </w:r>
      <w:r w:rsidR="00AA5921">
        <w:rPr>
          <w:bCs/>
          <w:sz w:val="24"/>
          <w:szCs w:val="24"/>
        </w:rPr>
        <w:t>September</w:t>
      </w:r>
      <w:r w:rsidR="00886C9C">
        <w:rPr>
          <w:bCs/>
          <w:sz w:val="24"/>
          <w:szCs w:val="24"/>
        </w:rPr>
        <w:t xml:space="preserve"> Bank Holiday</w:t>
      </w:r>
      <w:r w:rsidR="00AA5921">
        <w:rPr>
          <w:bCs/>
          <w:sz w:val="24"/>
          <w:szCs w:val="24"/>
        </w:rPr>
        <w:t>, causing damage to four classrooms</w:t>
      </w:r>
      <w:r w:rsidR="00CD25BC">
        <w:rPr>
          <w:bCs/>
          <w:sz w:val="24"/>
          <w:szCs w:val="24"/>
        </w:rPr>
        <w:t xml:space="preserve"> below</w:t>
      </w:r>
      <w:r w:rsidR="00AA5921">
        <w:rPr>
          <w:bCs/>
          <w:sz w:val="24"/>
          <w:szCs w:val="24"/>
        </w:rPr>
        <w:t xml:space="preserve">.  </w:t>
      </w:r>
      <w:r w:rsidR="00A358AF">
        <w:rPr>
          <w:bCs/>
          <w:sz w:val="24"/>
          <w:szCs w:val="24"/>
        </w:rPr>
        <w:t xml:space="preserve">Mr </w:t>
      </w:r>
      <w:r w:rsidR="00CD25BC">
        <w:rPr>
          <w:bCs/>
          <w:sz w:val="24"/>
          <w:szCs w:val="24"/>
        </w:rPr>
        <w:t>A</w:t>
      </w:r>
      <w:r w:rsidR="00A358AF">
        <w:rPr>
          <w:bCs/>
          <w:sz w:val="24"/>
          <w:szCs w:val="24"/>
        </w:rPr>
        <w:t>ndrews</w:t>
      </w:r>
      <w:r w:rsidR="00CD25BC">
        <w:rPr>
          <w:bCs/>
          <w:sz w:val="24"/>
          <w:szCs w:val="24"/>
        </w:rPr>
        <w:t xml:space="preserve"> completed remedial work as far as possible.  </w:t>
      </w:r>
      <w:r w:rsidR="00C4285D">
        <w:rPr>
          <w:bCs/>
          <w:sz w:val="24"/>
          <w:szCs w:val="24"/>
        </w:rPr>
        <w:t>Some d</w:t>
      </w:r>
      <w:r w:rsidR="006114E7">
        <w:rPr>
          <w:bCs/>
          <w:sz w:val="24"/>
          <w:szCs w:val="24"/>
        </w:rPr>
        <w:t xml:space="preserve">amaged ceiling tiles in the corridors </w:t>
      </w:r>
      <w:r w:rsidR="00C4285D">
        <w:rPr>
          <w:bCs/>
          <w:sz w:val="24"/>
          <w:szCs w:val="24"/>
        </w:rPr>
        <w:t>are</w:t>
      </w:r>
      <w:r w:rsidR="006114E7">
        <w:rPr>
          <w:bCs/>
          <w:sz w:val="24"/>
          <w:szCs w:val="24"/>
        </w:rPr>
        <w:t xml:space="preserve"> no longer available and a new section of tiles was </w:t>
      </w:r>
      <w:r w:rsidR="00FF2670">
        <w:rPr>
          <w:bCs/>
          <w:sz w:val="24"/>
          <w:szCs w:val="24"/>
        </w:rPr>
        <w:t xml:space="preserve">used to replace them.  </w:t>
      </w:r>
      <w:r w:rsidR="0073626C">
        <w:rPr>
          <w:bCs/>
          <w:sz w:val="24"/>
          <w:szCs w:val="24"/>
        </w:rPr>
        <w:t>Work</w:t>
      </w:r>
      <w:r w:rsidR="00C4285D">
        <w:rPr>
          <w:bCs/>
          <w:sz w:val="24"/>
          <w:szCs w:val="24"/>
        </w:rPr>
        <w:t>s</w:t>
      </w:r>
      <w:r w:rsidR="0073626C">
        <w:rPr>
          <w:bCs/>
          <w:sz w:val="24"/>
          <w:szCs w:val="24"/>
        </w:rPr>
        <w:t xml:space="preserve"> came in</w:t>
      </w:r>
      <w:r w:rsidR="00FF2670">
        <w:rPr>
          <w:bCs/>
          <w:sz w:val="24"/>
          <w:szCs w:val="24"/>
        </w:rPr>
        <w:t xml:space="preserve"> under budget but the insurance </w:t>
      </w:r>
      <w:r w:rsidR="00C4285D">
        <w:rPr>
          <w:bCs/>
          <w:sz w:val="24"/>
          <w:szCs w:val="24"/>
        </w:rPr>
        <w:t>settlement</w:t>
      </w:r>
      <w:r w:rsidR="00FF2670">
        <w:rPr>
          <w:bCs/>
          <w:sz w:val="24"/>
          <w:szCs w:val="24"/>
        </w:rPr>
        <w:t xml:space="preserve"> is awaited.  </w:t>
      </w:r>
      <w:r w:rsidR="00A339C8">
        <w:rPr>
          <w:bCs/>
          <w:sz w:val="24"/>
          <w:szCs w:val="24"/>
        </w:rPr>
        <w:t xml:space="preserve">Mr Matonti said this </w:t>
      </w:r>
      <w:r w:rsidR="00C4285D">
        <w:rPr>
          <w:bCs/>
          <w:sz w:val="24"/>
          <w:szCs w:val="24"/>
        </w:rPr>
        <w:t xml:space="preserve">problem </w:t>
      </w:r>
      <w:r w:rsidR="00A339C8">
        <w:rPr>
          <w:bCs/>
          <w:sz w:val="24"/>
          <w:szCs w:val="24"/>
        </w:rPr>
        <w:t>had been very well managed, remedied quickly and good communication was maintained with parents, managing their expectations.  The cleaning contractors were particularly effective.</w:t>
      </w:r>
    </w:p>
    <w:p w14:paraId="4886D57C" w14:textId="77777777" w:rsidR="00076198" w:rsidRDefault="00076198" w:rsidP="00FD2712">
      <w:pPr>
        <w:pStyle w:val="ListParagraph"/>
        <w:ind w:left="2158"/>
        <w:rPr>
          <w:bCs/>
          <w:sz w:val="24"/>
          <w:szCs w:val="24"/>
        </w:rPr>
      </w:pPr>
    </w:p>
    <w:p w14:paraId="0B3868CD" w14:textId="47850486" w:rsidR="00FD2712" w:rsidRDefault="00FD2712" w:rsidP="00FD2712">
      <w:pPr>
        <w:pStyle w:val="ListParagraph"/>
        <w:ind w:left="2158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It </w:t>
      </w:r>
      <w:r w:rsidR="00076198">
        <w:rPr>
          <w:bCs/>
          <w:sz w:val="24"/>
          <w:szCs w:val="24"/>
        </w:rPr>
        <w:t xml:space="preserve">has </w:t>
      </w:r>
      <w:r>
        <w:rPr>
          <w:bCs/>
          <w:sz w:val="24"/>
          <w:szCs w:val="24"/>
        </w:rPr>
        <w:t>emerged that an isolation valve is not readily accessible in the East Building</w:t>
      </w:r>
      <w:r w:rsidR="00E92CA4">
        <w:rPr>
          <w:bCs/>
          <w:sz w:val="24"/>
          <w:szCs w:val="24"/>
        </w:rPr>
        <w:t xml:space="preserve"> </w:t>
      </w:r>
      <w:r w:rsidR="00D720A5">
        <w:rPr>
          <w:bCs/>
          <w:sz w:val="24"/>
          <w:szCs w:val="24"/>
        </w:rPr>
        <w:t>and D</w:t>
      </w:r>
      <w:r w:rsidR="00A358AF">
        <w:rPr>
          <w:bCs/>
          <w:sz w:val="24"/>
          <w:szCs w:val="24"/>
        </w:rPr>
        <w:t>uncan Andrews</w:t>
      </w:r>
      <w:r w:rsidR="00D720A5">
        <w:rPr>
          <w:bCs/>
          <w:sz w:val="24"/>
          <w:szCs w:val="24"/>
        </w:rPr>
        <w:t xml:space="preserve"> plans to </w:t>
      </w:r>
      <w:r w:rsidR="00DE1C77">
        <w:rPr>
          <w:bCs/>
          <w:sz w:val="24"/>
          <w:szCs w:val="24"/>
        </w:rPr>
        <w:t>convert the panel to an easily reached door</w:t>
      </w:r>
      <w:r>
        <w:rPr>
          <w:bCs/>
          <w:sz w:val="24"/>
          <w:szCs w:val="24"/>
        </w:rPr>
        <w:t>.</w:t>
      </w:r>
    </w:p>
    <w:p w14:paraId="30349EBC" w14:textId="77777777" w:rsidR="00434BD3" w:rsidRDefault="00434BD3" w:rsidP="00FD2712">
      <w:pPr>
        <w:pStyle w:val="ListParagraph"/>
        <w:ind w:left="2158"/>
        <w:rPr>
          <w:bCs/>
          <w:sz w:val="24"/>
          <w:szCs w:val="24"/>
        </w:rPr>
      </w:pPr>
    </w:p>
    <w:p w14:paraId="776CA01A" w14:textId="776C9C06" w:rsidR="009674FB" w:rsidRDefault="00434BD3" w:rsidP="00FD2712">
      <w:pPr>
        <w:pStyle w:val="ListParagraph"/>
        <w:ind w:left="2158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All under-sink heaters have been checked and are now isolated </w:t>
      </w:r>
      <w:r w:rsidR="00AD7DCF">
        <w:rPr>
          <w:bCs/>
          <w:sz w:val="24"/>
          <w:szCs w:val="24"/>
        </w:rPr>
        <w:t xml:space="preserve">for weekends and holidays to avoid a repeat of the above.  </w:t>
      </w:r>
    </w:p>
    <w:p w14:paraId="4D6314CD" w14:textId="77777777" w:rsidR="00DC0AF6" w:rsidRDefault="00DC0AF6" w:rsidP="00FD2712">
      <w:pPr>
        <w:pStyle w:val="ListParagraph"/>
        <w:ind w:left="2158"/>
        <w:rPr>
          <w:bCs/>
          <w:sz w:val="24"/>
          <w:szCs w:val="24"/>
        </w:rPr>
      </w:pPr>
    </w:p>
    <w:p w14:paraId="46054615" w14:textId="1CAA9CA6" w:rsidR="009674FB" w:rsidRDefault="009674FB" w:rsidP="009674FB">
      <w:pPr>
        <w:pStyle w:val="ListParagraph"/>
        <w:numPr>
          <w:ilvl w:val="0"/>
          <w:numId w:val="28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Old heating system </w:t>
      </w:r>
      <w:r w:rsidR="00DC1329">
        <w:rPr>
          <w:bCs/>
          <w:sz w:val="24"/>
          <w:szCs w:val="24"/>
        </w:rPr>
        <w:t>–</w:t>
      </w:r>
      <w:r w:rsidR="0088520A">
        <w:rPr>
          <w:bCs/>
          <w:sz w:val="24"/>
          <w:szCs w:val="24"/>
        </w:rPr>
        <w:t>the automatic bleeding valve</w:t>
      </w:r>
      <w:r w:rsidR="00A90434">
        <w:rPr>
          <w:bCs/>
          <w:sz w:val="24"/>
          <w:szCs w:val="24"/>
        </w:rPr>
        <w:t xml:space="preserve"> in the hall ceiling</w:t>
      </w:r>
      <w:r w:rsidR="0088520A">
        <w:rPr>
          <w:bCs/>
          <w:sz w:val="24"/>
          <w:szCs w:val="24"/>
        </w:rPr>
        <w:t xml:space="preserve"> ha</w:t>
      </w:r>
      <w:r w:rsidR="003A1DEE">
        <w:rPr>
          <w:bCs/>
          <w:sz w:val="24"/>
          <w:szCs w:val="24"/>
        </w:rPr>
        <w:t>d</w:t>
      </w:r>
      <w:r w:rsidR="0088520A">
        <w:rPr>
          <w:bCs/>
          <w:sz w:val="24"/>
          <w:szCs w:val="24"/>
        </w:rPr>
        <w:t xml:space="preserve"> developed a leak</w:t>
      </w:r>
      <w:r w:rsidR="003A1DEE">
        <w:rPr>
          <w:bCs/>
          <w:sz w:val="24"/>
          <w:szCs w:val="24"/>
        </w:rPr>
        <w:t>.</w:t>
      </w:r>
      <w:r w:rsidR="0088520A">
        <w:rPr>
          <w:bCs/>
          <w:sz w:val="24"/>
          <w:szCs w:val="24"/>
        </w:rPr>
        <w:t xml:space="preserve">  </w:t>
      </w:r>
      <w:r w:rsidR="00921D14">
        <w:rPr>
          <w:bCs/>
          <w:sz w:val="24"/>
          <w:szCs w:val="24"/>
        </w:rPr>
        <w:t>This has been replaced</w:t>
      </w:r>
      <w:r w:rsidR="008816F6">
        <w:rPr>
          <w:bCs/>
          <w:sz w:val="24"/>
          <w:szCs w:val="24"/>
        </w:rPr>
        <w:t>,</w:t>
      </w:r>
      <w:r w:rsidR="00921D14">
        <w:rPr>
          <w:bCs/>
          <w:sz w:val="24"/>
          <w:szCs w:val="24"/>
        </w:rPr>
        <w:t xml:space="preserve"> with the additional benefit that radiators no longer require </w:t>
      </w:r>
      <w:r w:rsidR="00B03349">
        <w:rPr>
          <w:bCs/>
          <w:sz w:val="24"/>
          <w:szCs w:val="24"/>
        </w:rPr>
        <w:t xml:space="preserve">a </w:t>
      </w:r>
      <w:r w:rsidR="00921D14">
        <w:rPr>
          <w:bCs/>
          <w:sz w:val="24"/>
          <w:szCs w:val="24"/>
        </w:rPr>
        <w:t>weekly bleed</w:t>
      </w:r>
      <w:r w:rsidR="00E4341E">
        <w:rPr>
          <w:bCs/>
          <w:sz w:val="24"/>
          <w:szCs w:val="24"/>
        </w:rPr>
        <w:t>.</w:t>
      </w:r>
    </w:p>
    <w:p w14:paraId="7BBF9243" w14:textId="067723C2" w:rsidR="00BC5EDF" w:rsidRPr="00F65593" w:rsidRDefault="00E4341E" w:rsidP="00282869">
      <w:pPr>
        <w:pStyle w:val="ListParagraph"/>
        <w:numPr>
          <w:ilvl w:val="0"/>
          <w:numId w:val="28"/>
        </w:numPr>
        <w:rPr>
          <w:b/>
          <w:sz w:val="24"/>
          <w:szCs w:val="24"/>
        </w:rPr>
      </w:pPr>
      <w:r w:rsidRPr="00F65593">
        <w:rPr>
          <w:bCs/>
          <w:sz w:val="24"/>
          <w:szCs w:val="24"/>
        </w:rPr>
        <w:t xml:space="preserve">Breathing Buildings </w:t>
      </w:r>
      <w:r w:rsidR="0007710B" w:rsidRPr="00F65593">
        <w:rPr>
          <w:bCs/>
          <w:sz w:val="24"/>
          <w:szCs w:val="24"/>
        </w:rPr>
        <w:t>–</w:t>
      </w:r>
      <w:r w:rsidRPr="00F65593">
        <w:rPr>
          <w:bCs/>
          <w:sz w:val="24"/>
          <w:szCs w:val="24"/>
        </w:rPr>
        <w:t xml:space="preserve"> </w:t>
      </w:r>
      <w:r w:rsidR="0007710B" w:rsidRPr="00F65593">
        <w:rPr>
          <w:bCs/>
          <w:sz w:val="24"/>
          <w:szCs w:val="24"/>
        </w:rPr>
        <w:t>A 100% check of the East Building ventilation system, by Breathing Buildings, established that it had not been installed correctly</w:t>
      </w:r>
      <w:r w:rsidR="00A231D4" w:rsidRPr="00F65593">
        <w:rPr>
          <w:bCs/>
          <w:sz w:val="24"/>
          <w:szCs w:val="24"/>
        </w:rPr>
        <w:t>.  This monitors CO2 and the temperature and re-circulates air according</w:t>
      </w:r>
      <w:r w:rsidR="007B0588" w:rsidRPr="00F65593">
        <w:rPr>
          <w:bCs/>
          <w:sz w:val="24"/>
          <w:szCs w:val="24"/>
        </w:rPr>
        <w:t>ly.</w:t>
      </w:r>
      <w:r w:rsidR="00A231D4" w:rsidRPr="00F65593">
        <w:rPr>
          <w:bCs/>
          <w:sz w:val="24"/>
          <w:szCs w:val="24"/>
        </w:rPr>
        <w:t xml:space="preserve">  It works well in the staff room</w:t>
      </w:r>
      <w:r w:rsidR="0033553B" w:rsidRPr="00F65593">
        <w:rPr>
          <w:bCs/>
          <w:sz w:val="24"/>
          <w:szCs w:val="24"/>
        </w:rPr>
        <w:t xml:space="preserve"> but it is less effective in the old building</w:t>
      </w:r>
      <w:r w:rsidR="006B70BB" w:rsidRPr="00F65593">
        <w:rPr>
          <w:bCs/>
          <w:sz w:val="24"/>
          <w:szCs w:val="24"/>
        </w:rPr>
        <w:t>.  It is thought that this will work with the installation of data cabl</w:t>
      </w:r>
      <w:r w:rsidR="00825EF6" w:rsidRPr="00F65593">
        <w:rPr>
          <w:bCs/>
          <w:sz w:val="24"/>
          <w:szCs w:val="24"/>
        </w:rPr>
        <w:t xml:space="preserve">es, which can be </w:t>
      </w:r>
      <w:r w:rsidR="00F65593" w:rsidRPr="00F65593">
        <w:rPr>
          <w:bCs/>
          <w:sz w:val="24"/>
          <w:szCs w:val="24"/>
        </w:rPr>
        <w:t>done</w:t>
      </w:r>
      <w:r w:rsidR="00825EF6" w:rsidRPr="00F65593">
        <w:rPr>
          <w:bCs/>
          <w:sz w:val="24"/>
          <w:szCs w:val="24"/>
        </w:rPr>
        <w:t xml:space="preserve"> in the future.</w:t>
      </w:r>
      <w:r w:rsidR="00F65593" w:rsidRPr="00F65593">
        <w:rPr>
          <w:bCs/>
          <w:sz w:val="24"/>
          <w:szCs w:val="24"/>
        </w:rPr>
        <w:t xml:space="preserve">  </w:t>
      </w:r>
      <w:r w:rsidR="00825EF6" w:rsidRPr="00F65593">
        <w:rPr>
          <w:bCs/>
          <w:sz w:val="24"/>
          <w:szCs w:val="24"/>
        </w:rPr>
        <w:t xml:space="preserve">In response to </w:t>
      </w:r>
      <w:r w:rsidR="001E53A0" w:rsidRPr="00F65593">
        <w:rPr>
          <w:bCs/>
          <w:sz w:val="24"/>
          <w:szCs w:val="24"/>
        </w:rPr>
        <w:t xml:space="preserve">Mr </w:t>
      </w:r>
      <w:r w:rsidR="00825EF6" w:rsidRPr="00F65593">
        <w:rPr>
          <w:bCs/>
          <w:sz w:val="24"/>
          <w:szCs w:val="24"/>
        </w:rPr>
        <w:t xml:space="preserve">Matonti, data cables would </w:t>
      </w:r>
      <w:r w:rsidR="004326C6" w:rsidRPr="00F65593">
        <w:rPr>
          <w:bCs/>
          <w:sz w:val="24"/>
          <w:szCs w:val="24"/>
        </w:rPr>
        <w:t>be</w:t>
      </w:r>
      <w:r w:rsidR="00825EF6" w:rsidRPr="00F65593">
        <w:rPr>
          <w:bCs/>
          <w:sz w:val="24"/>
          <w:szCs w:val="24"/>
        </w:rPr>
        <w:t xml:space="preserve"> run from the </w:t>
      </w:r>
      <w:r w:rsidR="00902353" w:rsidRPr="00F65593">
        <w:rPr>
          <w:bCs/>
          <w:sz w:val="24"/>
          <w:szCs w:val="24"/>
        </w:rPr>
        <w:t xml:space="preserve">control panel in the West building to the first node in Class 1P. </w:t>
      </w:r>
      <w:r w:rsidR="00B94924" w:rsidRPr="00F65593">
        <w:rPr>
          <w:bCs/>
          <w:sz w:val="24"/>
          <w:szCs w:val="24"/>
        </w:rPr>
        <w:t xml:space="preserve"> Concluded that when the data cable is run for the Breathing Building, a number of cables will be installed to join the servers so that access</w:t>
      </w:r>
      <w:r w:rsidR="0000131A" w:rsidRPr="00F65593">
        <w:rPr>
          <w:bCs/>
          <w:sz w:val="24"/>
          <w:szCs w:val="24"/>
        </w:rPr>
        <w:t xml:space="preserve"> is available to </w:t>
      </w:r>
      <w:r w:rsidR="002F2793" w:rsidRPr="00F65593">
        <w:rPr>
          <w:bCs/>
          <w:sz w:val="24"/>
          <w:szCs w:val="24"/>
        </w:rPr>
        <w:t>seek</w:t>
      </w:r>
      <w:r w:rsidR="0000131A" w:rsidRPr="00F65593">
        <w:rPr>
          <w:bCs/>
          <w:sz w:val="24"/>
          <w:szCs w:val="24"/>
        </w:rPr>
        <w:t xml:space="preserve"> faults on the line</w:t>
      </w:r>
      <w:r w:rsidR="00EE4BDF" w:rsidRPr="00F65593">
        <w:rPr>
          <w:bCs/>
          <w:sz w:val="24"/>
          <w:szCs w:val="24"/>
        </w:rPr>
        <w:t>, as requested by Amar Amlani, IT consultant.</w:t>
      </w:r>
    </w:p>
    <w:p w14:paraId="029859E9" w14:textId="40AE8DF4" w:rsidR="00B33A64" w:rsidRDefault="00B758FB" w:rsidP="008E2AB9">
      <w:pPr>
        <w:ind w:left="1440" w:hanging="872"/>
        <w:rPr>
          <w:bCs/>
          <w:sz w:val="24"/>
          <w:szCs w:val="24"/>
        </w:rPr>
      </w:pPr>
      <w:r>
        <w:rPr>
          <w:b/>
          <w:sz w:val="24"/>
          <w:szCs w:val="24"/>
        </w:rPr>
        <w:tab/>
      </w:r>
      <w:r w:rsidR="00A62619">
        <w:rPr>
          <w:bCs/>
          <w:sz w:val="24"/>
          <w:szCs w:val="24"/>
        </w:rPr>
        <w:t xml:space="preserve"> </w:t>
      </w:r>
    </w:p>
    <w:p w14:paraId="493B40A4" w14:textId="65C07745" w:rsidR="00A62619" w:rsidRPr="00B81DD4" w:rsidRDefault="00A62619" w:rsidP="00EE4BDF">
      <w:pPr>
        <w:pStyle w:val="ListParagraph"/>
        <w:numPr>
          <w:ilvl w:val="0"/>
          <w:numId w:val="25"/>
        </w:numPr>
        <w:rPr>
          <w:bCs/>
          <w:sz w:val="24"/>
          <w:szCs w:val="24"/>
          <w:u w:val="single"/>
        </w:rPr>
      </w:pPr>
      <w:r w:rsidRPr="00B81DD4">
        <w:rPr>
          <w:bCs/>
          <w:sz w:val="24"/>
          <w:szCs w:val="24"/>
          <w:u w:val="single"/>
        </w:rPr>
        <w:t xml:space="preserve">Scheduled work </w:t>
      </w:r>
      <w:proofErr w:type="gramStart"/>
      <w:r w:rsidRPr="00B81DD4">
        <w:rPr>
          <w:bCs/>
          <w:sz w:val="24"/>
          <w:szCs w:val="24"/>
          <w:u w:val="single"/>
        </w:rPr>
        <w:t>completed</w:t>
      </w:r>
      <w:proofErr w:type="gramEnd"/>
    </w:p>
    <w:p w14:paraId="6E3E43EB" w14:textId="7680EF22" w:rsidR="00EE4BDF" w:rsidRPr="00883B59" w:rsidRDefault="00340C0F" w:rsidP="00340C0F">
      <w:pPr>
        <w:pStyle w:val="ListParagraph"/>
        <w:numPr>
          <w:ilvl w:val="0"/>
          <w:numId w:val="29"/>
        </w:numPr>
        <w:rPr>
          <w:bCs/>
          <w:sz w:val="24"/>
          <w:szCs w:val="24"/>
        </w:rPr>
      </w:pPr>
      <w:r w:rsidRPr="00883B59">
        <w:rPr>
          <w:bCs/>
          <w:sz w:val="24"/>
          <w:szCs w:val="24"/>
        </w:rPr>
        <w:t>Netball courts re</w:t>
      </w:r>
      <w:r w:rsidR="00883B59">
        <w:rPr>
          <w:bCs/>
          <w:sz w:val="24"/>
          <w:szCs w:val="24"/>
        </w:rPr>
        <w:t>-</w:t>
      </w:r>
      <w:proofErr w:type="gramStart"/>
      <w:r w:rsidRPr="00883B59">
        <w:rPr>
          <w:bCs/>
          <w:sz w:val="24"/>
          <w:szCs w:val="24"/>
        </w:rPr>
        <w:t>marked</w:t>
      </w:r>
      <w:proofErr w:type="gramEnd"/>
    </w:p>
    <w:p w14:paraId="4DE64F16" w14:textId="76ED1DAD" w:rsidR="00340C0F" w:rsidRPr="00883B59" w:rsidRDefault="00C94807" w:rsidP="00340C0F">
      <w:pPr>
        <w:pStyle w:val="ListParagraph"/>
        <w:numPr>
          <w:ilvl w:val="0"/>
          <w:numId w:val="29"/>
        </w:numPr>
        <w:rPr>
          <w:bCs/>
          <w:sz w:val="24"/>
          <w:szCs w:val="24"/>
        </w:rPr>
      </w:pPr>
      <w:r w:rsidRPr="00883B59">
        <w:rPr>
          <w:bCs/>
          <w:sz w:val="24"/>
          <w:szCs w:val="24"/>
        </w:rPr>
        <w:t xml:space="preserve">Gas Safety inspection carried </w:t>
      </w:r>
      <w:proofErr w:type="gramStart"/>
      <w:r w:rsidRPr="00883B59">
        <w:rPr>
          <w:bCs/>
          <w:sz w:val="24"/>
          <w:szCs w:val="24"/>
        </w:rPr>
        <w:t>out</w:t>
      </w:r>
      <w:proofErr w:type="gramEnd"/>
    </w:p>
    <w:p w14:paraId="4E3E01C4" w14:textId="6AA080D6" w:rsidR="00C94807" w:rsidRPr="00883B59" w:rsidRDefault="00C94807" w:rsidP="00340C0F">
      <w:pPr>
        <w:pStyle w:val="ListParagraph"/>
        <w:numPr>
          <w:ilvl w:val="0"/>
          <w:numId w:val="29"/>
        </w:numPr>
        <w:rPr>
          <w:bCs/>
          <w:sz w:val="24"/>
          <w:szCs w:val="24"/>
        </w:rPr>
      </w:pPr>
      <w:r w:rsidRPr="00883B59">
        <w:rPr>
          <w:bCs/>
          <w:sz w:val="24"/>
          <w:szCs w:val="24"/>
        </w:rPr>
        <w:t xml:space="preserve">Fire Dampers </w:t>
      </w:r>
      <w:r w:rsidR="008816F6">
        <w:rPr>
          <w:bCs/>
          <w:sz w:val="24"/>
          <w:szCs w:val="24"/>
        </w:rPr>
        <w:t xml:space="preserve">- </w:t>
      </w:r>
      <w:proofErr w:type="gramStart"/>
      <w:r w:rsidRPr="00883B59">
        <w:rPr>
          <w:bCs/>
          <w:sz w:val="24"/>
          <w:szCs w:val="24"/>
        </w:rPr>
        <w:t>service</w:t>
      </w:r>
      <w:r w:rsidR="00F65593">
        <w:rPr>
          <w:bCs/>
          <w:sz w:val="24"/>
          <w:szCs w:val="24"/>
        </w:rPr>
        <w:t>d</w:t>
      </w:r>
      <w:proofErr w:type="gramEnd"/>
    </w:p>
    <w:p w14:paraId="3CFBA364" w14:textId="126FC8FB" w:rsidR="00C94807" w:rsidRPr="00883B59" w:rsidRDefault="00C94807" w:rsidP="00340C0F">
      <w:pPr>
        <w:pStyle w:val="ListParagraph"/>
        <w:numPr>
          <w:ilvl w:val="0"/>
          <w:numId w:val="29"/>
        </w:numPr>
        <w:rPr>
          <w:bCs/>
          <w:sz w:val="24"/>
          <w:szCs w:val="24"/>
        </w:rPr>
      </w:pPr>
      <w:r w:rsidRPr="00883B59">
        <w:rPr>
          <w:bCs/>
          <w:sz w:val="24"/>
          <w:szCs w:val="24"/>
        </w:rPr>
        <w:t>Lifts</w:t>
      </w:r>
      <w:r w:rsidR="008816F6">
        <w:rPr>
          <w:bCs/>
          <w:sz w:val="24"/>
          <w:szCs w:val="24"/>
        </w:rPr>
        <w:t xml:space="preserve"> - </w:t>
      </w:r>
      <w:proofErr w:type="gramStart"/>
      <w:r w:rsidRPr="00883B59">
        <w:rPr>
          <w:bCs/>
          <w:sz w:val="24"/>
          <w:szCs w:val="24"/>
        </w:rPr>
        <w:t>service</w:t>
      </w:r>
      <w:r w:rsidR="00F65593">
        <w:rPr>
          <w:bCs/>
          <w:sz w:val="24"/>
          <w:szCs w:val="24"/>
        </w:rPr>
        <w:t>d</w:t>
      </w:r>
      <w:proofErr w:type="gramEnd"/>
    </w:p>
    <w:p w14:paraId="2ADE8A1B" w14:textId="0AA86BAA" w:rsidR="00C94807" w:rsidRPr="00883B59" w:rsidRDefault="0049590B" w:rsidP="00340C0F">
      <w:pPr>
        <w:pStyle w:val="ListParagraph"/>
        <w:numPr>
          <w:ilvl w:val="0"/>
          <w:numId w:val="29"/>
        </w:numPr>
        <w:rPr>
          <w:bCs/>
          <w:sz w:val="24"/>
          <w:szCs w:val="24"/>
        </w:rPr>
      </w:pPr>
      <w:r w:rsidRPr="00883B59">
        <w:rPr>
          <w:bCs/>
          <w:sz w:val="24"/>
          <w:szCs w:val="24"/>
        </w:rPr>
        <w:t>Aircon</w:t>
      </w:r>
      <w:r w:rsidR="008816F6">
        <w:rPr>
          <w:bCs/>
          <w:sz w:val="24"/>
          <w:szCs w:val="24"/>
        </w:rPr>
        <w:t xml:space="preserve"> -</w:t>
      </w:r>
      <w:r w:rsidRPr="00883B59">
        <w:rPr>
          <w:bCs/>
          <w:sz w:val="24"/>
          <w:szCs w:val="24"/>
        </w:rPr>
        <w:t xml:space="preserve"> </w:t>
      </w:r>
      <w:proofErr w:type="gramStart"/>
      <w:r w:rsidRPr="00883B59">
        <w:rPr>
          <w:bCs/>
          <w:sz w:val="24"/>
          <w:szCs w:val="24"/>
        </w:rPr>
        <w:t>service</w:t>
      </w:r>
      <w:r w:rsidR="00F65593">
        <w:rPr>
          <w:bCs/>
          <w:sz w:val="24"/>
          <w:szCs w:val="24"/>
        </w:rPr>
        <w:t>d</w:t>
      </w:r>
      <w:proofErr w:type="gramEnd"/>
    </w:p>
    <w:p w14:paraId="414CEA82" w14:textId="070B958E" w:rsidR="0049590B" w:rsidRPr="00883B59" w:rsidRDefault="0049590B" w:rsidP="00340C0F">
      <w:pPr>
        <w:pStyle w:val="ListParagraph"/>
        <w:numPr>
          <w:ilvl w:val="0"/>
          <w:numId w:val="29"/>
        </w:numPr>
        <w:rPr>
          <w:bCs/>
          <w:sz w:val="24"/>
          <w:szCs w:val="24"/>
        </w:rPr>
      </w:pPr>
      <w:r w:rsidRPr="00883B59">
        <w:rPr>
          <w:bCs/>
          <w:sz w:val="24"/>
          <w:szCs w:val="24"/>
        </w:rPr>
        <w:t>PAT testing</w:t>
      </w:r>
      <w:r w:rsidR="00F65593">
        <w:rPr>
          <w:bCs/>
          <w:sz w:val="24"/>
          <w:szCs w:val="24"/>
        </w:rPr>
        <w:t xml:space="preserve"> </w:t>
      </w:r>
      <w:r w:rsidR="002F077F">
        <w:rPr>
          <w:bCs/>
          <w:sz w:val="24"/>
          <w:szCs w:val="24"/>
        </w:rPr>
        <w:t xml:space="preserve">- </w:t>
      </w:r>
      <w:proofErr w:type="gramStart"/>
      <w:r w:rsidR="002F077F">
        <w:rPr>
          <w:bCs/>
          <w:sz w:val="24"/>
          <w:szCs w:val="24"/>
        </w:rPr>
        <w:t>completed</w:t>
      </w:r>
      <w:proofErr w:type="gramEnd"/>
    </w:p>
    <w:p w14:paraId="4AB4266C" w14:textId="447FC3EE" w:rsidR="00F65593" w:rsidRPr="00F65593" w:rsidRDefault="0049590B" w:rsidP="007E071C">
      <w:pPr>
        <w:pStyle w:val="ListParagraph"/>
        <w:numPr>
          <w:ilvl w:val="0"/>
          <w:numId w:val="29"/>
        </w:numPr>
        <w:rPr>
          <w:bCs/>
          <w:sz w:val="24"/>
          <w:szCs w:val="24"/>
        </w:rPr>
      </w:pPr>
      <w:r w:rsidRPr="00F65593">
        <w:rPr>
          <w:bCs/>
          <w:sz w:val="24"/>
          <w:szCs w:val="24"/>
        </w:rPr>
        <w:t>Gym Equipment Safety inspection</w:t>
      </w:r>
      <w:r w:rsidR="002310A4" w:rsidRPr="00F65593">
        <w:rPr>
          <w:bCs/>
          <w:sz w:val="24"/>
          <w:szCs w:val="24"/>
        </w:rPr>
        <w:t>s</w:t>
      </w:r>
      <w:r w:rsidRPr="00F65593">
        <w:rPr>
          <w:bCs/>
          <w:sz w:val="24"/>
          <w:szCs w:val="24"/>
        </w:rPr>
        <w:t xml:space="preserve"> </w:t>
      </w:r>
      <w:r w:rsidR="002F077F">
        <w:rPr>
          <w:bCs/>
          <w:sz w:val="24"/>
          <w:szCs w:val="24"/>
        </w:rPr>
        <w:t xml:space="preserve">- </w:t>
      </w:r>
      <w:proofErr w:type="gramStart"/>
      <w:r w:rsidR="00F65593" w:rsidRPr="00F65593">
        <w:rPr>
          <w:bCs/>
          <w:sz w:val="24"/>
          <w:szCs w:val="24"/>
        </w:rPr>
        <w:t>completed</w:t>
      </w:r>
      <w:proofErr w:type="gramEnd"/>
      <w:r w:rsidR="00F65593" w:rsidRPr="00F65593">
        <w:rPr>
          <w:bCs/>
          <w:sz w:val="24"/>
          <w:szCs w:val="24"/>
        </w:rPr>
        <w:t xml:space="preserve"> </w:t>
      </w:r>
    </w:p>
    <w:p w14:paraId="3569ACAB" w14:textId="6C435BA4" w:rsidR="00974FB7" w:rsidRPr="00883B59" w:rsidRDefault="00FE77B0" w:rsidP="00974FB7">
      <w:pPr>
        <w:pStyle w:val="ListParagraph"/>
        <w:numPr>
          <w:ilvl w:val="0"/>
          <w:numId w:val="29"/>
        </w:numPr>
        <w:rPr>
          <w:bCs/>
          <w:sz w:val="24"/>
          <w:szCs w:val="24"/>
        </w:rPr>
      </w:pPr>
      <w:r w:rsidRPr="00883B59">
        <w:rPr>
          <w:bCs/>
          <w:sz w:val="24"/>
          <w:szCs w:val="24"/>
        </w:rPr>
        <w:t>Creative Play inspection</w:t>
      </w:r>
      <w:r w:rsidR="002F077F">
        <w:rPr>
          <w:bCs/>
          <w:sz w:val="24"/>
          <w:szCs w:val="24"/>
        </w:rPr>
        <w:t xml:space="preserve"> -</w:t>
      </w:r>
      <w:r w:rsidR="00F65593">
        <w:rPr>
          <w:bCs/>
          <w:sz w:val="24"/>
          <w:szCs w:val="24"/>
        </w:rPr>
        <w:t xml:space="preserve"> </w:t>
      </w:r>
      <w:proofErr w:type="gramStart"/>
      <w:r w:rsidR="002F077F">
        <w:rPr>
          <w:bCs/>
          <w:sz w:val="24"/>
          <w:szCs w:val="24"/>
        </w:rPr>
        <w:t>completed</w:t>
      </w:r>
      <w:proofErr w:type="gramEnd"/>
      <w:r w:rsidRPr="00883B59">
        <w:rPr>
          <w:bCs/>
          <w:sz w:val="24"/>
          <w:szCs w:val="24"/>
        </w:rPr>
        <w:t xml:space="preserve"> </w:t>
      </w:r>
    </w:p>
    <w:p w14:paraId="74AB8055" w14:textId="01EC68B7" w:rsidR="00974FB7" w:rsidRPr="00883B59" w:rsidRDefault="00974FB7" w:rsidP="00974FB7">
      <w:pPr>
        <w:pStyle w:val="ListParagraph"/>
        <w:numPr>
          <w:ilvl w:val="0"/>
          <w:numId w:val="29"/>
        </w:numPr>
        <w:rPr>
          <w:bCs/>
          <w:sz w:val="24"/>
          <w:szCs w:val="24"/>
        </w:rPr>
      </w:pPr>
      <w:r w:rsidRPr="00883B59">
        <w:rPr>
          <w:bCs/>
          <w:sz w:val="24"/>
          <w:szCs w:val="24"/>
        </w:rPr>
        <w:t>Kitch</w:t>
      </w:r>
      <w:r w:rsidR="00C64D62" w:rsidRPr="00883B59">
        <w:rPr>
          <w:bCs/>
          <w:sz w:val="24"/>
          <w:szCs w:val="24"/>
        </w:rPr>
        <w:t>en equipment service</w:t>
      </w:r>
      <w:r w:rsidR="00F65593">
        <w:rPr>
          <w:bCs/>
          <w:sz w:val="24"/>
          <w:szCs w:val="24"/>
        </w:rPr>
        <w:t xml:space="preserve"> </w:t>
      </w:r>
      <w:r w:rsidR="002F077F">
        <w:rPr>
          <w:bCs/>
          <w:sz w:val="24"/>
          <w:szCs w:val="24"/>
        </w:rPr>
        <w:t xml:space="preserve">- </w:t>
      </w:r>
      <w:proofErr w:type="gramStart"/>
      <w:r w:rsidR="002F077F">
        <w:rPr>
          <w:bCs/>
          <w:sz w:val="24"/>
          <w:szCs w:val="24"/>
        </w:rPr>
        <w:t>completed</w:t>
      </w:r>
      <w:proofErr w:type="gramEnd"/>
    </w:p>
    <w:p w14:paraId="410C4545" w14:textId="44669C27" w:rsidR="00C64D62" w:rsidRPr="00883B59" w:rsidRDefault="00C64D62" w:rsidP="00974FB7">
      <w:pPr>
        <w:pStyle w:val="ListParagraph"/>
        <w:numPr>
          <w:ilvl w:val="0"/>
          <w:numId w:val="29"/>
        </w:numPr>
        <w:rPr>
          <w:bCs/>
          <w:sz w:val="24"/>
          <w:szCs w:val="24"/>
        </w:rPr>
      </w:pPr>
      <w:proofErr w:type="gramStart"/>
      <w:r w:rsidRPr="00883B59">
        <w:rPr>
          <w:bCs/>
          <w:sz w:val="24"/>
          <w:szCs w:val="24"/>
        </w:rPr>
        <w:t xml:space="preserve">Alarms </w:t>
      </w:r>
      <w:r w:rsidR="002F077F">
        <w:rPr>
          <w:bCs/>
          <w:sz w:val="24"/>
          <w:szCs w:val="24"/>
        </w:rPr>
        <w:t xml:space="preserve"> -</w:t>
      </w:r>
      <w:proofErr w:type="gramEnd"/>
      <w:r w:rsidR="002F077F">
        <w:rPr>
          <w:bCs/>
          <w:sz w:val="24"/>
          <w:szCs w:val="24"/>
        </w:rPr>
        <w:t xml:space="preserve"> </w:t>
      </w:r>
      <w:r w:rsidRPr="00883B59">
        <w:rPr>
          <w:bCs/>
          <w:sz w:val="24"/>
          <w:szCs w:val="24"/>
        </w:rPr>
        <w:t>serviced</w:t>
      </w:r>
      <w:r w:rsidRPr="00883B59">
        <w:rPr>
          <w:bCs/>
          <w:sz w:val="24"/>
          <w:szCs w:val="24"/>
        </w:rPr>
        <w:tab/>
      </w:r>
    </w:p>
    <w:p w14:paraId="008230A9" w14:textId="6B69D846" w:rsidR="00C64D62" w:rsidRDefault="00C64D62" w:rsidP="00974FB7">
      <w:pPr>
        <w:pStyle w:val="ListParagraph"/>
        <w:numPr>
          <w:ilvl w:val="0"/>
          <w:numId w:val="29"/>
        </w:numPr>
        <w:rPr>
          <w:bCs/>
          <w:sz w:val="24"/>
          <w:szCs w:val="24"/>
        </w:rPr>
      </w:pPr>
      <w:r w:rsidRPr="00883B59">
        <w:rPr>
          <w:bCs/>
          <w:sz w:val="24"/>
          <w:szCs w:val="24"/>
        </w:rPr>
        <w:t xml:space="preserve">Boilers and pressure vessels inspected by Zurich </w:t>
      </w:r>
      <w:r w:rsidR="00892543" w:rsidRPr="00883B59">
        <w:rPr>
          <w:bCs/>
          <w:sz w:val="24"/>
          <w:szCs w:val="24"/>
        </w:rPr>
        <w:t>Insurance</w:t>
      </w:r>
    </w:p>
    <w:p w14:paraId="3D83F13E" w14:textId="0E5301B1" w:rsidR="0081283F" w:rsidRDefault="00477F36" w:rsidP="00974FB7">
      <w:pPr>
        <w:pStyle w:val="ListParagraph"/>
        <w:numPr>
          <w:ilvl w:val="0"/>
          <w:numId w:val="29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Boilers and pressure vessels tested by Zurich</w:t>
      </w:r>
      <w:r w:rsidR="00F65593">
        <w:rPr>
          <w:bCs/>
          <w:sz w:val="24"/>
          <w:szCs w:val="24"/>
        </w:rPr>
        <w:t xml:space="preserve"> </w:t>
      </w:r>
      <w:r w:rsidR="00892543">
        <w:rPr>
          <w:bCs/>
          <w:sz w:val="24"/>
          <w:szCs w:val="24"/>
        </w:rPr>
        <w:t>Insurance</w:t>
      </w:r>
    </w:p>
    <w:p w14:paraId="34009900" w14:textId="77777777" w:rsidR="00477F36" w:rsidRPr="00477F36" w:rsidRDefault="00477F36" w:rsidP="00477F36">
      <w:pPr>
        <w:rPr>
          <w:bCs/>
          <w:sz w:val="24"/>
          <w:szCs w:val="24"/>
        </w:rPr>
      </w:pPr>
    </w:p>
    <w:p w14:paraId="64320B26" w14:textId="10635BC6" w:rsidR="00A9102F" w:rsidRDefault="00117D77" w:rsidP="00292A06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292A06">
        <w:rPr>
          <w:sz w:val="24"/>
          <w:szCs w:val="24"/>
          <w:u w:val="single"/>
        </w:rPr>
        <w:t>Any Other Business</w:t>
      </w:r>
      <w:r w:rsidR="001A0B94" w:rsidRPr="00292A06">
        <w:rPr>
          <w:sz w:val="24"/>
          <w:szCs w:val="24"/>
        </w:rPr>
        <w:t xml:space="preserve"> </w:t>
      </w:r>
    </w:p>
    <w:p w14:paraId="73A36C59" w14:textId="77777777" w:rsidR="00292A06" w:rsidRDefault="00292A06" w:rsidP="00292A06">
      <w:pPr>
        <w:rPr>
          <w:sz w:val="24"/>
          <w:szCs w:val="24"/>
        </w:rPr>
      </w:pPr>
    </w:p>
    <w:p w14:paraId="50EBA2A8" w14:textId="4F471604" w:rsidR="00292A06" w:rsidRPr="00F65593" w:rsidRDefault="00292A06" w:rsidP="00292A06">
      <w:pPr>
        <w:ind w:left="928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Evacuation </w:t>
      </w:r>
      <w:r w:rsidR="00B30CDD">
        <w:rPr>
          <w:sz w:val="24"/>
          <w:szCs w:val="24"/>
        </w:rPr>
        <w:t xml:space="preserve">Chair – Training on this to be organised; the relevant company has been contacted and </w:t>
      </w:r>
      <w:r w:rsidR="00892543">
        <w:rPr>
          <w:sz w:val="24"/>
          <w:szCs w:val="24"/>
        </w:rPr>
        <w:t xml:space="preserve">Mr </w:t>
      </w:r>
      <w:r w:rsidR="00B30CDD">
        <w:rPr>
          <w:sz w:val="24"/>
          <w:szCs w:val="24"/>
        </w:rPr>
        <w:t>A</w:t>
      </w:r>
      <w:r w:rsidR="00892543">
        <w:rPr>
          <w:sz w:val="24"/>
          <w:szCs w:val="24"/>
        </w:rPr>
        <w:t>ndrews</w:t>
      </w:r>
      <w:r w:rsidR="00B30CDD">
        <w:rPr>
          <w:sz w:val="24"/>
          <w:szCs w:val="24"/>
        </w:rPr>
        <w:t xml:space="preserve"> will progress this in order to set a date.  The chair must be serviced prior to training taking place.  £1K </w:t>
      </w:r>
      <w:r w:rsidR="00B82C48">
        <w:rPr>
          <w:sz w:val="24"/>
          <w:szCs w:val="24"/>
        </w:rPr>
        <w:t xml:space="preserve">charge </w:t>
      </w:r>
      <w:r w:rsidR="00B30CDD">
        <w:rPr>
          <w:sz w:val="24"/>
          <w:szCs w:val="24"/>
        </w:rPr>
        <w:t>for servicing and training.</w:t>
      </w:r>
      <w:r w:rsidR="00F65593">
        <w:rPr>
          <w:sz w:val="24"/>
          <w:szCs w:val="24"/>
        </w:rPr>
        <w:tab/>
      </w:r>
      <w:r w:rsidR="00F65593">
        <w:rPr>
          <w:sz w:val="24"/>
          <w:szCs w:val="24"/>
        </w:rPr>
        <w:tab/>
      </w:r>
      <w:r w:rsidR="00F65593">
        <w:rPr>
          <w:sz w:val="24"/>
          <w:szCs w:val="24"/>
        </w:rPr>
        <w:tab/>
      </w:r>
      <w:r w:rsidR="00F65593" w:rsidRPr="00F65593">
        <w:rPr>
          <w:b/>
          <w:bCs/>
          <w:sz w:val="24"/>
          <w:szCs w:val="24"/>
        </w:rPr>
        <w:t>ACTION DUNCAN ANDREWS</w:t>
      </w:r>
    </w:p>
    <w:p w14:paraId="6DBE40D2" w14:textId="77777777" w:rsidR="00292A06" w:rsidRPr="00292A06" w:rsidRDefault="00292A06" w:rsidP="00292A06">
      <w:pPr>
        <w:pStyle w:val="ListParagraph"/>
        <w:ind w:left="928"/>
        <w:rPr>
          <w:sz w:val="24"/>
          <w:szCs w:val="24"/>
        </w:rPr>
      </w:pPr>
    </w:p>
    <w:p w14:paraId="28CD02BE" w14:textId="3A6F9BEE" w:rsidR="00B224F1" w:rsidRDefault="00B224F1" w:rsidP="00A9102F">
      <w:pPr>
        <w:pStyle w:val="ListParagraph"/>
        <w:ind w:left="928"/>
        <w:rPr>
          <w:sz w:val="24"/>
          <w:szCs w:val="24"/>
        </w:rPr>
      </w:pPr>
      <w:r>
        <w:rPr>
          <w:sz w:val="24"/>
          <w:szCs w:val="24"/>
        </w:rPr>
        <w:t>Mr Andrews pointed out that ’new’ buildings are now ten years old</w:t>
      </w:r>
      <w:r w:rsidR="00B97F91">
        <w:rPr>
          <w:sz w:val="24"/>
          <w:szCs w:val="24"/>
        </w:rPr>
        <w:t xml:space="preserve">.  </w:t>
      </w:r>
    </w:p>
    <w:p w14:paraId="31C42743" w14:textId="77777777" w:rsidR="00161359" w:rsidRDefault="00161359" w:rsidP="00A9102F">
      <w:pPr>
        <w:pStyle w:val="ListParagraph"/>
        <w:ind w:left="928"/>
        <w:rPr>
          <w:sz w:val="24"/>
          <w:szCs w:val="24"/>
        </w:rPr>
      </w:pPr>
    </w:p>
    <w:p w14:paraId="2D5C43DF" w14:textId="77777777" w:rsidR="009B5CAD" w:rsidRPr="00F65593" w:rsidRDefault="00B97F91" w:rsidP="009B5CAD">
      <w:pPr>
        <w:ind w:left="928"/>
        <w:rPr>
          <w:b/>
          <w:bCs/>
          <w:sz w:val="24"/>
          <w:szCs w:val="24"/>
        </w:rPr>
      </w:pPr>
      <w:r>
        <w:rPr>
          <w:sz w:val="24"/>
          <w:szCs w:val="24"/>
        </w:rPr>
        <w:t>Underfloor temperature gauge</w:t>
      </w:r>
      <w:r w:rsidR="00161359">
        <w:rPr>
          <w:sz w:val="24"/>
          <w:szCs w:val="24"/>
        </w:rPr>
        <w:t xml:space="preserve"> - </w:t>
      </w:r>
      <w:r w:rsidR="005C4E2A">
        <w:rPr>
          <w:sz w:val="24"/>
          <w:szCs w:val="24"/>
        </w:rPr>
        <w:t>is very corroded and only reads 0.</w:t>
      </w:r>
      <w:r w:rsidR="00161359">
        <w:rPr>
          <w:sz w:val="24"/>
          <w:szCs w:val="24"/>
        </w:rPr>
        <w:t xml:space="preserve">  </w:t>
      </w:r>
      <w:r w:rsidR="009B5CAD">
        <w:rPr>
          <w:sz w:val="24"/>
          <w:szCs w:val="24"/>
        </w:rPr>
        <w:t>Mr Andrews</w:t>
      </w:r>
      <w:r w:rsidR="00161359">
        <w:rPr>
          <w:sz w:val="24"/>
          <w:szCs w:val="24"/>
        </w:rPr>
        <w:t xml:space="preserve"> to request plumbers to replace this with a spare pipe.</w:t>
      </w:r>
      <w:r w:rsidR="009B5CAD">
        <w:rPr>
          <w:sz w:val="24"/>
          <w:szCs w:val="24"/>
        </w:rPr>
        <w:tab/>
      </w:r>
      <w:r w:rsidR="009B5CAD">
        <w:rPr>
          <w:sz w:val="24"/>
          <w:szCs w:val="24"/>
        </w:rPr>
        <w:tab/>
      </w:r>
      <w:r w:rsidR="009B5CAD">
        <w:rPr>
          <w:sz w:val="24"/>
          <w:szCs w:val="24"/>
        </w:rPr>
        <w:tab/>
      </w:r>
      <w:r w:rsidR="009B5CAD">
        <w:rPr>
          <w:sz w:val="24"/>
          <w:szCs w:val="24"/>
        </w:rPr>
        <w:tab/>
      </w:r>
      <w:r w:rsidR="009B5CAD">
        <w:rPr>
          <w:sz w:val="24"/>
          <w:szCs w:val="24"/>
        </w:rPr>
        <w:tab/>
      </w:r>
      <w:r w:rsidR="009B5CAD" w:rsidRPr="00F65593">
        <w:rPr>
          <w:b/>
          <w:bCs/>
          <w:sz w:val="24"/>
          <w:szCs w:val="24"/>
        </w:rPr>
        <w:t>ACTION DUNCAN ANDREWS</w:t>
      </w:r>
    </w:p>
    <w:p w14:paraId="3EB2596A" w14:textId="77777777" w:rsidR="005C4E2A" w:rsidRDefault="005C4E2A" w:rsidP="00A9102F">
      <w:pPr>
        <w:pStyle w:val="ListParagraph"/>
        <w:ind w:left="928"/>
        <w:rPr>
          <w:sz w:val="24"/>
          <w:szCs w:val="24"/>
        </w:rPr>
      </w:pPr>
    </w:p>
    <w:p w14:paraId="4BF078D3" w14:textId="506AC2B4" w:rsidR="00A426BE" w:rsidRPr="00B82C48" w:rsidRDefault="0039550C" w:rsidP="00A35B3A">
      <w:pPr>
        <w:pStyle w:val="ListParagraph"/>
        <w:numPr>
          <w:ilvl w:val="0"/>
          <w:numId w:val="1"/>
        </w:numPr>
        <w:rPr>
          <w:b/>
          <w:bCs/>
          <w:sz w:val="24"/>
          <w:szCs w:val="24"/>
          <w:u w:val="single"/>
        </w:rPr>
      </w:pPr>
      <w:r w:rsidRPr="00D175B4">
        <w:rPr>
          <w:sz w:val="24"/>
          <w:szCs w:val="24"/>
          <w:u w:val="single"/>
        </w:rPr>
        <w:t>Date and time of next meeting</w:t>
      </w:r>
      <w:r w:rsidR="001A0B94" w:rsidRPr="00D175B4">
        <w:rPr>
          <w:sz w:val="24"/>
          <w:szCs w:val="24"/>
        </w:rPr>
        <w:t xml:space="preserve"> –</w:t>
      </w:r>
      <w:r w:rsidR="00A70403" w:rsidRPr="00D175B4">
        <w:rPr>
          <w:sz w:val="24"/>
          <w:szCs w:val="24"/>
        </w:rPr>
        <w:t xml:space="preserve"> </w:t>
      </w:r>
      <w:r w:rsidR="00CE0678" w:rsidRPr="00CE0678">
        <w:rPr>
          <w:b/>
          <w:bCs/>
          <w:sz w:val="24"/>
          <w:szCs w:val="24"/>
        </w:rPr>
        <w:t>T</w:t>
      </w:r>
      <w:r w:rsidR="002865FD">
        <w:rPr>
          <w:b/>
          <w:bCs/>
          <w:sz w:val="24"/>
          <w:szCs w:val="24"/>
        </w:rPr>
        <w:t>u</w:t>
      </w:r>
      <w:r w:rsidR="00C9339D">
        <w:rPr>
          <w:b/>
          <w:bCs/>
          <w:sz w:val="24"/>
          <w:szCs w:val="24"/>
        </w:rPr>
        <w:t>e</w:t>
      </w:r>
      <w:r w:rsidR="00CE0678" w:rsidRPr="00CE0678">
        <w:rPr>
          <w:b/>
          <w:bCs/>
          <w:sz w:val="24"/>
          <w:szCs w:val="24"/>
        </w:rPr>
        <w:t>sday</w:t>
      </w:r>
      <w:r w:rsidR="00C9339D">
        <w:rPr>
          <w:b/>
          <w:bCs/>
          <w:sz w:val="24"/>
          <w:szCs w:val="24"/>
        </w:rPr>
        <w:t xml:space="preserve"> 9 May 2023</w:t>
      </w:r>
      <w:r w:rsidR="00A2238E" w:rsidRPr="00CE0678">
        <w:rPr>
          <w:b/>
          <w:bCs/>
          <w:sz w:val="24"/>
          <w:szCs w:val="24"/>
        </w:rPr>
        <w:t xml:space="preserve"> – 2.00 pm</w:t>
      </w:r>
    </w:p>
    <w:p w14:paraId="10D64A89" w14:textId="77777777" w:rsidR="00B82C48" w:rsidRPr="002865FD" w:rsidRDefault="00B82C48" w:rsidP="00B82C48">
      <w:pPr>
        <w:pStyle w:val="ListParagraph"/>
        <w:ind w:left="928"/>
        <w:rPr>
          <w:b/>
          <w:bCs/>
          <w:sz w:val="24"/>
          <w:szCs w:val="24"/>
          <w:u w:val="single"/>
        </w:rPr>
      </w:pPr>
    </w:p>
    <w:p w14:paraId="2D5B6A6A" w14:textId="5A932E16" w:rsidR="002865FD" w:rsidRDefault="002865FD" w:rsidP="002865FD">
      <w:pPr>
        <w:pStyle w:val="ListParagraph"/>
        <w:ind w:left="928"/>
        <w:rPr>
          <w:sz w:val="24"/>
          <w:szCs w:val="24"/>
        </w:rPr>
      </w:pPr>
      <w:r>
        <w:rPr>
          <w:sz w:val="24"/>
          <w:szCs w:val="24"/>
        </w:rPr>
        <w:t>Following discussion, it was agreed to k</w:t>
      </w:r>
      <w:r w:rsidR="00C9339D">
        <w:rPr>
          <w:sz w:val="24"/>
          <w:szCs w:val="24"/>
        </w:rPr>
        <w:t>eep to the scheduled date and time for Premises</w:t>
      </w:r>
      <w:r w:rsidR="00C5263A">
        <w:rPr>
          <w:sz w:val="24"/>
          <w:szCs w:val="24"/>
        </w:rPr>
        <w:t xml:space="preserve"> Committee</w:t>
      </w:r>
      <w:r w:rsidR="00C9339D">
        <w:rPr>
          <w:sz w:val="24"/>
          <w:szCs w:val="24"/>
        </w:rPr>
        <w:t xml:space="preserve"> Meetings.  Mr Matonti would </w:t>
      </w:r>
      <w:r w:rsidR="00F867B1">
        <w:rPr>
          <w:sz w:val="24"/>
          <w:szCs w:val="24"/>
        </w:rPr>
        <w:t xml:space="preserve">meet with Mr Andrews in advance, go through </w:t>
      </w:r>
      <w:r w:rsidR="00395B5E">
        <w:rPr>
          <w:sz w:val="24"/>
          <w:szCs w:val="24"/>
        </w:rPr>
        <w:t xml:space="preserve">his report and report back to the meeting.  Mr Andrews would join the meeting at 3.30 </w:t>
      </w:r>
      <w:r w:rsidR="009351BB">
        <w:rPr>
          <w:sz w:val="24"/>
          <w:szCs w:val="24"/>
        </w:rPr>
        <w:t>to report on future projects.</w:t>
      </w:r>
    </w:p>
    <w:p w14:paraId="703AF2F5" w14:textId="146EBFBB" w:rsidR="00C5263A" w:rsidRPr="00C5263A" w:rsidRDefault="00C5263A" w:rsidP="002865FD">
      <w:pPr>
        <w:pStyle w:val="ListParagraph"/>
        <w:ind w:left="928"/>
        <w:rPr>
          <w:b/>
          <w:bCs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5263A">
        <w:rPr>
          <w:b/>
          <w:bCs/>
          <w:sz w:val="24"/>
          <w:szCs w:val="24"/>
        </w:rPr>
        <w:t>ACTION MR MATONTI &amp; ANDREWS</w:t>
      </w:r>
    </w:p>
    <w:p w14:paraId="0014CABC" w14:textId="77777777" w:rsidR="000C0175" w:rsidRDefault="000C0175" w:rsidP="002865FD">
      <w:pPr>
        <w:pStyle w:val="ListParagraph"/>
        <w:ind w:left="928"/>
        <w:rPr>
          <w:sz w:val="24"/>
          <w:szCs w:val="24"/>
        </w:rPr>
      </w:pPr>
    </w:p>
    <w:p w14:paraId="003FE8E3" w14:textId="77777777" w:rsidR="000C0175" w:rsidRDefault="000C0175" w:rsidP="000C0175">
      <w:pPr>
        <w:pStyle w:val="ListParagraph"/>
        <w:ind w:left="928"/>
        <w:rPr>
          <w:sz w:val="24"/>
          <w:szCs w:val="24"/>
        </w:rPr>
      </w:pPr>
      <w:r>
        <w:rPr>
          <w:sz w:val="24"/>
          <w:szCs w:val="24"/>
        </w:rPr>
        <w:t>There being no other business, the meeting closed at 14.55 pm</w:t>
      </w:r>
    </w:p>
    <w:p w14:paraId="2BF20F41" w14:textId="77777777" w:rsidR="000C0175" w:rsidRPr="002865FD" w:rsidRDefault="000C0175" w:rsidP="002865FD">
      <w:pPr>
        <w:pStyle w:val="ListParagraph"/>
        <w:ind w:left="928"/>
        <w:rPr>
          <w:b/>
          <w:bCs/>
          <w:sz w:val="24"/>
          <w:szCs w:val="24"/>
        </w:rPr>
      </w:pPr>
    </w:p>
    <w:p w14:paraId="3C98B7ED" w14:textId="78FA5805" w:rsidR="009B4F34" w:rsidRDefault="00EE3ABA" w:rsidP="009B4F34">
      <w:r>
        <w:rPr>
          <w:sz w:val="24"/>
          <w:szCs w:val="24"/>
        </w:rPr>
        <w:t> </w:t>
      </w:r>
    </w:p>
    <w:p w14:paraId="2A063E43" w14:textId="05EC5CDB" w:rsidR="00EE3ABA" w:rsidRDefault="00EE3ABA" w:rsidP="00EE3ABA">
      <w:pPr>
        <w:pStyle w:val="NormalWeb"/>
        <w:spacing w:before="0" w:beforeAutospacing="0" w:after="0" w:afterAutospacing="0"/>
        <w:ind w:left="993"/>
        <w:rPr>
          <w:rFonts w:ascii="Times New Roman" w:hAnsi="Times New Roman" w:cs="Times New Roman"/>
          <w:sz w:val="20"/>
          <w:szCs w:val="20"/>
        </w:rPr>
      </w:pPr>
    </w:p>
    <w:p w14:paraId="497EB332" w14:textId="3A2C4D7A" w:rsidR="00EE3ABA" w:rsidRDefault="00E67F1E" w:rsidP="00A426BE">
      <w:pPr>
        <w:rPr>
          <w:sz w:val="24"/>
          <w:szCs w:val="24"/>
          <w:u w:val="single"/>
        </w:rPr>
      </w:pPr>
      <w:r w:rsidRPr="00E31AEF">
        <w:rPr>
          <w:noProof/>
        </w:rPr>
        <w:drawing>
          <wp:inline distT="0" distB="0" distL="0" distR="0" wp14:anchorId="50A51B4F" wp14:editId="6915854E">
            <wp:extent cx="2916401" cy="6191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919341" cy="6197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ECA30E" w14:textId="77777777" w:rsidR="00E67FBF" w:rsidRDefault="00E67FBF" w:rsidP="00A426BE">
      <w:pPr>
        <w:rPr>
          <w:sz w:val="24"/>
          <w:szCs w:val="24"/>
          <w:u w:val="single"/>
        </w:rPr>
      </w:pPr>
    </w:p>
    <w:p w14:paraId="40ADBD4D" w14:textId="40C947EF" w:rsidR="00E67FBF" w:rsidRPr="006F17AA" w:rsidRDefault="00E67FBF" w:rsidP="00783CDE">
      <w:pPr>
        <w:ind w:left="208" w:firstLine="720"/>
        <w:rPr>
          <w:sz w:val="24"/>
          <w:szCs w:val="24"/>
        </w:rPr>
      </w:pPr>
      <w:r>
        <w:rPr>
          <w:sz w:val="24"/>
          <w:szCs w:val="24"/>
          <w:u w:val="single"/>
        </w:rPr>
        <w:t>Signed</w:t>
      </w:r>
      <w:r w:rsidR="006F17AA">
        <w:rPr>
          <w:sz w:val="24"/>
          <w:szCs w:val="24"/>
        </w:rPr>
        <w:tab/>
      </w:r>
      <w:r w:rsidR="006F17AA">
        <w:rPr>
          <w:sz w:val="24"/>
          <w:szCs w:val="24"/>
        </w:rPr>
        <w:tab/>
      </w:r>
      <w:r w:rsidR="006F17AA">
        <w:rPr>
          <w:sz w:val="24"/>
          <w:szCs w:val="24"/>
        </w:rPr>
        <w:tab/>
      </w:r>
      <w:r w:rsidR="006F17AA">
        <w:rPr>
          <w:sz w:val="24"/>
          <w:szCs w:val="24"/>
        </w:rPr>
        <w:tab/>
      </w:r>
      <w:r w:rsidR="006F17AA">
        <w:rPr>
          <w:sz w:val="24"/>
          <w:szCs w:val="24"/>
        </w:rPr>
        <w:tab/>
      </w:r>
      <w:r w:rsidR="006F17AA">
        <w:rPr>
          <w:sz w:val="24"/>
          <w:szCs w:val="24"/>
        </w:rPr>
        <w:tab/>
      </w:r>
      <w:r w:rsidR="006F17AA">
        <w:rPr>
          <w:sz w:val="24"/>
          <w:szCs w:val="24"/>
        </w:rPr>
        <w:tab/>
      </w:r>
      <w:r w:rsidR="006F17AA">
        <w:rPr>
          <w:sz w:val="24"/>
          <w:szCs w:val="24"/>
        </w:rPr>
        <w:tab/>
      </w:r>
      <w:r w:rsidR="006F17AA">
        <w:rPr>
          <w:sz w:val="24"/>
          <w:szCs w:val="24"/>
        </w:rPr>
        <w:tab/>
      </w:r>
      <w:r w:rsidR="006F17AA">
        <w:rPr>
          <w:sz w:val="24"/>
          <w:szCs w:val="24"/>
        </w:rPr>
        <w:tab/>
        <w:t xml:space="preserve">Date:  </w:t>
      </w:r>
      <w:r w:rsidR="00C92B4D">
        <w:rPr>
          <w:sz w:val="24"/>
          <w:szCs w:val="24"/>
        </w:rPr>
        <w:t>9 May 2023</w:t>
      </w:r>
    </w:p>
    <w:sectPr w:rsidR="00E67FBF" w:rsidRPr="006F17AA" w:rsidSect="00F046B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 w:code="9"/>
      <w:pgMar w:top="426" w:right="569" w:bottom="1440" w:left="426" w:header="436" w:footer="720" w:gutter="0"/>
      <w:paperSrc w:first="2" w:other="2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DC3805" w14:textId="77777777" w:rsidR="007E2185" w:rsidRDefault="007E2185">
      <w:r>
        <w:separator/>
      </w:r>
    </w:p>
  </w:endnote>
  <w:endnote w:type="continuationSeparator" w:id="0">
    <w:p w14:paraId="0717DFAE" w14:textId="77777777" w:rsidR="007E2185" w:rsidRDefault="007E21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D8D056" w14:textId="77777777" w:rsidR="00623D8F" w:rsidRDefault="00623D8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1669067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6F33484" w14:textId="138D1A7D" w:rsidR="005F1B08" w:rsidRDefault="005F1B0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FB01B13" w14:textId="77777777" w:rsidR="00900C27" w:rsidRDefault="00900C2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5032397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B9B14E4" w14:textId="5EC67DEF" w:rsidR="0086484B" w:rsidRDefault="0086484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2C49BD6" w14:textId="77777777" w:rsidR="0086484B" w:rsidRDefault="0086484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967C8" w14:textId="77777777" w:rsidR="007E2185" w:rsidRDefault="007E2185">
      <w:r>
        <w:separator/>
      </w:r>
    </w:p>
  </w:footnote>
  <w:footnote w:type="continuationSeparator" w:id="0">
    <w:p w14:paraId="35990B08" w14:textId="77777777" w:rsidR="007E2185" w:rsidRDefault="007E21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6710D" w14:textId="2F6FEB08" w:rsidR="007B7E06" w:rsidRDefault="0006470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7B7E06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49BDFEE" w14:textId="77777777" w:rsidR="007B7E06" w:rsidRDefault="007B7E0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1EC0F" w14:textId="73984EAC" w:rsidR="00623D8F" w:rsidRDefault="00623D8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7F4D96" w14:textId="6EAE4A93" w:rsidR="00623D8F" w:rsidRDefault="00623D8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190C50"/>
    <w:multiLevelType w:val="hybridMultilevel"/>
    <w:tmpl w:val="FD8C6662"/>
    <w:lvl w:ilvl="0" w:tplc="199CC4A4">
      <w:start w:val="1"/>
      <w:numFmt w:val="lowerRoman"/>
      <w:lvlText w:val="%1)"/>
      <w:lvlJc w:val="left"/>
      <w:pPr>
        <w:ind w:left="1648" w:hanging="360"/>
      </w:pPr>
      <w:rPr>
        <w:rFonts w:ascii="Times New Roman" w:eastAsia="Times New Roman" w:hAnsi="Times New Roman" w:cs="Times New Roman"/>
        <w:b w:val="0"/>
        <w:bCs w:val="0"/>
      </w:rPr>
    </w:lvl>
    <w:lvl w:ilvl="1" w:tplc="0809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1" w15:restartNumberingAfterBreak="0">
    <w:nsid w:val="0B35129F"/>
    <w:multiLevelType w:val="hybridMultilevel"/>
    <w:tmpl w:val="2794E3BC"/>
    <w:lvl w:ilvl="0" w:tplc="FFFFFFFF">
      <w:start w:val="1"/>
      <w:numFmt w:val="lowerRoman"/>
      <w:lvlText w:val="%1)"/>
      <w:lvlJc w:val="left"/>
      <w:pPr>
        <w:ind w:left="22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640" w:hanging="360"/>
      </w:pPr>
    </w:lvl>
    <w:lvl w:ilvl="2" w:tplc="FFFFFFFF" w:tentative="1">
      <w:start w:val="1"/>
      <w:numFmt w:val="lowerRoman"/>
      <w:lvlText w:val="%3."/>
      <w:lvlJc w:val="right"/>
      <w:pPr>
        <w:ind w:left="3360" w:hanging="180"/>
      </w:pPr>
    </w:lvl>
    <w:lvl w:ilvl="3" w:tplc="FFFFFFFF" w:tentative="1">
      <w:start w:val="1"/>
      <w:numFmt w:val="decimal"/>
      <w:lvlText w:val="%4."/>
      <w:lvlJc w:val="left"/>
      <w:pPr>
        <w:ind w:left="4080" w:hanging="360"/>
      </w:pPr>
    </w:lvl>
    <w:lvl w:ilvl="4" w:tplc="FFFFFFFF" w:tentative="1">
      <w:start w:val="1"/>
      <w:numFmt w:val="lowerLetter"/>
      <w:lvlText w:val="%5."/>
      <w:lvlJc w:val="left"/>
      <w:pPr>
        <w:ind w:left="4800" w:hanging="360"/>
      </w:pPr>
    </w:lvl>
    <w:lvl w:ilvl="5" w:tplc="FFFFFFFF" w:tentative="1">
      <w:start w:val="1"/>
      <w:numFmt w:val="lowerRoman"/>
      <w:lvlText w:val="%6."/>
      <w:lvlJc w:val="right"/>
      <w:pPr>
        <w:ind w:left="5520" w:hanging="180"/>
      </w:pPr>
    </w:lvl>
    <w:lvl w:ilvl="6" w:tplc="FFFFFFFF" w:tentative="1">
      <w:start w:val="1"/>
      <w:numFmt w:val="decimal"/>
      <w:lvlText w:val="%7."/>
      <w:lvlJc w:val="left"/>
      <w:pPr>
        <w:ind w:left="6240" w:hanging="360"/>
      </w:pPr>
    </w:lvl>
    <w:lvl w:ilvl="7" w:tplc="FFFFFFFF" w:tentative="1">
      <w:start w:val="1"/>
      <w:numFmt w:val="lowerLetter"/>
      <w:lvlText w:val="%8."/>
      <w:lvlJc w:val="left"/>
      <w:pPr>
        <w:ind w:left="6960" w:hanging="360"/>
      </w:pPr>
    </w:lvl>
    <w:lvl w:ilvl="8" w:tplc="FFFFFFFF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" w15:restartNumberingAfterBreak="0">
    <w:nsid w:val="0CA53834"/>
    <w:multiLevelType w:val="hybridMultilevel"/>
    <w:tmpl w:val="893A077E"/>
    <w:lvl w:ilvl="0" w:tplc="AE4AF7AA">
      <w:start w:val="2"/>
      <w:numFmt w:val="lowerRoman"/>
      <w:lvlText w:val="%1)"/>
      <w:lvlJc w:val="left"/>
      <w:pPr>
        <w:ind w:left="1997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57" w:hanging="360"/>
      </w:pPr>
    </w:lvl>
    <w:lvl w:ilvl="2" w:tplc="0809001B" w:tentative="1">
      <w:start w:val="1"/>
      <w:numFmt w:val="lowerRoman"/>
      <w:lvlText w:val="%3."/>
      <w:lvlJc w:val="right"/>
      <w:pPr>
        <w:ind w:left="3077" w:hanging="180"/>
      </w:pPr>
    </w:lvl>
    <w:lvl w:ilvl="3" w:tplc="0809000F" w:tentative="1">
      <w:start w:val="1"/>
      <w:numFmt w:val="decimal"/>
      <w:lvlText w:val="%4."/>
      <w:lvlJc w:val="left"/>
      <w:pPr>
        <w:ind w:left="3797" w:hanging="360"/>
      </w:pPr>
    </w:lvl>
    <w:lvl w:ilvl="4" w:tplc="08090019" w:tentative="1">
      <w:start w:val="1"/>
      <w:numFmt w:val="lowerLetter"/>
      <w:lvlText w:val="%5."/>
      <w:lvlJc w:val="left"/>
      <w:pPr>
        <w:ind w:left="4517" w:hanging="360"/>
      </w:pPr>
    </w:lvl>
    <w:lvl w:ilvl="5" w:tplc="0809001B" w:tentative="1">
      <w:start w:val="1"/>
      <w:numFmt w:val="lowerRoman"/>
      <w:lvlText w:val="%6."/>
      <w:lvlJc w:val="right"/>
      <w:pPr>
        <w:ind w:left="5237" w:hanging="180"/>
      </w:pPr>
    </w:lvl>
    <w:lvl w:ilvl="6" w:tplc="0809000F" w:tentative="1">
      <w:start w:val="1"/>
      <w:numFmt w:val="decimal"/>
      <w:lvlText w:val="%7."/>
      <w:lvlJc w:val="left"/>
      <w:pPr>
        <w:ind w:left="5957" w:hanging="360"/>
      </w:pPr>
    </w:lvl>
    <w:lvl w:ilvl="7" w:tplc="08090019" w:tentative="1">
      <w:start w:val="1"/>
      <w:numFmt w:val="lowerLetter"/>
      <w:lvlText w:val="%8."/>
      <w:lvlJc w:val="left"/>
      <w:pPr>
        <w:ind w:left="6677" w:hanging="360"/>
      </w:pPr>
    </w:lvl>
    <w:lvl w:ilvl="8" w:tplc="08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3" w15:restartNumberingAfterBreak="0">
    <w:nsid w:val="17401E0F"/>
    <w:multiLevelType w:val="hybridMultilevel"/>
    <w:tmpl w:val="2FF061AA"/>
    <w:lvl w:ilvl="0" w:tplc="F8B0F9C8">
      <w:start w:val="1"/>
      <w:numFmt w:val="lowerRoman"/>
      <w:lvlText w:val="%1)"/>
      <w:lvlJc w:val="left"/>
      <w:pPr>
        <w:ind w:left="2008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68" w:hanging="360"/>
      </w:pPr>
    </w:lvl>
    <w:lvl w:ilvl="2" w:tplc="0809001B" w:tentative="1">
      <w:start w:val="1"/>
      <w:numFmt w:val="lowerRoman"/>
      <w:lvlText w:val="%3."/>
      <w:lvlJc w:val="right"/>
      <w:pPr>
        <w:ind w:left="3088" w:hanging="180"/>
      </w:pPr>
    </w:lvl>
    <w:lvl w:ilvl="3" w:tplc="0809000F" w:tentative="1">
      <w:start w:val="1"/>
      <w:numFmt w:val="decimal"/>
      <w:lvlText w:val="%4."/>
      <w:lvlJc w:val="left"/>
      <w:pPr>
        <w:ind w:left="3808" w:hanging="360"/>
      </w:pPr>
    </w:lvl>
    <w:lvl w:ilvl="4" w:tplc="08090019" w:tentative="1">
      <w:start w:val="1"/>
      <w:numFmt w:val="lowerLetter"/>
      <w:lvlText w:val="%5."/>
      <w:lvlJc w:val="left"/>
      <w:pPr>
        <w:ind w:left="4528" w:hanging="360"/>
      </w:pPr>
    </w:lvl>
    <w:lvl w:ilvl="5" w:tplc="0809001B" w:tentative="1">
      <w:start w:val="1"/>
      <w:numFmt w:val="lowerRoman"/>
      <w:lvlText w:val="%6."/>
      <w:lvlJc w:val="right"/>
      <w:pPr>
        <w:ind w:left="5248" w:hanging="180"/>
      </w:pPr>
    </w:lvl>
    <w:lvl w:ilvl="6" w:tplc="0809000F" w:tentative="1">
      <w:start w:val="1"/>
      <w:numFmt w:val="decimal"/>
      <w:lvlText w:val="%7."/>
      <w:lvlJc w:val="left"/>
      <w:pPr>
        <w:ind w:left="5968" w:hanging="360"/>
      </w:pPr>
    </w:lvl>
    <w:lvl w:ilvl="7" w:tplc="08090019" w:tentative="1">
      <w:start w:val="1"/>
      <w:numFmt w:val="lowerLetter"/>
      <w:lvlText w:val="%8."/>
      <w:lvlJc w:val="left"/>
      <w:pPr>
        <w:ind w:left="6688" w:hanging="360"/>
      </w:pPr>
    </w:lvl>
    <w:lvl w:ilvl="8" w:tplc="080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4" w15:restartNumberingAfterBreak="0">
    <w:nsid w:val="179203BB"/>
    <w:multiLevelType w:val="hybridMultilevel"/>
    <w:tmpl w:val="BA76D41E"/>
    <w:lvl w:ilvl="0" w:tplc="FFFFFFFF">
      <w:start w:val="1"/>
      <w:numFmt w:val="lowerRoman"/>
      <w:lvlText w:val="%1)"/>
      <w:lvlJc w:val="left"/>
      <w:pPr>
        <w:ind w:left="1648" w:hanging="360"/>
      </w:pPr>
      <w:rPr>
        <w:rFonts w:ascii="Times New Roman" w:eastAsia="Times New Roman" w:hAnsi="Times New Roman" w:cs="Times New Roman"/>
        <w:b w:val="0"/>
        <w:bCs w:val="0"/>
      </w:rPr>
    </w:lvl>
    <w:lvl w:ilvl="1" w:tplc="FFFFFFFF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5" w15:restartNumberingAfterBreak="0">
    <w:nsid w:val="19F6369B"/>
    <w:multiLevelType w:val="hybridMultilevel"/>
    <w:tmpl w:val="5B54049E"/>
    <w:lvl w:ilvl="0" w:tplc="77FEA676">
      <w:start w:val="1"/>
      <w:numFmt w:val="upperLetter"/>
      <w:lvlText w:val="%1)"/>
      <w:lvlJc w:val="left"/>
      <w:pPr>
        <w:ind w:left="1288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2008" w:hanging="360"/>
      </w:pPr>
    </w:lvl>
    <w:lvl w:ilvl="2" w:tplc="0809001B" w:tentative="1">
      <w:start w:val="1"/>
      <w:numFmt w:val="lowerRoman"/>
      <w:lvlText w:val="%3."/>
      <w:lvlJc w:val="right"/>
      <w:pPr>
        <w:ind w:left="2728" w:hanging="180"/>
      </w:pPr>
    </w:lvl>
    <w:lvl w:ilvl="3" w:tplc="0809000F" w:tentative="1">
      <w:start w:val="1"/>
      <w:numFmt w:val="decimal"/>
      <w:lvlText w:val="%4."/>
      <w:lvlJc w:val="left"/>
      <w:pPr>
        <w:ind w:left="3448" w:hanging="360"/>
      </w:pPr>
    </w:lvl>
    <w:lvl w:ilvl="4" w:tplc="08090019" w:tentative="1">
      <w:start w:val="1"/>
      <w:numFmt w:val="lowerLetter"/>
      <w:lvlText w:val="%5."/>
      <w:lvlJc w:val="left"/>
      <w:pPr>
        <w:ind w:left="4168" w:hanging="360"/>
      </w:pPr>
    </w:lvl>
    <w:lvl w:ilvl="5" w:tplc="0809001B" w:tentative="1">
      <w:start w:val="1"/>
      <w:numFmt w:val="lowerRoman"/>
      <w:lvlText w:val="%6."/>
      <w:lvlJc w:val="right"/>
      <w:pPr>
        <w:ind w:left="4888" w:hanging="180"/>
      </w:pPr>
    </w:lvl>
    <w:lvl w:ilvl="6" w:tplc="0809000F" w:tentative="1">
      <w:start w:val="1"/>
      <w:numFmt w:val="decimal"/>
      <w:lvlText w:val="%7."/>
      <w:lvlJc w:val="left"/>
      <w:pPr>
        <w:ind w:left="5608" w:hanging="360"/>
      </w:pPr>
    </w:lvl>
    <w:lvl w:ilvl="7" w:tplc="08090019" w:tentative="1">
      <w:start w:val="1"/>
      <w:numFmt w:val="lowerLetter"/>
      <w:lvlText w:val="%8."/>
      <w:lvlJc w:val="left"/>
      <w:pPr>
        <w:ind w:left="6328" w:hanging="360"/>
      </w:pPr>
    </w:lvl>
    <w:lvl w:ilvl="8" w:tplc="08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6" w15:restartNumberingAfterBreak="0">
    <w:nsid w:val="1A0C7625"/>
    <w:multiLevelType w:val="hybridMultilevel"/>
    <w:tmpl w:val="9D925FC6"/>
    <w:lvl w:ilvl="0" w:tplc="08D2C936">
      <w:start w:val="1"/>
      <w:numFmt w:val="lowerRoman"/>
      <w:lvlText w:val="%1)"/>
      <w:lvlJc w:val="left"/>
      <w:pPr>
        <w:ind w:left="2008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68" w:hanging="360"/>
      </w:pPr>
    </w:lvl>
    <w:lvl w:ilvl="2" w:tplc="0809001B" w:tentative="1">
      <w:start w:val="1"/>
      <w:numFmt w:val="lowerRoman"/>
      <w:lvlText w:val="%3."/>
      <w:lvlJc w:val="right"/>
      <w:pPr>
        <w:ind w:left="3088" w:hanging="180"/>
      </w:pPr>
    </w:lvl>
    <w:lvl w:ilvl="3" w:tplc="0809000F" w:tentative="1">
      <w:start w:val="1"/>
      <w:numFmt w:val="decimal"/>
      <w:lvlText w:val="%4."/>
      <w:lvlJc w:val="left"/>
      <w:pPr>
        <w:ind w:left="3808" w:hanging="360"/>
      </w:pPr>
    </w:lvl>
    <w:lvl w:ilvl="4" w:tplc="08090019" w:tentative="1">
      <w:start w:val="1"/>
      <w:numFmt w:val="lowerLetter"/>
      <w:lvlText w:val="%5."/>
      <w:lvlJc w:val="left"/>
      <w:pPr>
        <w:ind w:left="4528" w:hanging="360"/>
      </w:pPr>
    </w:lvl>
    <w:lvl w:ilvl="5" w:tplc="0809001B" w:tentative="1">
      <w:start w:val="1"/>
      <w:numFmt w:val="lowerRoman"/>
      <w:lvlText w:val="%6."/>
      <w:lvlJc w:val="right"/>
      <w:pPr>
        <w:ind w:left="5248" w:hanging="180"/>
      </w:pPr>
    </w:lvl>
    <w:lvl w:ilvl="6" w:tplc="0809000F" w:tentative="1">
      <w:start w:val="1"/>
      <w:numFmt w:val="decimal"/>
      <w:lvlText w:val="%7."/>
      <w:lvlJc w:val="left"/>
      <w:pPr>
        <w:ind w:left="5968" w:hanging="360"/>
      </w:pPr>
    </w:lvl>
    <w:lvl w:ilvl="7" w:tplc="08090019" w:tentative="1">
      <w:start w:val="1"/>
      <w:numFmt w:val="lowerLetter"/>
      <w:lvlText w:val="%8."/>
      <w:lvlJc w:val="left"/>
      <w:pPr>
        <w:ind w:left="6688" w:hanging="360"/>
      </w:pPr>
    </w:lvl>
    <w:lvl w:ilvl="8" w:tplc="080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7" w15:restartNumberingAfterBreak="0">
    <w:nsid w:val="248A7AC8"/>
    <w:multiLevelType w:val="hybridMultilevel"/>
    <w:tmpl w:val="85524442"/>
    <w:lvl w:ilvl="0" w:tplc="7234B8DC">
      <w:start w:val="1"/>
      <w:numFmt w:val="lowerRoman"/>
      <w:lvlText w:val="%1)"/>
      <w:lvlJc w:val="left"/>
      <w:pPr>
        <w:ind w:left="2158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18" w:hanging="360"/>
      </w:pPr>
    </w:lvl>
    <w:lvl w:ilvl="2" w:tplc="0809001B" w:tentative="1">
      <w:start w:val="1"/>
      <w:numFmt w:val="lowerRoman"/>
      <w:lvlText w:val="%3."/>
      <w:lvlJc w:val="right"/>
      <w:pPr>
        <w:ind w:left="3238" w:hanging="180"/>
      </w:pPr>
    </w:lvl>
    <w:lvl w:ilvl="3" w:tplc="0809000F" w:tentative="1">
      <w:start w:val="1"/>
      <w:numFmt w:val="decimal"/>
      <w:lvlText w:val="%4."/>
      <w:lvlJc w:val="left"/>
      <w:pPr>
        <w:ind w:left="3958" w:hanging="360"/>
      </w:pPr>
    </w:lvl>
    <w:lvl w:ilvl="4" w:tplc="08090019" w:tentative="1">
      <w:start w:val="1"/>
      <w:numFmt w:val="lowerLetter"/>
      <w:lvlText w:val="%5."/>
      <w:lvlJc w:val="left"/>
      <w:pPr>
        <w:ind w:left="4678" w:hanging="360"/>
      </w:pPr>
    </w:lvl>
    <w:lvl w:ilvl="5" w:tplc="0809001B" w:tentative="1">
      <w:start w:val="1"/>
      <w:numFmt w:val="lowerRoman"/>
      <w:lvlText w:val="%6."/>
      <w:lvlJc w:val="right"/>
      <w:pPr>
        <w:ind w:left="5398" w:hanging="180"/>
      </w:pPr>
    </w:lvl>
    <w:lvl w:ilvl="6" w:tplc="0809000F" w:tentative="1">
      <w:start w:val="1"/>
      <w:numFmt w:val="decimal"/>
      <w:lvlText w:val="%7."/>
      <w:lvlJc w:val="left"/>
      <w:pPr>
        <w:ind w:left="6118" w:hanging="360"/>
      </w:pPr>
    </w:lvl>
    <w:lvl w:ilvl="7" w:tplc="08090019" w:tentative="1">
      <w:start w:val="1"/>
      <w:numFmt w:val="lowerLetter"/>
      <w:lvlText w:val="%8."/>
      <w:lvlJc w:val="left"/>
      <w:pPr>
        <w:ind w:left="6838" w:hanging="360"/>
      </w:pPr>
    </w:lvl>
    <w:lvl w:ilvl="8" w:tplc="0809001B" w:tentative="1">
      <w:start w:val="1"/>
      <w:numFmt w:val="lowerRoman"/>
      <w:lvlText w:val="%9."/>
      <w:lvlJc w:val="right"/>
      <w:pPr>
        <w:ind w:left="7558" w:hanging="180"/>
      </w:pPr>
    </w:lvl>
  </w:abstractNum>
  <w:abstractNum w:abstractNumId="8" w15:restartNumberingAfterBreak="0">
    <w:nsid w:val="25754473"/>
    <w:multiLevelType w:val="hybridMultilevel"/>
    <w:tmpl w:val="3A4CCA26"/>
    <w:lvl w:ilvl="0" w:tplc="524C7D2A">
      <w:start w:val="1"/>
      <w:numFmt w:val="lowerRoman"/>
      <w:lvlText w:val="%1)"/>
      <w:lvlJc w:val="left"/>
      <w:pPr>
        <w:ind w:left="2008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68" w:hanging="360"/>
      </w:pPr>
    </w:lvl>
    <w:lvl w:ilvl="2" w:tplc="0809001B" w:tentative="1">
      <w:start w:val="1"/>
      <w:numFmt w:val="lowerRoman"/>
      <w:lvlText w:val="%3."/>
      <w:lvlJc w:val="right"/>
      <w:pPr>
        <w:ind w:left="3088" w:hanging="180"/>
      </w:pPr>
    </w:lvl>
    <w:lvl w:ilvl="3" w:tplc="0809000F" w:tentative="1">
      <w:start w:val="1"/>
      <w:numFmt w:val="decimal"/>
      <w:lvlText w:val="%4."/>
      <w:lvlJc w:val="left"/>
      <w:pPr>
        <w:ind w:left="3808" w:hanging="360"/>
      </w:pPr>
    </w:lvl>
    <w:lvl w:ilvl="4" w:tplc="08090019" w:tentative="1">
      <w:start w:val="1"/>
      <w:numFmt w:val="lowerLetter"/>
      <w:lvlText w:val="%5."/>
      <w:lvlJc w:val="left"/>
      <w:pPr>
        <w:ind w:left="4528" w:hanging="360"/>
      </w:pPr>
    </w:lvl>
    <w:lvl w:ilvl="5" w:tplc="0809001B" w:tentative="1">
      <w:start w:val="1"/>
      <w:numFmt w:val="lowerRoman"/>
      <w:lvlText w:val="%6."/>
      <w:lvlJc w:val="right"/>
      <w:pPr>
        <w:ind w:left="5248" w:hanging="180"/>
      </w:pPr>
    </w:lvl>
    <w:lvl w:ilvl="6" w:tplc="0809000F" w:tentative="1">
      <w:start w:val="1"/>
      <w:numFmt w:val="decimal"/>
      <w:lvlText w:val="%7."/>
      <w:lvlJc w:val="left"/>
      <w:pPr>
        <w:ind w:left="5968" w:hanging="360"/>
      </w:pPr>
    </w:lvl>
    <w:lvl w:ilvl="7" w:tplc="08090019" w:tentative="1">
      <w:start w:val="1"/>
      <w:numFmt w:val="lowerLetter"/>
      <w:lvlText w:val="%8."/>
      <w:lvlJc w:val="left"/>
      <w:pPr>
        <w:ind w:left="6688" w:hanging="360"/>
      </w:pPr>
    </w:lvl>
    <w:lvl w:ilvl="8" w:tplc="080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9" w15:restartNumberingAfterBreak="0">
    <w:nsid w:val="26525C01"/>
    <w:multiLevelType w:val="hybridMultilevel"/>
    <w:tmpl w:val="C0ACFEBE"/>
    <w:lvl w:ilvl="0" w:tplc="D69229F4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08" w:hanging="360"/>
      </w:pPr>
    </w:lvl>
    <w:lvl w:ilvl="2" w:tplc="0809001B" w:tentative="1">
      <w:start w:val="1"/>
      <w:numFmt w:val="lowerRoman"/>
      <w:lvlText w:val="%3."/>
      <w:lvlJc w:val="right"/>
      <w:pPr>
        <w:ind w:left="2728" w:hanging="180"/>
      </w:pPr>
    </w:lvl>
    <w:lvl w:ilvl="3" w:tplc="0809000F" w:tentative="1">
      <w:start w:val="1"/>
      <w:numFmt w:val="decimal"/>
      <w:lvlText w:val="%4."/>
      <w:lvlJc w:val="left"/>
      <w:pPr>
        <w:ind w:left="3448" w:hanging="360"/>
      </w:pPr>
    </w:lvl>
    <w:lvl w:ilvl="4" w:tplc="08090019" w:tentative="1">
      <w:start w:val="1"/>
      <w:numFmt w:val="lowerLetter"/>
      <w:lvlText w:val="%5."/>
      <w:lvlJc w:val="left"/>
      <w:pPr>
        <w:ind w:left="4168" w:hanging="360"/>
      </w:pPr>
    </w:lvl>
    <w:lvl w:ilvl="5" w:tplc="0809001B" w:tentative="1">
      <w:start w:val="1"/>
      <w:numFmt w:val="lowerRoman"/>
      <w:lvlText w:val="%6."/>
      <w:lvlJc w:val="right"/>
      <w:pPr>
        <w:ind w:left="4888" w:hanging="180"/>
      </w:pPr>
    </w:lvl>
    <w:lvl w:ilvl="6" w:tplc="0809000F" w:tentative="1">
      <w:start w:val="1"/>
      <w:numFmt w:val="decimal"/>
      <w:lvlText w:val="%7."/>
      <w:lvlJc w:val="left"/>
      <w:pPr>
        <w:ind w:left="5608" w:hanging="360"/>
      </w:pPr>
    </w:lvl>
    <w:lvl w:ilvl="7" w:tplc="08090019" w:tentative="1">
      <w:start w:val="1"/>
      <w:numFmt w:val="lowerLetter"/>
      <w:lvlText w:val="%8."/>
      <w:lvlJc w:val="left"/>
      <w:pPr>
        <w:ind w:left="6328" w:hanging="360"/>
      </w:pPr>
    </w:lvl>
    <w:lvl w:ilvl="8" w:tplc="08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0" w15:restartNumberingAfterBreak="0">
    <w:nsid w:val="26900FDA"/>
    <w:multiLevelType w:val="hybridMultilevel"/>
    <w:tmpl w:val="14C87E46"/>
    <w:lvl w:ilvl="0" w:tplc="D9C62FBE">
      <w:start w:val="3"/>
      <w:numFmt w:val="upperLetter"/>
      <w:lvlText w:val="%1)"/>
      <w:lvlJc w:val="left"/>
      <w:pPr>
        <w:ind w:left="164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68" w:hanging="360"/>
      </w:pPr>
    </w:lvl>
    <w:lvl w:ilvl="2" w:tplc="0809001B" w:tentative="1">
      <w:start w:val="1"/>
      <w:numFmt w:val="lowerRoman"/>
      <w:lvlText w:val="%3."/>
      <w:lvlJc w:val="right"/>
      <w:pPr>
        <w:ind w:left="3088" w:hanging="180"/>
      </w:pPr>
    </w:lvl>
    <w:lvl w:ilvl="3" w:tplc="0809000F" w:tentative="1">
      <w:start w:val="1"/>
      <w:numFmt w:val="decimal"/>
      <w:lvlText w:val="%4."/>
      <w:lvlJc w:val="left"/>
      <w:pPr>
        <w:ind w:left="3808" w:hanging="360"/>
      </w:pPr>
    </w:lvl>
    <w:lvl w:ilvl="4" w:tplc="08090019" w:tentative="1">
      <w:start w:val="1"/>
      <w:numFmt w:val="lowerLetter"/>
      <w:lvlText w:val="%5."/>
      <w:lvlJc w:val="left"/>
      <w:pPr>
        <w:ind w:left="4528" w:hanging="360"/>
      </w:pPr>
    </w:lvl>
    <w:lvl w:ilvl="5" w:tplc="0809001B" w:tentative="1">
      <w:start w:val="1"/>
      <w:numFmt w:val="lowerRoman"/>
      <w:lvlText w:val="%6."/>
      <w:lvlJc w:val="right"/>
      <w:pPr>
        <w:ind w:left="5248" w:hanging="180"/>
      </w:pPr>
    </w:lvl>
    <w:lvl w:ilvl="6" w:tplc="0809000F" w:tentative="1">
      <w:start w:val="1"/>
      <w:numFmt w:val="decimal"/>
      <w:lvlText w:val="%7."/>
      <w:lvlJc w:val="left"/>
      <w:pPr>
        <w:ind w:left="5968" w:hanging="360"/>
      </w:pPr>
    </w:lvl>
    <w:lvl w:ilvl="7" w:tplc="08090019" w:tentative="1">
      <w:start w:val="1"/>
      <w:numFmt w:val="lowerLetter"/>
      <w:lvlText w:val="%8."/>
      <w:lvlJc w:val="left"/>
      <w:pPr>
        <w:ind w:left="6688" w:hanging="360"/>
      </w:pPr>
    </w:lvl>
    <w:lvl w:ilvl="8" w:tplc="080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11" w15:restartNumberingAfterBreak="0">
    <w:nsid w:val="2C172478"/>
    <w:multiLevelType w:val="hybridMultilevel"/>
    <w:tmpl w:val="F45E55E4"/>
    <w:lvl w:ilvl="0" w:tplc="B6BA7682">
      <w:start w:val="1"/>
      <w:numFmt w:val="upperLetter"/>
      <w:lvlText w:val="%1)"/>
      <w:lvlJc w:val="left"/>
      <w:pPr>
        <w:ind w:left="1438" w:hanging="51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2008" w:hanging="360"/>
      </w:pPr>
    </w:lvl>
    <w:lvl w:ilvl="2" w:tplc="0809001B" w:tentative="1">
      <w:start w:val="1"/>
      <w:numFmt w:val="lowerRoman"/>
      <w:lvlText w:val="%3."/>
      <w:lvlJc w:val="right"/>
      <w:pPr>
        <w:ind w:left="2728" w:hanging="180"/>
      </w:pPr>
    </w:lvl>
    <w:lvl w:ilvl="3" w:tplc="0809000F" w:tentative="1">
      <w:start w:val="1"/>
      <w:numFmt w:val="decimal"/>
      <w:lvlText w:val="%4."/>
      <w:lvlJc w:val="left"/>
      <w:pPr>
        <w:ind w:left="3448" w:hanging="360"/>
      </w:pPr>
    </w:lvl>
    <w:lvl w:ilvl="4" w:tplc="08090019" w:tentative="1">
      <w:start w:val="1"/>
      <w:numFmt w:val="lowerLetter"/>
      <w:lvlText w:val="%5."/>
      <w:lvlJc w:val="left"/>
      <w:pPr>
        <w:ind w:left="4168" w:hanging="360"/>
      </w:pPr>
    </w:lvl>
    <w:lvl w:ilvl="5" w:tplc="0809001B" w:tentative="1">
      <w:start w:val="1"/>
      <w:numFmt w:val="lowerRoman"/>
      <w:lvlText w:val="%6."/>
      <w:lvlJc w:val="right"/>
      <w:pPr>
        <w:ind w:left="4888" w:hanging="180"/>
      </w:pPr>
    </w:lvl>
    <w:lvl w:ilvl="6" w:tplc="0809000F" w:tentative="1">
      <w:start w:val="1"/>
      <w:numFmt w:val="decimal"/>
      <w:lvlText w:val="%7."/>
      <w:lvlJc w:val="left"/>
      <w:pPr>
        <w:ind w:left="5608" w:hanging="360"/>
      </w:pPr>
    </w:lvl>
    <w:lvl w:ilvl="7" w:tplc="08090019" w:tentative="1">
      <w:start w:val="1"/>
      <w:numFmt w:val="lowerLetter"/>
      <w:lvlText w:val="%8."/>
      <w:lvlJc w:val="left"/>
      <w:pPr>
        <w:ind w:left="6328" w:hanging="360"/>
      </w:pPr>
    </w:lvl>
    <w:lvl w:ilvl="8" w:tplc="08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2" w15:restartNumberingAfterBreak="0">
    <w:nsid w:val="2D4452C7"/>
    <w:multiLevelType w:val="hybridMultilevel"/>
    <w:tmpl w:val="E65CFBCC"/>
    <w:lvl w:ilvl="0" w:tplc="C3065CCE">
      <w:start w:val="3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4DC6BB8"/>
    <w:multiLevelType w:val="hybridMultilevel"/>
    <w:tmpl w:val="74B6C890"/>
    <w:lvl w:ilvl="0" w:tplc="199CC4A4">
      <w:start w:val="1"/>
      <w:numFmt w:val="lowerRoman"/>
      <w:lvlText w:val="%1)"/>
      <w:lvlJc w:val="left"/>
      <w:pPr>
        <w:ind w:left="2880" w:hanging="360"/>
      </w:pPr>
      <w:rPr>
        <w:rFonts w:ascii="Times New Roman" w:eastAsia="Times New Roman" w:hAnsi="Times New Roman" w:cs="Times New Roman" w:hint="default"/>
        <w:b w:val="0"/>
        <w:bCs w:val="0"/>
      </w:rPr>
    </w:lvl>
    <w:lvl w:ilvl="1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4" w15:restartNumberingAfterBreak="0">
    <w:nsid w:val="44F6666A"/>
    <w:multiLevelType w:val="hybridMultilevel"/>
    <w:tmpl w:val="973E91DE"/>
    <w:lvl w:ilvl="0" w:tplc="109EC20A">
      <w:start w:val="1"/>
      <w:numFmt w:val="upperLetter"/>
      <w:lvlText w:val="%1)"/>
      <w:lvlJc w:val="left"/>
      <w:pPr>
        <w:ind w:left="128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08" w:hanging="360"/>
      </w:pPr>
    </w:lvl>
    <w:lvl w:ilvl="2" w:tplc="0809001B" w:tentative="1">
      <w:start w:val="1"/>
      <w:numFmt w:val="lowerRoman"/>
      <w:lvlText w:val="%3."/>
      <w:lvlJc w:val="right"/>
      <w:pPr>
        <w:ind w:left="2728" w:hanging="180"/>
      </w:pPr>
    </w:lvl>
    <w:lvl w:ilvl="3" w:tplc="0809000F" w:tentative="1">
      <w:start w:val="1"/>
      <w:numFmt w:val="decimal"/>
      <w:lvlText w:val="%4."/>
      <w:lvlJc w:val="left"/>
      <w:pPr>
        <w:ind w:left="3448" w:hanging="360"/>
      </w:pPr>
    </w:lvl>
    <w:lvl w:ilvl="4" w:tplc="08090019" w:tentative="1">
      <w:start w:val="1"/>
      <w:numFmt w:val="lowerLetter"/>
      <w:lvlText w:val="%5."/>
      <w:lvlJc w:val="left"/>
      <w:pPr>
        <w:ind w:left="4168" w:hanging="360"/>
      </w:pPr>
    </w:lvl>
    <w:lvl w:ilvl="5" w:tplc="0809001B" w:tentative="1">
      <w:start w:val="1"/>
      <w:numFmt w:val="lowerRoman"/>
      <w:lvlText w:val="%6."/>
      <w:lvlJc w:val="right"/>
      <w:pPr>
        <w:ind w:left="4888" w:hanging="180"/>
      </w:pPr>
    </w:lvl>
    <w:lvl w:ilvl="6" w:tplc="0809000F" w:tentative="1">
      <w:start w:val="1"/>
      <w:numFmt w:val="decimal"/>
      <w:lvlText w:val="%7."/>
      <w:lvlJc w:val="left"/>
      <w:pPr>
        <w:ind w:left="5608" w:hanging="360"/>
      </w:pPr>
    </w:lvl>
    <w:lvl w:ilvl="7" w:tplc="08090019" w:tentative="1">
      <w:start w:val="1"/>
      <w:numFmt w:val="lowerLetter"/>
      <w:lvlText w:val="%8."/>
      <w:lvlJc w:val="left"/>
      <w:pPr>
        <w:ind w:left="6328" w:hanging="360"/>
      </w:pPr>
    </w:lvl>
    <w:lvl w:ilvl="8" w:tplc="08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5" w15:restartNumberingAfterBreak="0">
    <w:nsid w:val="4A62486A"/>
    <w:multiLevelType w:val="hybridMultilevel"/>
    <w:tmpl w:val="829AAD3C"/>
    <w:lvl w:ilvl="0" w:tplc="23388AC8">
      <w:start w:val="1"/>
      <w:numFmt w:val="lowerRoman"/>
      <w:lvlText w:val="%1)"/>
      <w:lvlJc w:val="left"/>
      <w:pPr>
        <w:ind w:left="2008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68" w:hanging="360"/>
      </w:pPr>
    </w:lvl>
    <w:lvl w:ilvl="2" w:tplc="0809001B" w:tentative="1">
      <w:start w:val="1"/>
      <w:numFmt w:val="lowerRoman"/>
      <w:lvlText w:val="%3."/>
      <w:lvlJc w:val="right"/>
      <w:pPr>
        <w:ind w:left="3088" w:hanging="180"/>
      </w:pPr>
    </w:lvl>
    <w:lvl w:ilvl="3" w:tplc="0809000F" w:tentative="1">
      <w:start w:val="1"/>
      <w:numFmt w:val="decimal"/>
      <w:lvlText w:val="%4."/>
      <w:lvlJc w:val="left"/>
      <w:pPr>
        <w:ind w:left="3808" w:hanging="360"/>
      </w:pPr>
    </w:lvl>
    <w:lvl w:ilvl="4" w:tplc="08090019" w:tentative="1">
      <w:start w:val="1"/>
      <w:numFmt w:val="lowerLetter"/>
      <w:lvlText w:val="%5."/>
      <w:lvlJc w:val="left"/>
      <w:pPr>
        <w:ind w:left="4528" w:hanging="360"/>
      </w:pPr>
    </w:lvl>
    <w:lvl w:ilvl="5" w:tplc="0809001B" w:tentative="1">
      <w:start w:val="1"/>
      <w:numFmt w:val="lowerRoman"/>
      <w:lvlText w:val="%6."/>
      <w:lvlJc w:val="right"/>
      <w:pPr>
        <w:ind w:left="5248" w:hanging="180"/>
      </w:pPr>
    </w:lvl>
    <w:lvl w:ilvl="6" w:tplc="0809000F" w:tentative="1">
      <w:start w:val="1"/>
      <w:numFmt w:val="decimal"/>
      <w:lvlText w:val="%7."/>
      <w:lvlJc w:val="left"/>
      <w:pPr>
        <w:ind w:left="5968" w:hanging="360"/>
      </w:pPr>
    </w:lvl>
    <w:lvl w:ilvl="7" w:tplc="08090019" w:tentative="1">
      <w:start w:val="1"/>
      <w:numFmt w:val="lowerLetter"/>
      <w:lvlText w:val="%8."/>
      <w:lvlJc w:val="left"/>
      <w:pPr>
        <w:ind w:left="6688" w:hanging="360"/>
      </w:pPr>
    </w:lvl>
    <w:lvl w:ilvl="8" w:tplc="080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16" w15:restartNumberingAfterBreak="0">
    <w:nsid w:val="4D893724"/>
    <w:multiLevelType w:val="hybridMultilevel"/>
    <w:tmpl w:val="678AABFA"/>
    <w:lvl w:ilvl="0" w:tplc="13B2D02A">
      <w:start w:val="3"/>
      <w:numFmt w:val="lowerRoman"/>
      <w:lvlText w:val="%1)"/>
      <w:lvlJc w:val="left"/>
      <w:pPr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57AC32AD"/>
    <w:multiLevelType w:val="hybridMultilevel"/>
    <w:tmpl w:val="080855AC"/>
    <w:lvl w:ilvl="0" w:tplc="FFFFFFFF">
      <w:start w:val="1"/>
      <w:numFmt w:val="upperRoman"/>
      <w:lvlText w:val="%1."/>
      <w:lvlJc w:val="righ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1062F324">
      <w:start w:val="1"/>
      <w:numFmt w:val="lowerRoman"/>
      <w:lvlText w:val="%4)"/>
      <w:lvlJc w:val="left"/>
      <w:pPr>
        <w:ind w:left="2880" w:hanging="360"/>
      </w:pPr>
      <w:rPr>
        <w:rFonts w:hint="default"/>
        <w:b w:val="0"/>
        <w:bCs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59250F"/>
    <w:multiLevelType w:val="hybridMultilevel"/>
    <w:tmpl w:val="B6985E30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EE2B58"/>
    <w:multiLevelType w:val="hybridMultilevel"/>
    <w:tmpl w:val="2794E3BC"/>
    <w:lvl w:ilvl="0" w:tplc="89006006">
      <w:start w:val="1"/>
      <w:numFmt w:val="lowerRoman"/>
      <w:lvlText w:val="%1)"/>
      <w:lvlJc w:val="left"/>
      <w:pPr>
        <w:ind w:left="1997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57" w:hanging="360"/>
      </w:pPr>
    </w:lvl>
    <w:lvl w:ilvl="2" w:tplc="0809001B" w:tentative="1">
      <w:start w:val="1"/>
      <w:numFmt w:val="lowerRoman"/>
      <w:lvlText w:val="%3."/>
      <w:lvlJc w:val="right"/>
      <w:pPr>
        <w:ind w:left="3077" w:hanging="180"/>
      </w:pPr>
    </w:lvl>
    <w:lvl w:ilvl="3" w:tplc="0809000F" w:tentative="1">
      <w:start w:val="1"/>
      <w:numFmt w:val="decimal"/>
      <w:lvlText w:val="%4."/>
      <w:lvlJc w:val="left"/>
      <w:pPr>
        <w:ind w:left="3797" w:hanging="360"/>
      </w:pPr>
    </w:lvl>
    <w:lvl w:ilvl="4" w:tplc="08090019" w:tentative="1">
      <w:start w:val="1"/>
      <w:numFmt w:val="lowerLetter"/>
      <w:lvlText w:val="%5."/>
      <w:lvlJc w:val="left"/>
      <w:pPr>
        <w:ind w:left="4517" w:hanging="360"/>
      </w:pPr>
    </w:lvl>
    <w:lvl w:ilvl="5" w:tplc="0809001B" w:tentative="1">
      <w:start w:val="1"/>
      <w:numFmt w:val="lowerRoman"/>
      <w:lvlText w:val="%6."/>
      <w:lvlJc w:val="right"/>
      <w:pPr>
        <w:ind w:left="5237" w:hanging="180"/>
      </w:pPr>
    </w:lvl>
    <w:lvl w:ilvl="6" w:tplc="0809000F" w:tentative="1">
      <w:start w:val="1"/>
      <w:numFmt w:val="decimal"/>
      <w:lvlText w:val="%7."/>
      <w:lvlJc w:val="left"/>
      <w:pPr>
        <w:ind w:left="5957" w:hanging="360"/>
      </w:pPr>
    </w:lvl>
    <w:lvl w:ilvl="7" w:tplc="08090019" w:tentative="1">
      <w:start w:val="1"/>
      <w:numFmt w:val="lowerLetter"/>
      <w:lvlText w:val="%8."/>
      <w:lvlJc w:val="left"/>
      <w:pPr>
        <w:ind w:left="6677" w:hanging="360"/>
      </w:pPr>
    </w:lvl>
    <w:lvl w:ilvl="8" w:tplc="08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0" w15:restartNumberingAfterBreak="0">
    <w:nsid w:val="5B1C7D72"/>
    <w:multiLevelType w:val="hybridMultilevel"/>
    <w:tmpl w:val="C6A8C052"/>
    <w:lvl w:ilvl="0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1" w15:restartNumberingAfterBreak="0">
    <w:nsid w:val="5C1674F3"/>
    <w:multiLevelType w:val="hybridMultilevel"/>
    <w:tmpl w:val="6A06D620"/>
    <w:lvl w:ilvl="0" w:tplc="67EC4354">
      <w:start w:val="1"/>
      <w:numFmt w:val="lowerRoman"/>
      <w:lvlText w:val="%1)"/>
      <w:lvlJc w:val="left"/>
      <w:pPr>
        <w:ind w:left="2008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68" w:hanging="360"/>
      </w:pPr>
    </w:lvl>
    <w:lvl w:ilvl="2" w:tplc="0809001B" w:tentative="1">
      <w:start w:val="1"/>
      <w:numFmt w:val="lowerRoman"/>
      <w:lvlText w:val="%3."/>
      <w:lvlJc w:val="right"/>
      <w:pPr>
        <w:ind w:left="3088" w:hanging="180"/>
      </w:pPr>
    </w:lvl>
    <w:lvl w:ilvl="3" w:tplc="0809000F" w:tentative="1">
      <w:start w:val="1"/>
      <w:numFmt w:val="decimal"/>
      <w:lvlText w:val="%4."/>
      <w:lvlJc w:val="left"/>
      <w:pPr>
        <w:ind w:left="3808" w:hanging="360"/>
      </w:pPr>
    </w:lvl>
    <w:lvl w:ilvl="4" w:tplc="08090019" w:tentative="1">
      <w:start w:val="1"/>
      <w:numFmt w:val="lowerLetter"/>
      <w:lvlText w:val="%5."/>
      <w:lvlJc w:val="left"/>
      <w:pPr>
        <w:ind w:left="4528" w:hanging="360"/>
      </w:pPr>
    </w:lvl>
    <w:lvl w:ilvl="5" w:tplc="0809001B" w:tentative="1">
      <w:start w:val="1"/>
      <w:numFmt w:val="lowerRoman"/>
      <w:lvlText w:val="%6."/>
      <w:lvlJc w:val="right"/>
      <w:pPr>
        <w:ind w:left="5248" w:hanging="180"/>
      </w:pPr>
    </w:lvl>
    <w:lvl w:ilvl="6" w:tplc="0809000F" w:tentative="1">
      <w:start w:val="1"/>
      <w:numFmt w:val="decimal"/>
      <w:lvlText w:val="%7."/>
      <w:lvlJc w:val="left"/>
      <w:pPr>
        <w:ind w:left="5968" w:hanging="360"/>
      </w:pPr>
    </w:lvl>
    <w:lvl w:ilvl="7" w:tplc="08090019" w:tentative="1">
      <w:start w:val="1"/>
      <w:numFmt w:val="lowerLetter"/>
      <w:lvlText w:val="%8."/>
      <w:lvlJc w:val="left"/>
      <w:pPr>
        <w:ind w:left="6688" w:hanging="360"/>
      </w:pPr>
    </w:lvl>
    <w:lvl w:ilvl="8" w:tplc="080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22" w15:restartNumberingAfterBreak="0">
    <w:nsid w:val="607D69E2"/>
    <w:multiLevelType w:val="hybridMultilevel"/>
    <w:tmpl w:val="74846696"/>
    <w:lvl w:ilvl="0" w:tplc="7DC69D00">
      <w:start w:val="1"/>
      <w:numFmt w:val="lowerRoman"/>
      <w:lvlText w:val="%1)"/>
      <w:lvlJc w:val="left"/>
      <w:pPr>
        <w:ind w:left="2158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18" w:hanging="360"/>
      </w:pPr>
    </w:lvl>
    <w:lvl w:ilvl="2" w:tplc="0809001B" w:tentative="1">
      <w:start w:val="1"/>
      <w:numFmt w:val="lowerRoman"/>
      <w:lvlText w:val="%3."/>
      <w:lvlJc w:val="right"/>
      <w:pPr>
        <w:ind w:left="3238" w:hanging="180"/>
      </w:pPr>
    </w:lvl>
    <w:lvl w:ilvl="3" w:tplc="0809000F" w:tentative="1">
      <w:start w:val="1"/>
      <w:numFmt w:val="decimal"/>
      <w:lvlText w:val="%4."/>
      <w:lvlJc w:val="left"/>
      <w:pPr>
        <w:ind w:left="3958" w:hanging="360"/>
      </w:pPr>
    </w:lvl>
    <w:lvl w:ilvl="4" w:tplc="08090019" w:tentative="1">
      <w:start w:val="1"/>
      <w:numFmt w:val="lowerLetter"/>
      <w:lvlText w:val="%5."/>
      <w:lvlJc w:val="left"/>
      <w:pPr>
        <w:ind w:left="4678" w:hanging="360"/>
      </w:pPr>
    </w:lvl>
    <w:lvl w:ilvl="5" w:tplc="0809001B" w:tentative="1">
      <w:start w:val="1"/>
      <w:numFmt w:val="lowerRoman"/>
      <w:lvlText w:val="%6."/>
      <w:lvlJc w:val="right"/>
      <w:pPr>
        <w:ind w:left="5398" w:hanging="180"/>
      </w:pPr>
    </w:lvl>
    <w:lvl w:ilvl="6" w:tplc="0809000F" w:tentative="1">
      <w:start w:val="1"/>
      <w:numFmt w:val="decimal"/>
      <w:lvlText w:val="%7."/>
      <w:lvlJc w:val="left"/>
      <w:pPr>
        <w:ind w:left="6118" w:hanging="360"/>
      </w:pPr>
    </w:lvl>
    <w:lvl w:ilvl="7" w:tplc="08090019" w:tentative="1">
      <w:start w:val="1"/>
      <w:numFmt w:val="lowerLetter"/>
      <w:lvlText w:val="%8."/>
      <w:lvlJc w:val="left"/>
      <w:pPr>
        <w:ind w:left="6838" w:hanging="360"/>
      </w:pPr>
    </w:lvl>
    <w:lvl w:ilvl="8" w:tplc="0809001B" w:tentative="1">
      <w:start w:val="1"/>
      <w:numFmt w:val="lowerRoman"/>
      <w:lvlText w:val="%9."/>
      <w:lvlJc w:val="right"/>
      <w:pPr>
        <w:ind w:left="7558" w:hanging="180"/>
      </w:pPr>
    </w:lvl>
  </w:abstractNum>
  <w:abstractNum w:abstractNumId="23" w15:restartNumberingAfterBreak="0">
    <w:nsid w:val="63092393"/>
    <w:multiLevelType w:val="hybridMultilevel"/>
    <w:tmpl w:val="AA44861C"/>
    <w:lvl w:ilvl="0" w:tplc="8D94ED2E">
      <w:start w:val="1"/>
      <w:numFmt w:val="lowerLetter"/>
      <w:lvlText w:val="%1)"/>
      <w:lvlJc w:val="left"/>
      <w:pPr>
        <w:ind w:left="128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08" w:hanging="360"/>
      </w:pPr>
    </w:lvl>
    <w:lvl w:ilvl="2" w:tplc="0809001B" w:tentative="1">
      <w:start w:val="1"/>
      <w:numFmt w:val="lowerRoman"/>
      <w:lvlText w:val="%3."/>
      <w:lvlJc w:val="right"/>
      <w:pPr>
        <w:ind w:left="2728" w:hanging="180"/>
      </w:pPr>
    </w:lvl>
    <w:lvl w:ilvl="3" w:tplc="0809000F" w:tentative="1">
      <w:start w:val="1"/>
      <w:numFmt w:val="decimal"/>
      <w:lvlText w:val="%4."/>
      <w:lvlJc w:val="left"/>
      <w:pPr>
        <w:ind w:left="3448" w:hanging="360"/>
      </w:pPr>
    </w:lvl>
    <w:lvl w:ilvl="4" w:tplc="08090019" w:tentative="1">
      <w:start w:val="1"/>
      <w:numFmt w:val="lowerLetter"/>
      <w:lvlText w:val="%5."/>
      <w:lvlJc w:val="left"/>
      <w:pPr>
        <w:ind w:left="4168" w:hanging="360"/>
      </w:pPr>
    </w:lvl>
    <w:lvl w:ilvl="5" w:tplc="0809001B" w:tentative="1">
      <w:start w:val="1"/>
      <w:numFmt w:val="lowerRoman"/>
      <w:lvlText w:val="%6."/>
      <w:lvlJc w:val="right"/>
      <w:pPr>
        <w:ind w:left="4888" w:hanging="180"/>
      </w:pPr>
    </w:lvl>
    <w:lvl w:ilvl="6" w:tplc="0809000F" w:tentative="1">
      <w:start w:val="1"/>
      <w:numFmt w:val="decimal"/>
      <w:lvlText w:val="%7."/>
      <w:lvlJc w:val="left"/>
      <w:pPr>
        <w:ind w:left="5608" w:hanging="360"/>
      </w:pPr>
    </w:lvl>
    <w:lvl w:ilvl="7" w:tplc="08090019" w:tentative="1">
      <w:start w:val="1"/>
      <w:numFmt w:val="lowerLetter"/>
      <w:lvlText w:val="%8."/>
      <w:lvlJc w:val="left"/>
      <w:pPr>
        <w:ind w:left="6328" w:hanging="360"/>
      </w:pPr>
    </w:lvl>
    <w:lvl w:ilvl="8" w:tplc="08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24" w15:restartNumberingAfterBreak="0">
    <w:nsid w:val="670B6E0E"/>
    <w:multiLevelType w:val="hybridMultilevel"/>
    <w:tmpl w:val="D9345A0C"/>
    <w:lvl w:ilvl="0" w:tplc="5A725540">
      <w:start w:val="1"/>
      <w:numFmt w:val="lowerRoman"/>
      <w:lvlText w:val="%1)"/>
      <w:lvlJc w:val="left"/>
      <w:pPr>
        <w:ind w:left="2158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18" w:hanging="360"/>
      </w:pPr>
    </w:lvl>
    <w:lvl w:ilvl="2" w:tplc="0809001B" w:tentative="1">
      <w:start w:val="1"/>
      <w:numFmt w:val="lowerRoman"/>
      <w:lvlText w:val="%3."/>
      <w:lvlJc w:val="right"/>
      <w:pPr>
        <w:ind w:left="3238" w:hanging="180"/>
      </w:pPr>
    </w:lvl>
    <w:lvl w:ilvl="3" w:tplc="0809000F" w:tentative="1">
      <w:start w:val="1"/>
      <w:numFmt w:val="decimal"/>
      <w:lvlText w:val="%4."/>
      <w:lvlJc w:val="left"/>
      <w:pPr>
        <w:ind w:left="3958" w:hanging="360"/>
      </w:pPr>
    </w:lvl>
    <w:lvl w:ilvl="4" w:tplc="08090019" w:tentative="1">
      <w:start w:val="1"/>
      <w:numFmt w:val="lowerLetter"/>
      <w:lvlText w:val="%5."/>
      <w:lvlJc w:val="left"/>
      <w:pPr>
        <w:ind w:left="4678" w:hanging="360"/>
      </w:pPr>
    </w:lvl>
    <w:lvl w:ilvl="5" w:tplc="0809001B" w:tentative="1">
      <w:start w:val="1"/>
      <w:numFmt w:val="lowerRoman"/>
      <w:lvlText w:val="%6."/>
      <w:lvlJc w:val="right"/>
      <w:pPr>
        <w:ind w:left="5398" w:hanging="180"/>
      </w:pPr>
    </w:lvl>
    <w:lvl w:ilvl="6" w:tplc="0809000F" w:tentative="1">
      <w:start w:val="1"/>
      <w:numFmt w:val="decimal"/>
      <w:lvlText w:val="%7."/>
      <w:lvlJc w:val="left"/>
      <w:pPr>
        <w:ind w:left="6118" w:hanging="360"/>
      </w:pPr>
    </w:lvl>
    <w:lvl w:ilvl="7" w:tplc="08090019" w:tentative="1">
      <w:start w:val="1"/>
      <w:numFmt w:val="lowerLetter"/>
      <w:lvlText w:val="%8."/>
      <w:lvlJc w:val="left"/>
      <w:pPr>
        <w:ind w:left="6838" w:hanging="360"/>
      </w:pPr>
    </w:lvl>
    <w:lvl w:ilvl="8" w:tplc="0809001B" w:tentative="1">
      <w:start w:val="1"/>
      <w:numFmt w:val="lowerRoman"/>
      <w:lvlText w:val="%9."/>
      <w:lvlJc w:val="right"/>
      <w:pPr>
        <w:ind w:left="7558" w:hanging="180"/>
      </w:pPr>
    </w:lvl>
  </w:abstractNum>
  <w:abstractNum w:abstractNumId="25" w15:restartNumberingAfterBreak="0">
    <w:nsid w:val="69C74AE6"/>
    <w:multiLevelType w:val="hybridMultilevel"/>
    <w:tmpl w:val="8018A5BA"/>
    <w:lvl w:ilvl="0" w:tplc="BBE4ABFC">
      <w:start w:val="1"/>
      <w:numFmt w:val="lowerRoman"/>
      <w:lvlText w:val="%1)"/>
      <w:lvlJc w:val="left"/>
      <w:pPr>
        <w:ind w:left="2158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18" w:hanging="360"/>
      </w:pPr>
    </w:lvl>
    <w:lvl w:ilvl="2" w:tplc="0809001B" w:tentative="1">
      <w:start w:val="1"/>
      <w:numFmt w:val="lowerRoman"/>
      <w:lvlText w:val="%3."/>
      <w:lvlJc w:val="right"/>
      <w:pPr>
        <w:ind w:left="3238" w:hanging="180"/>
      </w:pPr>
    </w:lvl>
    <w:lvl w:ilvl="3" w:tplc="0809000F" w:tentative="1">
      <w:start w:val="1"/>
      <w:numFmt w:val="decimal"/>
      <w:lvlText w:val="%4."/>
      <w:lvlJc w:val="left"/>
      <w:pPr>
        <w:ind w:left="3958" w:hanging="360"/>
      </w:pPr>
    </w:lvl>
    <w:lvl w:ilvl="4" w:tplc="08090019" w:tentative="1">
      <w:start w:val="1"/>
      <w:numFmt w:val="lowerLetter"/>
      <w:lvlText w:val="%5."/>
      <w:lvlJc w:val="left"/>
      <w:pPr>
        <w:ind w:left="4678" w:hanging="360"/>
      </w:pPr>
    </w:lvl>
    <w:lvl w:ilvl="5" w:tplc="0809001B" w:tentative="1">
      <w:start w:val="1"/>
      <w:numFmt w:val="lowerRoman"/>
      <w:lvlText w:val="%6."/>
      <w:lvlJc w:val="right"/>
      <w:pPr>
        <w:ind w:left="5398" w:hanging="180"/>
      </w:pPr>
    </w:lvl>
    <w:lvl w:ilvl="6" w:tplc="0809000F" w:tentative="1">
      <w:start w:val="1"/>
      <w:numFmt w:val="decimal"/>
      <w:lvlText w:val="%7."/>
      <w:lvlJc w:val="left"/>
      <w:pPr>
        <w:ind w:left="6118" w:hanging="360"/>
      </w:pPr>
    </w:lvl>
    <w:lvl w:ilvl="7" w:tplc="08090019" w:tentative="1">
      <w:start w:val="1"/>
      <w:numFmt w:val="lowerLetter"/>
      <w:lvlText w:val="%8."/>
      <w:lvlJc w:val="left"/>
      <w:pPr>
        <w:ind w:left="6838" w:hanging="360"/>
      </w:pPr>
    </w:lvl>
    <w:lvl w:ilvl="8" w:tplc="0809001B" w:tentative="1">
      <w:start w:val="1"/>
      <w:numFmt w:val="lowerRoman"/>
      <w:lvlText w:val="%9."/>
      <w:lvlJc w:val="right"/>
      <w:pPr>
        <w:ind w:left="7558" w:hanging="180"/>
      </w:pPr>
    </w:lvl>
  </w:abstractNum>
  <w:abstractNum w:abstractNumId="26" w15:restartNumberingAfterBreak="0">
    <w:nsid w:val="747915DD"/>
    <w:multiLevelType w:val="hybridMultilevel"/>
    <w:tmpl w:val="2794E3BC"/>
    <w:lvl w:ilvl="0" w:tplc="FFFFFFFF">
      <w:start w:val="1"/>
      <w:numFmt w:val="lowerRoman"/>
      <w:lvlText w:val="%1)"/>
      <w:lvlJc w:val="left"/>
      <w:pPr>
        <w:ind w:left="216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 w:tentative="1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 w15:restartNumberingAfterBreak="0">
    <w:nsid w:val="74BE6E85"/>
    <w:multiLevelType w:val="hybridMultilevel"/>
    <w:tmpl w:val="B4941C22"/>
    <w:lvl w:ilvl="0" w:tplc="98E87BAA">
      <w:start w:val="1"/>
      <w:numFmt w:val="lowerRoman"/>
      <w:lvlText w:val="%1)"/>
      <w:lvlJc w:val="left"/>
      <w:pPr>
        <w:ind w:left="2008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68" w:hanging="360"/>
      </w:pPr>
    </w:lvl>
    <w:lvl w:ilvl="2" w:tplc="0809001B" w:tentative="1">
      <w:start w:val="1"/>
      <w:numFmt w:val="lowerRoman"/>
      <w:lvlText w:val="%3."/>
      <w:lvlJc w:val="right"/>
      <w:pPr>
        <w:ind w:left="3088" w:hanging="180"/>
      </w:pPr>
    </w:lvl>
    <w:lvl w:ilvl="3" w:tplc="0809000F" w:tentative="1">
      <w:start w:val="1"/>
      <w:numFmt w:val="decimal"/>
      <w:lvlText w:val="%4."/>
      <w:lvlJc w:val="left"/>
      <w:pPr>
        <w:ind w:left="3808" w:hanging="360"/>
      </w:pPr>
    </w:lvl>
    <w:lvl w:ilvl="4" w:tplc="08090019" w:tentative="1">
      <w:start w:val="1"/>
      <w:numFmt w:val="lowerLetter"/>
      <w:lvlText w:val="%5."/>
      <w:lvlJc w:val="left"/>
      <w:pPr>
        <w:ind w:left="4528" w:hanging="360"/>
      </w:pPr>
    </w:lvl>
    <w:lvl w:ilvl="5" w:tplc="0809001B" w:tentative="1">
      <w:start w:val="1"/>
      <w:numFmt w:val="lowerRoman"/>
      <w:lvlText w:val="%6."/>
      <w:lvlJc w:val="right"/>
      <w:pPr>
        <w:ind w:left="5248" w:hanging="180"/>
      </w:pPr>
    </w:lvl>
    <w:lvl w:ilvl="6" w:tplc="0809000F" w:tentative="1">
      <w:start w:val="1"/>
      <w:numFmt w:val="decimal"/>
      <w:lvlText w:val="%7."/>
      <w:lvlJc w:val="left"/>
      <w:pPr>
        <w:ind w:left="5968" w:hanging="360"/>
      </w:pPr>
    </w:lvl>
    <w:lvl w:ilvl="7" w:tplc="08090019" w:tentative="1">
      <w:start w:val="1"/>
      <w:numFmt w:val="lowerLetter"/>
      <w:lvlText w:val="%8."/>
      <w:lvlJc w:val="left"/>
      <w:pPr>
        <w:ind w:left="6688" w:hanging="360"/>
      </w:pPr>
    </w:lvl>
    <w:lvl w:ilvl="8" w:tplc="080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28" w15:restartNumberingAfterBreak="0">
    <w:nsid w:val="79144AE0"/>
    <w:multiLevelType w:val="hybridMultilevel"/>
    <w:tmpl w:val="E57AF496"/>
    <w:lvl w:ilvl="0" w:tplc="D4568706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bCs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2708180">
    <w:abstractNumId w:val="28"/>
  </w:num>
  <w:num w:numId="2" w16cid:durableId="355237236">
    <w:abstractNumId w:val="14"/>
  </w:num>
  <w:num w:numId="3" w16cid:durableId="1827741603">
    <w:abstractNumId w:val="5"/>
  </w:num>
  <w:num w:numId="4" w16cid:durableId="752120965">
    <w:abstractNumId w:val="21"/>
  </w:num>
  <w:num w:numId="5" w16cid:durableId="686447250">
    <w:abstractNumId w:val="6"/>
  </w:num>
  <w:num w:numId="6" w16cid:durableId="1800029378">
    <w:abstractNumId w:val="8"/>
  </w:num>
  <w:num w:numId="7" w16cid:durableId="273487747">
    <w:abstractNumId w:val="27"/>
  </w:num>
  <w:num w:numId="8" w16cid:durableId="1927572053">
    <w:abstractNumId w:val="15"/>
  </w:num>
  <w:num w:numId="9" w16cid:durableId="177892044">
    <w:abstractNumId w:val="23"/>
  </w:num>
  <w:num w:numId="10" w16cid:durableId="595794862">
    <w:abstractNumId w:val="0"/>
  </w:num>
  <w:num w:numId="11" w16cid:durableId="1978604148">
    <w:abstractNumId w:val="3"/>
  </w:num>
  <w:num w:numId="12" w16cid:durableId="2083216567">
    <w:abstractNumId w:val="19"/>
  </w:num>
  <w:num w:numId="13" w16cid:durableId="657999794">
    <w:abstractNumId w:val="12"/>
  </w:num>
  <w:num w:numId="14" w16cid:durableId="152570978">
    <w:abstractNumId w:val="10"/>
  </w:num>
  <w:num w:numId="15" w16cid:durableId="1920675880">
    <w:abstractNumId w:val="26"/>
  </w:num>
  <w:num w:numId="16" w16cid:durableId="1589339632">
    <w:abstractNumId w:val="1"/>
  </w:num>
  <w:num w:numId="17" w16cid:durableId="2014256649">
    <w:abstractNumId w:val="2"/>
  </w:num>
  <w:num w:numId="18" w16cid:durableId="569273850">
    <w:abstractNumId w:val="18"/>
  </w:num>
  <w:num w:numId="19" w16cid:durableId="82842634">
    <w:abstractNumId w:val="17"/>
  </w:num>
  <w:num w:numId="20" w16cid:durableId="1037123061">
    <w:abstractNumId w:val="4"/>
  </w:num>
  <w:num w:numId="21" w16cid:durableId="814102685">
    <w:abstractNumId w:val="16"/>
  </w:num>
  <w:num w:numId="22" w16cid:durableId="537202136">
    <w:abstractNumId w:val="20"/>
  </w:num>
  <w:num w:numId="23" w16cid:durableId="1377698570">
    <w:abstractNumId w:val="13"/>
  </w:num>
  <w:num w:numId="24" w16cid:durableId="1030111575">
    <w:abstractNumId w:val="9"/>
  </w:num>
  <w:num w:numId="25" w16cid:durableId="360207607">
    <w:abstractNumId w:val="11"/>
  </w:num>
  <w:num w:numId="26" w16cid:durableId="1136801322">
    <w:abstractNumId w:val="7"/>
  </w:num>
  <w:num w:numId="27" w16cid:durableId="1474367954">
    <w:abstractNumId w:val="25"/>
  </w:num>
  <w:num w:numId="28" w16cid:durableId="1246187956">
    <w:abstractNumId w:val="24"/>
  </w:num>
  <w:num w:numId="29" w16cid:durableId="1667318149">
    <w:abstractNumId w:val="2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5A23"/>
    <w:rsid w:val="00000D6F"/>
    <w:rsid w:val="0000131A"/>
    <w:rsid w:val="00001477"/>
    <w:rsid w:val="00005EB2"/>
    <w:rsid w:val="00006758"/>
    <w:rsid w:val="0000731A"/>
    <w:rsid w:val="000125BB"/>
    <w:rsid w:val="00013F3B"/>
    <w:rsid w:val="0001439A"/>
    <w:rsid w:val="00014AE8"/>
    <w:rsid w:val="00016F77"/>
    <w:rsid w:val="0001752B"/>
    <w:rsid w:val="00017822"/>
    <w:rsid w:val="00020C78"/>
    <w:rsid w:val="00021FEE"/>
    <w:rsid w:val="0002268F"/>
    <w:rsid w:val="00023C42"/>
    <w:rsid w:val="0002541E"/>
    <w:rsid w:val="00026A68"/>
    <w:rsid w:val="000271D4"/>
    <w:rsid w:val="00027AB3"/>
    <w:rsid w:val="00036B45"/>
    <w:rsid w:val="000413F9"/>
    <w:rsid w:val="000418C6"/>
    <w:rsid w:val="00041C21"/>
    <w:rsid w:val="00043673"/>
    <w:rsid w:val="00045966"/>
    <w:rsid w:val="00046BB6"/>
    <w:rsid w:val="00046E27"/>
    <w:rsid w:val="000522DD"/>
    <w:rsid w:val="00052BF6"/>
    <w:rsid w:val="00052EA7"/>
    <w:rsid w:val="00053297"/>
    <w:rsid w:val="00053D8C"/>
    <w:rsid w:val="0005447D"/>
    <w:rsid w:val="00061164"/>
    <w:rsid w:val="000640EA"/>
    <w:rsid w:val="00064443"/>
    <w:rsid w:val="00064704"/>
    <w:rsid w:val="0006510C"/>
    <w:rsid w:val="00066674"/>
    <w:rsid w:val="00067FCF"/>
    <w:rsid w:val="00071C28"/>
    <w:rsid w:val="00075144"/>
    <w:rsid w:val="00075854"/>
    <w:rsid w:val="0007609E"/>
    <w:rsid w:val="00076198"/>
    <w:rsid w:val="000762CB"/>
    <w:rsid w:val="0007710B"/>
    <w:rsid w:val="0008051D"/>
    <w:rsid w:val="00082BC5"/>
    <w:rsid w:val="0008345B"/>
    <w:rsid w:val="00083B4A"/>
    <w:rsid w:val="00083D3F"/>
    <w:rsid w:val="00084D50"/>
    <w:rsid w:val="00085C86"/>
    <w:rsid w:val="0009060B"/>
    <w:rsid w:val="00090B02"/>
    <w:rsid w:val="00091188"/>
    <w:rsid w:val="000933E5"/>
    <w:rsid w:val="00096239"/>
    <w:rsid w:val="0009651D"/>
    <w:rsid w:val="00096E38"/>
    <w:rsid w:val="000A0815"/>
    <w:rsid w:val="000A176A"/>
    <w:rsid w:val="000A2400"/>
    <w:rsid w:val="000A2DCD"/>
    <w:rsid w:val="000A4601"/>
    <w:rsid w:val="000A46BE"/>
    <w:rsid w:val="000A554A"/>
    <w:rsid w:val="000A5D6E"/>
    <w:rsid w:val="000A7FA0"/>
    <w:rsid w:val="000B1C06"/>
    <w:rsid w:val="000B1D71"/>
    <w:rsid w:val="000B59E4"/>
    <w:rsid w:val="000B7116"/>
    <w:rsid w:val="000B7850"/>
    <w:rsid w:val="000B7993"/>
    <w:rsid w:val="000C0175"/>
    <w:rsid w:val="000C14A3"/>
    <w:rsid w:val="000C243F"/>
    <w:rsid w:val="000C29C7"/>
    <w:rsid w:val="000C3292"/>
    <w:rsid w:val="000C3A28"/>
    <w:rsid w:val="000C5B86"/>
    <w:rsid w:val="000C5F7B"/>
    <w:rsid w:val="000C78F9"/>
    <w:rsid w:val="000D263E"/>
    <w:rsid w:val="000D3D59"/>
    <w:rsid w:val="000D42CC"/>
    <w:rsid w:val="000D69F3"/>
    <w:rsid w:val="000D7A23"/>
    <w:rsid w:val="000E2914"/>
    <w:rsid w:val="000E2F3D"/>
    <w:rsid w:val="000E3741"/>
    <w:rsid w:val="000E4BE5"/>
    <w:rsid w:val="000E5573"/>
    <w:rsid w:val="000E633C"/>
    <w:rsid w:val="000E7FC1"/>
    <w:rsid w:val="000F02F1"/>
    <w:rsid w:val="000F0974"/>
    <w:rsid w:val="000F0DB4"/>
    <w:rsid w:val="000F2519"/>
    <w:rsid w:val="000F2D13"/>
    <w:rsid w:val="000F37B1"/>
    <w:rsid w:val="000F3831"/>
    <w:rsid w:val="000F3E26"/>
    <w:rsid w:val="000F4E32"/>
    <w:rsid w:val="000F5236"/>
    <w:rsid w:val="000F7FDC"/>
    <w:rsid w:val="00102441"/>
    <w:rsid w:val="0010258B"/>
    <w:rsid w:val="00102D0C"/>
    <w:rsid w:val="001036DF"/>
    <w:rsid w:val="00103FF5"/>
    <w:rsid w:val="00104C2C"/>
    <w:rsid w:val="001060A0"/>
    <w:rsid w:val="00106A0F"/>
    <w:rsid w:val="00106E5B"/>
    <w:rsid w:val="00110E7E"/>
    <w:rsid w:val="00115A47"/>
    <w:rsid w:val="00117D77"/>
    <w:rsid w:val="001230CD"/>
    <w:rsid w:val="001230CF"/>
    <w:rsid w:val="0012560B"/>
    <w:rsid w:val="001271EF"/>
    <w:rsid w:val="00130D52"/>
    <w:rsid w:val="00131B31"/>
    <w:rsid w:val="00131B84"/>
    <w:rsid w:val="00136479"/>
    <w:rsid w:val="0014493B"/>
    <w:rsid w:val="001461DB"/>
    <w:rsid w:val="00150AEE"/>
    <w:rsid w:val="0015186A"/>
    <w:rsid w:val="00154A70"/>
    <w:rsid w:val="00155498"/>
    <w:rsid w:val="00155523"/>
    <w:rsid w:val="00155F90"/>
    <w:rsid w:val="00156384"/>
    <w:rsid w:val="001569F5"/>
    <w:rsid w:val="00161359"/>
    <w:rsid w:val="00161A7D"/>
    <w:rsid w:val="001622F9"/>
    <w:rsid w:val="00162B2A"/>
    <w:rsid w:val="001632FA"/>
    <w:rsid w:val="00165423"/>
    <w:rsid w:val="00166250"/>
    <w:rsid w:val="00166CDE"/>
    <w:rsid w:val="0016727F"/>
    <w:rsid w:val="00170F03"/>
    <w:rsid w:val="001723A7"/>
    <w:rsid w:val="00173409"/>
    <w:rsid w:val="00174218"/>
    <w:rsid w:val="0017433D"/>
    <w:rsid w:val="00176024"/>
    <w:rsid w:val="001769D0"/>
    <w:rsid w:val="00181D65"/>
    <w:rsid w:val="001853C2"/>
    <w:rsid w:val="00185C9D"/>
    <w:rsid w:val="0019243B"/>
    <w:rsid w:val="001926CA"/>
    <w:rsid w:val="001948D9"/>
    <w:rsid w:val="00195307"/>
    <w:rsid w:val="001A0B94"/>
    <w:rsid w:val="001A0EE9"/>
    <w:rsid w:val="001A4355"/>
    <w:rsid w:val="001A5370"/>
    <w:rsid w:val="001A5EDF"/>
    <w:rsid w:val="001A6210"/>
    <w:rsid w:val="001B0BCE"/>
    <w:rsid w:val="001B17CF"/>
    <w:rsid w:val="001B28DB"/>
    <w:rsid w:val="001B2AA0"/>
    <w:rsid w:val="001B3691"/>
    <w:rsid w:val="001B4E15"/>
    <w:rsid w:val="001B6A68"/>
    <w:rsid w:val="001C0525"/>
    <w:rsid w:val="001C10B4"/>
    <w:rsid w:val="001C1F87"/>
    <w:rsid w:val="001C4472"/>
    <w:rsid w:val="001C5966"/>
    <w:rsid w:val="001C5A35"/>
    <w:rsid w:val="001C5D85"/>
    <w:rsid w:val="001C60B4"/>
    <w:rsid w:val="001C638D"/>
    <w:rsid w:val="001C709A"/>
    <w:rsid w:val="001C7581"/>
    <w:rsid w:val="001C791A"/>
    <w:rsid w:val="001C7CD8"/>
    <w:rsid w:val="001D1283"/>
    <w:rsid w:val="001D1A5B"/>
    <w:rsid w:val="001D4728"/>
    <w:rsid w:val="001D4C86"/>
    <w:rsid w:val="001D5207"/>
    <w:rsid w:val="001D6C95"/>
    <w:rsid w:val="001D730A"/>
    <w:rsid w:val="001E13CD"/>
    <w:rsid w:val="001E3576"/>
    <w:rsid w:val="001E4D39"/>
    <w:rsid w:val="001E527D"/>
    <w:rsid w:val="001E53A0"/>
    <w:rsid w:val="001F1C12"/>
    <w:rsid w:val="001F2474"/>
    <w:rsid w:val="001F372B"/>
    <w:rsid w:val="001F3976"/>
    <w:rsid w:val="001F41DD"/>
    <w:rsid w:val="00204FFF"/>
    <w:rsid w:val="00210586"/>
    <w:rsid w:val="00212C08"/>
    <w:rsid w:val="00212D99"/>
    <w:rsid w:val="002211A8"/>
    <w:rsid w:val="00221306"/>
    <w:rsid w:val="00221730"/>
    <w:rsid w:val="002217E3"/>
    <w:rsid w:val="00221E97"/>
    <w:rsid w:val="00226191"/>
    <w:rsid w:val="0022796C"/>
    <w:rsid w:val="002310A4"/>
    <w:rsid w:val="002314FF"/>
    <w:rsid w:val="00232E85"/>
    <w:rsid w:val="0023324C"/>
    <w:rsid w:val="00233735"/>
    <w:rsid w:val="00236986"/>
    <w:rsid w:val="002410FE"/>
    <w:rsid w:val="00242193"/>
    <w:rsid w:val="002428A8"/>
    <w:rsid w:val="00243A62"/>
    <w:rsid w:val="0024737B"/>
    <w:rsid w:val="00251782"/>
    <w:rsid w:val="00252152"/>
    <w:rsid w:val="00254EBA"/>
    <w:rsid w:val="00255B16"/>
    <w:rsid w:val="00256A32"/>
    <w:rsid w:val="00260344"/>
    <w:rsid w:val="0026111D"/>
    <w:rsid w:val="00262946"/>
    <w:rsid w:val="00264923"/>
    <w:rsid w:val="0026511A"/>
    <w:rsid w:val="00266A0A"/>
    <w:rsid w:val="00266D98"/>
    <w:rsid w:val="0026711D"/>
    <w:rsid w:val="00267493"/>
    <w:rsid w:val="002707F7"/>
    <w:rsid w:val="002710CE"/>
    <w:rsid w:val="0027301C"/>
    <w:rsid w:val="002733F2"/>
    <w:rsid w:val="002737CA"/>
    <w:rsid w:val="00273F24"/>
    <w:rsid w:val="0028083D"/>
    <w:rsid w:val="00282A5D"/>
    <w:rsid w:val="00282B32"/>
    <w:rsid w:val="00283724"/>
    <w:rsid w:val="0028617A"/>
    <w:rsid w:val="002865FD"/>
    <w:rsid w:val="0028735D"/>
    <w:rsid w:val="002878F2"/>
    <w:rsid w:val="00290967"/>
    <w:rsid w:val="00291DB7"/>
    <w:rsid w:val="00292A06"/>
    <w:rsid w:val="002930F7"/>
    <w:rsid w:val="00294CD1"/>
    <w:rsid w:val="002A312F"/>
    <w:rsid w:val="002A3156"/>
    <w:rsid w:val="002A3C22"/>
    <w:rsid w:val="002A4DDF"/>
    <w:rsid w:val="002A5D08"/>
    <w:rsid w:val="002A6438"/>
    <w:rsid w:val="002A6716"/>
    <w:rsid w:val="002A684E"/>
    <w:rsid w:val="002A6965"/>
    <w:rsid w:val="002B03A3"/>
    <w:rsid w:val="002B11B4"/>
    <w:rsid w:val="002B38AF"/>
    <w:rsid w:val="002B3D2E"/>
    <w:rsid w:val="002B44E3"/>
    <w:rsid w:val="002B4DD0"/>
    <w:rsid w:val="002B54E1"/>
    <w:rsid w:val="002B578A"/>
    <w:rsid w:val="002B645C"/>
    <w:rsid w:val="002C1171"/>
    <w:rsid w:val="002C160B"/>
    <w:rsid w:val="002C333E"/>
    <w:rsid w:val="002C52A8"/>
    <w:rsid w:val="002C71DB"/>
    <w:rsid w:val="002C7439"/>
    <w:rsid w:val="002C76BF"/>
    <w:rsid w:val="002D079B"/>
    <w:rsid w:val="002D15F9"/>
    <w:rsid w:val="002D3E94"/>
    <w:rsid w:val="002D4140"/>
    <w:rsid w:val="002D7657"/>
    <w:rsid w:val="002E099B"/>
    <w:rsid w:val="002E1AF5"/>
    <w:rsid w:val="002E408C"/>
    <w:rsid w:val="002E5396"/>
    <w:rsid w:val="002E577B"/>
    <w:rsid w:val="002E66CB"/>
    <w:rsid w:val="002E7785"/>
    <w:rsid w:val="002F077F"/>
    <w:rsid w:val="002F1390"/>
    <w:rsid w:val="002F277A"/>
    <w:rsid w:val="002F2793"/>
    <w:rsid w:val="002F2D38"/>
    <w:rsid w:val="002F3120"/>
    <w:rsid w:val="002F59F0"/>
    <w:rsid w:val="002F77B6"/>
    <w:rsid w:val="00301556"/>
    <w:rsid w:val="00301B75"/>
    <w:rsid w:val="00303128"/>
    <w:rsid w:val="00303B8C"/>
    <w:rsid w:val="00304313"/>
    <w:rsid w:val="00304AD7"/>
    <w:rsid w:val="0030533A"/>
    <w:rsid w:val="003055DE"/>
    <w:rsid w:val="00305D4B"/>
    <w:rsid w:val="003068C3"/>
    <w:rsid w:val="00307F3A"/>
    <w:rsid w:val="003107DE"/>
    <w:rsid w:val="00310C3A"/>
    <w:rsid w:val="00311E11"/>
    <w:rsid w:val="00313362"/>
    <w:rsid w:val="00313A52"/>
    <w:rsid w:val="00313B81"/>
    <w:rsid w:val="00314A16"/>
    <w:rsid w:val="00315EE1"/>
    <w:rsid w:val="00317610"/>
    <w:rsid w:val="00323634"/>
    <w:rsid w:val="00327536"/>
    <w:rsid w:val="00327E2E"/>
    <w:rsid w:val="00330BB7"/>
    <w:rsid w:val="00333A64"/>
    <w:rsid w:val="00334D39"/>
    <w:rsid w:val="0033553B"/>
    <w:rsid w:val="00335DDE"/>
    <w:rsid w:val="003402B4"/>
    <w:rsid w:val="003408B2"/>
    <w:rsid w:val="00340C0F"/>
    <w:rsid w:val="00340DBF"/>
    <w:rsid w:val="0034279E"/>
    <w:rsid w:val="00342A91"/>
    <w:rsid w:val="00342B1C"/>
    <w:rsid w:val="00344756"/>
    <w:rsid w:val="0034664E"/>
    <w:rsid w:val="00351EDE"/>
    <w:rsid w:val="00354DBF"/>
    <w:rsid w:val="00354F6E"/>
    <w:rsid w:val="00356A3A"/>
    <w:rsid w:val="00361388"/>
    <w:rsid w:val="00362604"/>
    <w:rsid w:val="003632E9"/>
    <w:rsid w:val="0036466A"/>
    <w:rsid w:val="00364DA3"/>
    <w:rsid w:val="00366145"/>
    <w:rsid w:val="003701E8"/>
    <w:rsid w:val="003710F5"/>
    <w:rsid w:val="0037418F"/>
    <w:rsid w:val="003773E8"/>
    <w:rsid w:val="00381BA0"/>
    <w:rsid w:val="00384BD7"/>
    <w:rsid w:val="00387F9E"/>
    <w:rsid w:val="00390A81"/>
    <w:rsid w:val="00392D88"/>
    <w:rsid w:val="0039330C"/>
    <w:rsid w:val="00393553"/>
    <w:rsid w:val="00393F7E"/>
    <w:rsid w:val="0039550C"/>
    <w:rsid w:val="00395B5E"/>
    <w:rsid w:val="00396222"/>
    <w:rsid w:val="0039751D"/>
    <w:rsid w:val="003A1DEE"/>
    <w:rsid w:val="003A2DAF"/>
    <w:rsid w:val="003A3C27"/>
    <w:rsid w:val="003A4D0B"/>
    <w:rsid w:val="003A6742"/>
    <w:rsid w:val="003A76AC"/>
    <w:rsid w:val="003A7777"/>
    <w:rsid w:val="003B1530"/>
    <w:rsid w:val="003B5421"/>
    <w:rsid w:val="003B76A0"/>
    <w:rsid w:val="003B79F1"/>
    <w:rsid w:val="003C0008"/>
    <w:rsid w:val="003C0E54"/>
    <w:rsid w:val="003C1958"/>
    <w:rsid w:val="003C1A9F"/>
    <w:rsid w:val="003C3F17"/>
    <w:rsid w:val="003C4C68"/>
    <w:rsid w:val="003C5001"/>
    <w:rsid w:val="003C76C3"/>
    <w:rsid w:val="003C7995"/>
    <w:rsid w:val="003D03AD"/>
    <w:rsid w:val="003D334B"/>
    <w:rsid w:val="003D4036"/>
    <w:rsid w:val="003D7F76"/>
    <w:rsid w:val="003E09A5"/>
    <w:rsid w:val="003E27E9"/>
    <w:rsid w:val="003E40AC"/>
    <w:rsid w:val="003E490F"/>
    <w:rsid w:val="003F03C5"/>
    <w:rsid w:val="003F172B"/>
    <w:rsid w:val="003F17A5"/>
    <w:rsid w:val="003F1985"/>
    <w:rsid w:val="003F20A7"/>
    <w:rsid w:val="003F20AA"/>
    <w:rsid w:val="004012AE"/>
    <w:rsid w:val="00401EE7"/>
    <w:rsid w:val="00405C4F"/>
    <w:rsid w:val="004066BB"/>
    <w:rsid w:val="00406796"/>
    <w:rsid w:val="00410DF8"/>
    <w:rsid w:val="004138D7"/>
    <w:rsid w:val="00413B5C"/>
    <w:rsid w:val="0041419E"/>
    <w:rsid w:val="0041695D"/>
    <w:rsid w:val="00417015"/>
    <w:rsid w:val="00417083"/>
    <w:rsid w:val="00420DC2"/>
    <w:rsid w:val="00422B26"/>
    <w:rsid w:val="004326C6"/>
    <w:rsid w:val="00434BD3"/>
    <w:rsid w:val="004371B4"/>
    <w:rsid w:val="004440F2"/>
    <w:rsid w:val="00445575"/>
    <w:rsid w:val="00445F39"/>
    <w:rsid w:val="00446418"/>
    <w:rsid w:val="00455477"/>
    <w:rsid w:val="00457D7A"/>
    <w:rsid w:val="004615EF"/>
    <w:rsid w:val="00461F68"/>
    <w:rsid w:val="004621CF"/>
    <w:rsid w:val="00462932"/>
    <w:rsid w:val="0046300D"/>
    <w:rsid w:val="004633D2"/>
    <w:rsid w:val="004642F1"/>
    <w:rsid w:val="00464A8F"/>
    <w:rsid w:val="00465BEE"/>
    <w:rsid w:val="004672B4"/>
    <w:rsid w:val="004673A2"/>
    <w:rsid w:val="00467E4B"/>
    <w:rsid w:val="00470F27"/>
    <w:rsid w:val="0047171B"/>
    <w:rsid w:val="00471907"/>
    <w:rsid w:val="00471C3A"/>
    <w:rsid w:val="004721CB"/>
    <w:rsid w:val="0047263F"/>
    <w:rsid w:val="004728CA"/>
    <w:rsid w:val="00473B01"/>
    <w:rsid w:val="0047462B"/>
    <w:rsid w:val="00477BAB"/>
    <w:rsid w:val="00477F36"/>
    <w:rsid w:val="004805EB"/>
    <w:rsid w:val="00482C99"/>
    <w:rsid w:val="00483E0E"/>
    <w:rsid w:val="004845DF"/>
    <w:rsid w:val="00484A73"/>
    <w:rsid w:val="00484FFF"/>
    <w:rsid w:val="0048584C"/>
    <w:rsid w:val="0048630A"/>
    <w:rsid w:val="00486ADE"/>
    <w:rsid w:val="00490ADF"/>
    <w:rsid w:val="004916D1"/>
    <w:rsid w:val="00492E5E"/>
    <w:rsid w:val="00493614"/>
    <w:rsid w:val="0049590B"/>
    <w:rsid w:val="00496999"/>
    <w:rsid w:val="004A0266"/>
    <w:rsid w:val="004A1455"/>
    <w:rsid w:val="004A26DA"/>
    <w:rsid w:val="004A6CCC"/>
    <w:rsid w:val="004B0092"/>
    <w:rsid w:val="004B1F9B"/>
    <w:rsid w:val="004B21AD"/>
    <w:rsid w:val="004B234C"/>
    <w:rsid w:val="004B37C0"/>
    <w:rsid w:val="004B4CF3"/>
    <w:rsid w:val="004B5283"/>
    <w:rsid w:val="004C698D"/>
    <w:rsid w:val="004C6B75"/>
    <w:rsid w:val="004C6CEC"/>
    <w:rsid w:val="004C72FD"/>
    <w:rsid w:val="004C7D14"/>
    <w:rsid w:val="004D238F"/>
    <w:rsid w:val="004D35B5"/>
    <w:rsid w:val="004D5185"/>
    <w:rsid w:val="004D5CC6"/>
    <w:rsid w:val="004E1627"/>
    <w:rsid w:val="004E2844"/>
    <w:rsid w:val="004E28D6"/>
    <w:rsid w:val="004E31CD"/>
    <w:rsid w:val="004E670B"/>
    <w:rsid w:val="004F24AE"/>
    <w:rsid w:val="004F59C5"/>
    <w:rsid w:val="004F7770"/>
    <w:rsid w:val="004F7E15"/>
    <w:rsid w:val="0050134E"/>
    <w:rsid w:val="005024E7"/>
    <w:rsid w:val="005050D6"/>
    <w:rsid w:val="005053B7"/>
    <w:rsid w:val="0050658A"/>
    <w:rsid w:val="00507154"/>
    <w:rsid w:val="00507578"/>
    <w:rsid w:val="0051117C"/>
    <w:rsid w:val="00511734"/>
    <w:rsid w:val="00513B7A"/>
    <w:rsid w:val="0051596F"/>
    <w:rsid w:val="005159EF"/>
    <w:rsid w:val="00516DCC"/>
    <w:rsid w:val="0052156A"/>
    <w:rsid w:val="00521C29"/>
    <w:rsid w:val="00521C30"/>
    <w:rsid w:val="005244E6"/>
    <w:rsid w:val="00524770"/>
    <w:rsid w:val="00524C44"/>
    <w:rsid w:val="00527216"/>
    <w:rsid w:val="005274AF"/>
    <w:rsid w:val="005319F4"/>
    <w:rsid w:val="00537E86"/>
    <w:rsid w:val="0054283A"/>
    <w:rsid w:val="00544DA3"/>
    <w:rsid w:val="00545950"/>
    <w:rsid w:val="00550619"/>
    <w:rsid w:val="00550B7C"/>
    <w:rsid w:val="005519D3"/>
    <w:rsid w:val="00554A59"/>
    <w:rsid w:val="00554B0F"/>
    <w:rsid w:val="00554C8B"/>
    <w:rsid w:val="00556774"/>
    <w:rsid w:val="00561E29"/>
    <w:rsid w:val="005636A4"/>
    <w:rsid w:val="005639CF"/>
    <w:rsid w:val="00564CC7"/>
    <w:rsid w:val="005676BE"/>
    <w:rsid w:val="005679A9"/>
    <w:rsid w:val="00571D45"/>
    <w:rsid w:val="00573BE2"/>
    <w:rsid w:val="00574B9C"/>
    <w:rsid w:val="00575896"/>
    <w:rsid w:val="00576CA2"/>
    <w:rsid w:val="0057744D"/>
    <w:rsid w:val="00581679"/>
    <w:rsid w:val="00583E55"/>
    <w:rsid w:val="005841BC"/>
    <w:rsid w:val="00590CC4"/>
    <w:rsid w:val="00592616"/>
    <w:rsid w:val="00595092"/>
    <w:rsid w:val="00595B40"/>
    <w:rsid w:val="00595FBE"/>
    <w:rsid w:val="00596095"/>
    <w:rsid w:val="005968E2"/>
    <w:rsid w:val="0059768B"/>
    <w:rsid w:val="005978B5"/>
    <w:rsid w:val="005A1F7A"/>
    <w:rsid w:val="005A5A47"/>
    <w:rsid w:val="005A5ACD"/>
    <w:rsid w:val="005A77FE"/>
    <w:rsid w:val="005B3A5C"/>
    <w:rsid w:val="005B7061"/>
    <w:rsid w:val="005B7980"/>
    <w:rsid w:val="005C0CAE"/>
    <w:rsid w:val="005C2BC8"/>
    <w:rsid w:val="005C3103"/>
    <w:rsid w:val="005C3552"/>
    <w:rsid w:val="005C4E2A"/>
    <w:rsid w:val="005C53B4"/>
    <w:rsid w:val="005C7422"/>
    <w:rsid w:val="005C7676"/>
    <w:rsid w:val="005D0184"/>
    <w:rsid w:val="005D0B64"/>
    <w:rsid w:val="005D0F2F"/>
    <w:rsid w:val="005D3B51"/>
    <w:rsid w:val="005D5A23"/>
    <w:rsid w:val="005D7B47"/>
    <w:rsid w:val="005E2F39"/>
    <w:rsid w:val="005E5B55"/>
    <w:rsid w:val="005E62DC"/>
    <w:rsid w:val="005E6EEF"/>
    <w:rsid w:val="005E7650"/>
    <w:rsid w:val="005E766D"/>
    <w:rsid w:val="005F1B08"/>
    <w:rsid w:val="005F1B68"/>
    <w:rsid w:val="005F3B23"/>
    <w:rsid w:val="005F3B76"/>
    <w:rsid w:val="005F3DA7"/>
    <w:rsid w:val="005F4B0E"/>
    <w:rsid w:val="005F57F7"/>
    <w:rsid w:val="005F5922"/>
    <w:rsid w:val="005F7698"/>
    <w:rsid w:val="006014DC"/>
    <w:rsid w:val="00602814"/>
    <w:rsid w:val="00602856"/>
    <w:rsid w:val="00603460"/>
    <w:rsid w:val="00603536"/>
    <w:rsid w:val="0060429E"/>
    <w:rsid w:val="00604748"/>
    <w:rsid w:val="00604A0E"/>
    <w:rsid w:val="00604E78"/>
    <w:rsid w:val="006054DA"/>
    <w:rsid w:val="006100A6"/>
    <w:rsid w:val="006114E7"/>
    <w:rsid w:val="006128CF"/>
    <w:rsid w:val="0061348C"/>
    <w:rsid w:val="0061508F"/>
    <w:rsid w:val="00616592"/>
    <w:rsid w:val="00617C7A"/>
    <w:rsid w:val="006212F6"/>
    <w:rsid w:val="0062284D"/>
    <w:rsid w:val="00623D8F"/>
    <w:rsid w:val="006253F7"/>
    <w:rsid w:val="0063070A"/>
    <w:rsid w:val="00630BF7"/>
    <w:rsid w:val="006343A8"/>
    <w:rsid w:val="00635460"/>
    <w:rsid w:val="0064023B"/>
    <w:rsid w:val="00641FE5"/>
    <w:rsid w:val="006471B5"/>
    <w:rsid w:val="006509D6"/>
    <w:rsid w:val="00652D68"/>
    <w:rsid w:val="00653C21"/>
    <w:rsid w:val="00654B54"/>
    <w:rsid w:val="006611A7"/>
    <w:rsid w:val="006616DE"/>
    <w:rsid w:val="00662945"/>
    <w:rsid w:val="00664937"/>
    <w:rsid w:val="00664983"/>
    <w:rsid w:val="00665FD4"/>
    <w:rsid w:val="00665FE5"/>
    <w:rsid w:val="0066651A"/>
    <w:rsid w:val="00666EED"/>
    <w:rsid w:val="0067264A"/>
    <w:rsid w:val="00672EB7"/>
    <w:rsid w:val="00673CC2"/>
    <w:rsid w:val="00674557"/>
    <w:rsid w:val="00676632"/>
    <w:rsid w:val="00677267"/>
    <w:rsid w:val="00680320"/>
    <w:rsid w:val="00682BBA"/>
    <w:rsid w:val="00684A66"/>
    <w:rsid w:val="006868AA"/>
    <w:rsid w:val="00691C92"/>
    <w:rsid w:val="00695830"/>
    <w:rsid w:val="00695C54"/>
    <w:rsid w:val="00695DB5"/>
    <w:rsid w:val="006A0159"/>
    <w:rsid w:val="006A0EBD"/>
    <w:rsid w:val="006A1DD7"/>
    <w:rsid w:val="006A2D82"/>
    <w:rsid w:val="006A5593"/>
    <w:rsid w:val="006A55F5"/>
    <w:rsid w:val="006A65E9"/>
    <w:rsid w:val="006A697F"/>
    <w:rsid w:val="006A6B5D"/>
    <w:rsid w:val="006B01A7"/>
    <w:rsid w:val="006B5A5E"/>
    <w:rsid w:val="006B70BB"/>
    <w:rsid w:val="006B70F9"/>
    <w:rsid w:val="006B7833"/>
    <w:rsid w:val="006B7879"/>
    <w:rsid w:val="006C00CA"/>
    <w:rsid w:val="006C0477"/>
    <w:rsid w:val="006C1A6B"/>
    <w:rsid w:val="006C244C"/>
    <w:rsid w:val="006C4E3C"/>
    <w:rsid w:val="006C6E54"/>
    <w:rsid w:val="006C7135"/>
    <w:rsid w:val="006C71F7"/>
    <w:rsid w:val="006C7676"/>
    <w:rsid w:val="006C7C7D"/>
    <w:rsid w:val="006D1E59"/>
    <w:rsid w:val="006D22E4"/>
    <w:rsid w:val="006D453F"/>
    <w:rsid w:val="006D543F"/>
    <w:rsid w:val="006D64CA"/>
    <w:rsid w:val="006D7564"/>
    <w:rsid w:val="006E33AF"/>
    <w:rsid w:val="006E6058"/>
    <w:rsid w:val="006E7B00"/>
    <w:rsid w:val="006F17AA"/>
    <w:rsid w:val="006F58A1"/>
    <w:rsid w:val="006F5C31"/>
    <w:rsid w:val="006F6DA3"/>
    <w:rsid w:val="007008FC"/>
    <w:rsid w:val="0070332B"/>
    <w:rsid w:val="007054CD"/>
    <w:rsid w:val="00705E7B"/>
    <w:rsid w:val="00710523"/>
    <w:rsid w:val="00710979"/>
    <w:rsid w:val="00710F3A"/>
    <w:rsid w:val="00711C42"/>
    <w:rsid w:val="00712A2F"/>
    <w:rsid w:val="0071541E"/>
    <w:rsid w:val="0071592C"/>
    <w:rsid w:val="00715F1B"/>
    <w:rsid w:val="00716BF4"/>
    <w:rsid w:val="00721218"/>
    <w:rsid w:val="007219A2"/>
    <w:rsid w:val="00723DE2"/>
    <w:rsid w:val="007256EF"/>
    <w:rsid w:val="00725A70"/>
    <w:rsid w:val="00730D13"/>
    <w:rsid w:val="0073129C"/>
    <w:rsid w:val="007322EB"/>
    <w:rsid w:val="00733BBD"/>
    <w:rsid w:val="0073402D"/>
    <w:rsid w:val="007350F2"/>
    <w:rsid w:val="007358D4"/>
    <w:rsid w:val="0073626C"/>
    <w:rsid w:val="00737042"/>
    <w:rsid w:val="007406F1"/>
    <w:rsid w:val="00741819"/>
    <w:rsid w:val="0074663F"/>
    <w:rsid w:val="007469CC"/>
    <w:rsid w:val="00746E9A"/>
    <w:rsid w:val="00750365"/>
    <w:rsid w:val="00751186"/>
    <w:rsid w:val="00751651"/>
    <w:rsid w:val="00751BCC"/>
    <w:rsid w:val="00751EB6"/>
    <w:rsid w:val="00753A8E"/>
    <w:rsid w:val="00754509"/>
    <w:rsid w:val="00755C8D"/>
    <w:rsid w:val="00760CF1"/>
    <w:rsid w:val="007619F1"/>
    <w:rsid w:val="00761C5C"/>
    <w:rsid w:val="00762C78"/>
    <w:rsid w:val="00764109"/>
    <w:rsid w:val="00765BE9"/>
    <w:rsid w:val="00765C50"/>
    <w:rsid w:val="007662BF"/>
    <w:rsid w:val="00767E84"/>
    <w:rsid w:val="00772977"/>
    <w:rsid w:val="0077422F"/>
    <w:rsid w:val="00775B1C"/>
    <w:rsid w:val="0077640D"/>
    <w:rsid w:val="00782954"/>
    <w:rsid w:val="00783CDE"/>
    <w:rsid w:val="007910EB"/>
    <w:rsid w:val="00794897"/>
    <w:rsid w:val="00794C98"/>
    <w:rsid w:val="00795139"/>
    <w:rsid w:val="00795CCE"/>
    <w:rsid w:val="00795DE9"/>
    <w:rsid w:val="00795EEA"/>
    <w:rsid w:val="0079732D"/>
    <w:rsid w:val="007A0AE6"/>
    <w:rsid w:val="007A22BD"/>
    <w:rsid w:val="007A2758"/>
    <w:rsid w:val="007A34F4"/>
    <w:rsid w:val="007A3EC3"/>
    <w:rsid w:val="007A6CDE"/>
    <w:rsid w:val="007A73A1"/>
    <w:rsid w:val="007B0588"/>
    <w:rsid w:val="007B08E8"/>
    <w:rsid w:val="007B15F4"/>
    <w:rsid w:val="007B16EB"/>
    <w:rsid w:val="007B1A9E"/>
    <w:rsid w:val="007B60DF"/>
    <w:rsid w:val="007B7C64"/>
    <w:rsid w:val="007B7E06"/>
    <w:rsid w:val="007C1BBA"/>
    <w:rsid w:val="007C1D83"/>
    <w:rsid w:val="007C1DA2"/>
    <w:rsid w:val="007C20A3"/>
    <w:rsid w:val="007C2C6C"/>
    <w:rsid w:val="007C3FC5"/>
    <w:rsid w:val="007C5DFE"/>
    <w:rsid w:val="007C67EE"/>
    <w:rsid w:val="007C6EE7"/>
    <w:rsid w:val="007C7365"/>
    <w:rsid w:val="007D1D42"/>
    <w:rsid w:val="007D2AE3"/>
    <w:rsid w:val="007D2E9A"/>
    <w:rsid w:val="007D52AE"/>
    <w:rsid w:val="007D63F0"/>
    <w:rsid w:val="007D6F6B"/>
    <w:rsid w:val="007D7D1D"/>
    <w:rsid w:val="007E1E7F"/>
    <w:rsid w:val="007E2185"/>
    <w:rsid w:val="007E34E6"/>
    <w:rsid w:val="007E588B"/>
    <w:rsid w:val="007E6693"/>
    <w:rsid w:val="007E6735"/>
    <w:rsid w:val="007E718F"/>
    <w:rsid w:val="007F1C9C"/>
    <w:rsid w:val="007F342D"/>
    <w:rsid w:val="007F3606"/>
    <w:rsid w:val="007F38B8"/>
    <w:rsid w:val="007F64F8"/>
    <w:rsid w:val="007F6ACB"/>
    <w:rsid w:val="0080182A"/>
    <w:rsid w:val="0080296C"/>
    <w:rsid w:val="008068F3"/>
    <w:rsid w:val="0080792E"/>
    <w:rsid w:val="00810523"/>
    <w:rsid w:val="0081177C"/>
    <w:rsid w:val="0081283F"/>
    <w:rsid w:val="0081625F"/>
    <w:rsid w:val="008162C5"/>
    <w:rsid w:val="008177DB"/>
    <w:rsid w:val="00817A73"/>
    <w:rsid w:val="00820028"/>
    <w:rsid w:val="00825EF6"/>
    <w:rsid w:val="008305AF"/>
    <w:rsid w:val="00830E6C"/>
    <w:rsid w:val="00831E40"/>
    <w:rsid w:val="0083405E"/>
    <w:rsid w:val="008356BF"/>
    <w:rsid w:val="00840984"/>
    <w:rsid w:val="00841D41"/>
    <w:rsid w:val="008422E9"/>
    <w:rsid w:val="00850804"/>
    <w:rsid w:val="008545BB"/>
    <w:rsid w:val="00856310"/>
    <w:rsid w:val="00857809"/>
    <w:rsid w:val="008640E6"/>
    <w:rsid w:val="0086464F"/>
    <w:rsid w:val="0086484B"/>
    <w:rsid w:val="00866DD0"/>
    <w:rsid w:val="008670B8"/>
    <w:rsid w:val="008676F5"/>
    <w:rsid w:val="00867BE6"/>
    <w:rsid w:val="00870528"/>
    <w:rsid w:val="008706B0"/>
    <w:rsid w:val="00870DDD"/>
    <w:rsid w:val="008727C6"/>
    <w:rsid w:val="00873AB8"/>
    <w:rsid w:val="00874CC2"/>
    <w:rsid w:val="00875C4E"/>
    <w:rsid w:val="00876E9A"/>
    <w:rsid w:val="008776E6"/>
    <w:rsid w:val="00877D81"/>
    <w:rsid w:val="008816F6"/>
    <w:rsid w:val="00881BED"/>
    <w:rsid w:val="00883B59"/>
    <w:rsid w:val="00884D04"/>
    <w:rsid w:val="0088520A"/>
    <w:rsid w:val="008852DF"/>
    <w:rsid w:val="00885830"/>
    <w:rsid w:val="00886C9C"/>
    <w:rsid w:val="00890A53"/>
    <w:rsid w:val="00890B39"/>
    <w:rsid w:val="00891367"/>
    <w:rsid w:val="00891400"/>
    <w:rsid w:val="008921F2"/>
    <w:rsid w:val="00892543"/>
    <w:rsid w:val="008964DA"/>
    <w:rsid w:val="008978E7"/>
    <w:rsid w:val="008A0071"/>
    <w:rsid w:val="008A6193"/>
    <w:rsid w:val="008A6418"/>
    <w:rsid w:val="008A7D3A"/>
    <w:rsid w:val="008B03A0"/>
    <w:rsid w:val="008B23F7"/>
    <w:rsid w:val="008B257A"/>
    <w:rsid w:val="008B79DA"/>
    <w:rsid w:val="008C152B"/>
    <w:rsid w:val="008C2E99"/>
    <w:rsid w:val="008C4328"/>
    <w:rsid w:val="008C5297"/>
    <w:rsid w:val="008C71D5"/>
    <w:rsid w:val="008C7C88"/>
    <w:rsid w:val="008D0139"/>
    <w:rsid w:val="008D229E"/>
    <w:rsid w:val="008D3E3A"/>
    <w:rsid w:val="008D4A94"/>
    <w:rsid w:val="008D7212"/>
    <w:rsid w:val="008E2AB9"/>
    <w:rsid w:val="008E50A4"/>
    <w:rsid w:val="008E638A"/>
    <w:rsid w:val="008E6FE9"/>
    <w:rsid w:val="008F1D00"/>
    <w:rsid w:val="008F3A91"/>
    <w:rsid w:val="008F411D"/>
    <w:rsid w:val="008F419E"/>
    <w:rsid w:val="008F5671"/>
    <w:rsid w:val="008F72D2"/>
    <w:rsid w:val="00900C27"/>
    <w:rsid w:val="00900C4C"/>
    <w:rsid w:val="00900C9D"/>
    <w:rsid w:val="00900F95"/>
    <w:rsid w:val="00902353"/>
    <w:rsid w:val="00902557"/>
    <w:rsid w:val="00902707"/>
    <w:rsid w:val="0090273C"/>
    <w:rsid w:val="0090278F"/>
    <w:rsid w:val="0090623D"/>
    <w:rsid w:val="009066E5"/>
    <w:rsid w:val="009129CC"/>
    <w:rsid w:val="00913096"/>
    <w:rsid w:val="00914D8F"/>
    <w:rsid w:val="00917BFB"/>
    <w:rsid w:val="009211E5"/>
    <w:rsid w:val="00921D14"/>
    <w:rsid w:val="00922B30"/>
    <w:rsid w:val="00925C56"/>
    <w:rsid w:val="009329A8"/>
    <w:rsid w:val="00933E12"/>
    <w:rsid w:val="009348B5"/>
    <w:rsid w:val="00934BF9"/>
    <w:rsid w:val="009351BB"/>
    <w:rsid w:val="0093603F"/>
    <w:rsid w:val="00936629"/>
    <w:rsid w:val="00937FDD"/>
    <w:rsid w:val="00940307"/>
    <w:rsid w:val="00940338"/>
    <w:rsid w:val="00942EE0"/>
    <w:rsid w:val="00945AD7"/>
    <w:rsid w:val="00947D70"/>
    <w:rsid w:val="00947EC0"/>
    <w:rsid w:val="00951B81"/>
    <w:rsid w:val="00952F57"/>
    <w:rsid w:val="00955625"/>
    <w:rsid w:val="00960DC2"/>
    <w:rsid w:val="0096112D"/>
    <w:rsid w:val="00961B0C"/>
    <w:rsid w:val="00961E08"/>
    <w:rsid w:val="009652F8"/>
    <w:rsid w:val="009654CF"/>
    <w:rsid w:val="00966EF7"/>
    <w:rsid w:val="0096737F"/>
    <w:rsid w:val="009674FB"/>
    <w:rsid w:val="00970491"/>
    <w:rsid w:val="00971460"/>
    <w:rsid w:val="00971C25"/>
    <w:rsid w:val="00971D3B"/>
    <w:rsid w:val="00972268"/>
    <w:rsid w:val="0097352A"/>
    <w:rsid w:val="00973CFA"/>
    <w:rsid w:val="009742C9"/>
    <w:rsid w:val="0097439C"/>
    <w:rsid w:val="00974FB7"/>
    <w:rsid w:val="00975D07"/>
    <w:rsid w:val="0098182A"/>
    <w:rsid w:val="00982240"/>
    <w:rsid w:val="00982640"/>
    <w:rsid w:val="00984290"/>
    <w:rsid w:val="0098517A"/>
    <w:rsid w:val="009864CE"/>
    <w:rsid w:val="00986C3B"/>
    <w:rsid w:val="009878C4"/>
    <w:rsid w:val="00995ADF"/>
    <w:rsid w:val="009973A1"/>
    <w:rsid w:val="009A39CD"/>
    <w:rsid w:val="009A3F69"/>
    <w:rsid w:val="009A5D8B"/>
    <w:rsid w:val="009B39C4"/>
    <w:rsid w:val="009B4C95"/>
    <w:rsid w:val="009B4F34"/>
    <w:rsid w:val="009B5CAD"/>
    <w:rsid w:val="009B7459"/>
    <w:rsid w:val="009B7B08"/>
    <w:rsid w:val="009C1209"/>
    <w:rsid w:val="009C4FB8"/>
    <w:rsid w:val="009C5396"/>
    <w:rsid w:val="009C5D41"/>
    <w:rsid w:val="009D0A2F"/>
    <w:rsid w:val="009D0E00"/>
    <w:rsid w:val="009D42EA"/>
    <w:rsid w:val="009D5139"/>
    <w:rsid w:val="009D5A9C"/>
    <w:rsid w:val="009D5DFD"/>
    <w:rsid w:val="009E001E"/>
    <w:rsid w:val="009E0D5F"/>
    <w:rsid w:val="009E1773"/>
    <w:rsid w:val="009E1891"/>
    <w:rsid w:val="009E2545"/>
    <w:rsid w:val="009E6D7D"/>
    <w:rsid w:val="009E761F"/>
    <w:rsid w:val="009F2330"/>
    <w:rsid w:val="009F4176"/>
    <w:rsid w:val="009F433D"/>
    <w:rsid w:val="009F7E9E"/>
    <w:rsid w:val="00A001D0"/>
    <w:rsid w:val="00A017EA"/>
    <w:rsid w:val="00A02AD2"/>
    <w:rsid w:val="00A02D30"/>
    <w:rsid w:val="00A03AD5"/>
    <w:rsid w:val="00A06505"/>
    <w:rsid w:val="00A10472"/>
    <w:rsid w:val="00A112BE"/>
    <w:rsid w:val="00A121D9"/>
    <w:rsid w:val="00A15A15"/>
    <w:rsid w:val="00A15BDD"/>
    <w:rsid w:val="00A2011F"/>
    <w:rsid w:val="00A2032F"/>
    <w:rsid w:val="00A206A9"/>
    <w:rsid w:val="00A2144C"/>
    <w:rsid w:val="00A2238E"/>
    <w:rsid w:val="00A22F70"/>
    <w:rsid w:val="00A22FF4"/>
    <w:rsid w:val="00A231D4"/>
    <w:rsid w:val="00A25F1A"/>
    <w:rsid w:val="00A26595"/>
    <w:rsid w:val="00A31E1B"/>
    <w:rsid w:val="00A329BC"/>
    <w:rsid w:val="00A32A4E"/>
    <w:rsid w:val="00A339C8"/>
    <w:rsid w:val="00A33EBC"/>
    <w:rsid w:val="00A33F0F"/>
    <w:rsid w:val="00A3431C"/>
    <w:rsid w:val="00A345CE"/>
    <w:rsid w:val="00A34E4F"/>
    <w:rsid w:val="00A358AF"/>
    <w:rsid w:val="00A41D72"/>
    <w:rsid w:val="00A42075"/>
    <w:rsid w:val="00A42214"/>
    <w:rsid w:val="00A4229E"/>
    <w:rsid w:val="00A426BE"/>
    <w:rsid w:val="00A43C0E"/>
    <w:rsid w:val="00A447DC"/>
    <w:rsid w:val="00A46830"/>
    <w:rsid w:val="00A475B5"/>
    <w:rsid w:val="00A5500C"/>
    <w:rsid w:val="00A559B9"/>
    <w:rsid w:val="00A5752D"/>
    <w:rsid w:val="00A5788B"/>
    <w:rsid w:val="00A616D3"/>
    <w:rsid w:val="00A62619"/>
    <w:rsid w:val="00A62C56"/>
    <w:rsid w:val="00A63AA1"/>
    <w:rsid w:val="00A6527F"/>
    <w:rsid w:val="00A66482"/>
    <w:rsid w:val="00A70403"/>
    <w:rsid w:val="00A74B38"/>
    <w:rsid w:val="00A75359"/>
    <w:rsid w:val="00A75943"/>
    <w:rsid w:val="00A75F6A"/>
    <w:rsid w:val="00A76E81"/>
    <w:rsid w:val="00A777D6"/>
    <w:rsid w:val="00A801FA"/>
    <w:rsid w:val="00A81D85"/>
    <w:rsid w:val="00A83DB3"/>
    <w:rsid w:val="00A84589"/>
    <w:rsid w:val="00A856DB"/>
    <w:rsid w:val="00A86C0F"/>
    <w:rsid w:val="00A90434"/>
    <w:rsid w:val="00A9102F"/>
    <w:rsid w:val="00A913AB"/>
    <w:rsid w:val="00A938B1"/>
    <w:rsid w:val="00A93D99"/>
    <w:rsid w:val="00A94A57"/>
    <w:rsid w:val="00A953B7"/>
    <w:rsid w:val="00A96194"/>
    <w:rsid w:val="00AA0F8F"/>
    <w:rsid w:val="00AA22FB"/>
    <w:rsid w:val="00AA35F3"/>
    <w:rsid w:val="00AA3613"/>
    <w:rsid w:val="00AA3BDE"/>
    <w:rsid w:val="00AA3F25"/>
    <w:rsid w:val="00AA4C03"/>
    <w:rsid w:val="00AA55D2"/>
    <w:rsid w:val="00AA5921"/>
    <w:rsid w:val="00AA5BA6"/>
    <w:rsid w:val="00AA62BF"/>
    <w:rsid w:val="00AA6610"/>
    <w:rsid w:val="00AA6DE7"/>
    <w:rsid w:val="00AB1142"/>
    <w:rsid w:val="00AB62C6"/>
    <w:rsid w:val="00AB6ECE"/>
    <w:rsid w:val="00AB75F7"/>
    <w:rsid w:val="00AC0327"/>
    <w:rsid w:val="00AC2AFB"/>
    <w:rsid w:val="00AC2B84"/>
    <w:rsid w:val="00AC41AE"/>
    <w:rsid w:val="00AC7190"/>
    <w:rsid w:val="00AD2C6D"/>
    <w:rsid w:val="00AD7DCF"/>
    <w:rsid w:val="00AE256A"/>
    <w:rsid w:val="00AE295E"/>
    <w:rsid w:val="00AE62FD"/>
    <w:rsid w:val="00AE6E64"/>
    <w:rsid w:val="00AE77A2"/>
    <w:rsid w:val="00AF0C33"/>
    <w:rsid w:val="00AF1CA1"/>
    <w:rsid w:val="00B01E9A"/>
    <w:rsid w:val="00B0250B"/>
    <w:rsid w:val="00B03349"/>
    <w:rsid w:val="00B03CF8"/>
    <w:rsid w:val="00B04AA0"/>
    <w:rsid w:val="00B065BA"/>
    <w:rsid w:val="00B10DDB"/>
    <w:rsid w:val="00B1142B"/>
    <w:rsid w:val="00B14F93"/>
    <w:rsid w:val="00B17D75"/>
    <w:rsid w:val="00B207D6"/>
    <w:rsid w:val="00B20D66"/>
    <w:rsid w:val="00B224F1"/>
    <w:rsid w:val="00B2298C"/>
    <w:rsid w:val="00B252BB"/>
    <w:rsid w:val="00B26454"/>
    <w:rsid w:val="00B27901"/>
    <w:rsid w:val="00B30CDD"/>
    <w:rsid w:val="00B31110"/>
    <w:rsid w:val="00B318A1"/>
    <w:rsid w:val="00B31F15"/>
    <w:rsid w:val="00B326B7"/>
    <w:rsid w:val="00B3345E"/>
    <w:rsid w:val="00B33A64"/>
    <w:rsid w:val="00B3543A"/>
    <w:rsid w:val="00B35C54"/>
    <w:rsid w:val="00B40C8A"/>
    <w:rsid w:val="00B43786"/>
    <w:rsid w:val="00B4494F"/>
    <w:rsid w:val="00B45506"/>
    <w:rsid w:val="00B46869"/>
    <w:rsid w:val="00B46F2A"/>
    <w:rsid w:val="00B47724"/>
    <w:rsid w:val="00B47C44"/>
    <w:rsid w:val="00B50314"/>
    <w:rsid w:val="00B52232"/>
    <w:rsid w:val="00B53580"/>
    <w:rsid w:val="00B54537"/>
    <w:rsid w:val="00B57698"/>
    <w:rsid w:val="00B60342"/>
    <w:rsid w:val="00B60891"/>
    <w:rsid w:val="00B6168B"/>
    <w:rsid w:val="00B61754"/>
    <w:rsid w:val="00B62A8D"/>
    <w:rsid w:val="00B64042"/>
    <w:rsid w:val="00B64DAD"/>
    <w:rsid w:val="00B64EFB"/>
    <w:rsid w:val="00B65154"/>
    <w:rsid w:val="00B659DC"/>
    <w:rsid w:val="00B6793A"/>
    <w:rsid w:val="00B67966"/>
    <w:rsid w:val="00B67B28"/>
    <w:rsid w:val="00B71535"/>
    <w:rsid w:val="00B7394C"/>
    <w:rsid w:val="00B74B32"/>
    <w:rsid w:val="00B758FB"/>
    <w:rsid w:val="00B77111"/>
    <w:rsid w:val="00B8043B"/>
    <w:rsid w:val="00B810E6"/>
    <w:rsid w:val="00B814C9"/>
    <w:rsid w:val="00B81DD4"/>
    <w:rsid w:val="00B82C48"/>
    <w:rsid w:val="00B84AF7"/>
    <w:rsid w:val="00B853EE"/>
    <w:rsid w:val="00B9092B"/>
    <w:rsid w:val="00B90CC9"/>
    <w:rsid w:val="00B91577"/>
    <w:rsid w:val="00B92298"/>
    <w:rsid w:val="00B94924"/>
    <w:rsid w:val="00B9528B"/>
    <w:rsid w:val="00B9624D"/>
    <w:rsid w:val="00B97F91"/>
    <w:rsid w:val="00BA3241"/>
    <w:rsid w:val="00BA3727"/>
    <w:rsid w:val="00BA3AB8"/>
    <w:rsid w:val="00BA7F25"/>
    <w:rsid w:val="00BB053B"/>
    <w:rsid w:val="00BB0DF2"/>
    <w:rsid w:val="00BB16D7"/>
    <w:rsid w:val="00BB28E3"/>
    <w:rsid w:val="00BB607F"/>
    <w:rsid w:val="00BB66A0"/>
    <w:rsid w:val="00BC337C"/>
    <w:rsid w:val="00BC4142"/>
    <w:rsid w:val="00BC4193"/>
    <w:rsid w:val="00BC5380"/>
    <w:rsid w:val="00BC5EDF"/>
    <w:rsid w:val="00BC624F"/>
    <w:rsid w:val="00BC6649"/>
    <w:rsid w:val="00BC71BC"/>
    <w:rsid w:val="00BD0117"/>
    <w:rsid w:val="00BD12AA"/>
    <w:rsid w:val="00BD1436"/>
    <w:rsid w:val="00BD26A8"/>
    <w:rsid w:val="00BD510C"/>
    <w:rsid w:val="00BD5E9B"/>
    <w:rsid w:val="00BD61BC"/>
    <w:rsid w:val="00BD791F"/>
    <w:rsid w:val="00BE20DC"/>
    <w:rsid w:val="00BE3535"/>
    <w:rsid w:val="00BE366B"/>
    <w:rsid w:val="00BE36ED"/>
    <w:rsid w:val="00BE3C12"/>
    <w:rsid w:val="00BE5987"/>
    <w:rsid w:val="00BF0248"/>
    <w:rsid w:val="00BF0481"/>
    <w:rsid w:val="00BF1BC0"/>
    <w:rsid w:val="00BF2BDA"/>
    <w:rsid w:val="00BF3808"/>
    <w:rsid w:val="00BF3C92"/>
    <w:rsid w:val="00BF4782"/>
    <w:rsid w:val="00BF4EF4"/>
    <w:rsid w:val="00C01284"/>
    <w:rsid w:val="00C01290"/>
    <w:rsid w:val="00C021C0"/>
    <w:rsid w:val="00C052EC"/>
    <w:rsid w:val="00C05B0C"/>
    <w:rsid w:val="00C071B2"/>
    <w:rsid w:val="00C109CE"/>
    <w:rsid w:val="00C10F5F"/>
    <w:rsid w:val="00C137F1"/>
    <w:rsid w:val="00C13950"/>
    <w:rsid w:val="00C13EDD"/>
    <w:rsid w:val="00C14CD5"/>
    <w:rsid w:val="00C158A9"/>
    <w:rsid w:val="00C20FC0"/>
    <w:rsid w:val="00C21DCC"/>
    <w:rsid w:val="00C22192"/>
    <w:rsid w:val="00C22B54"/>
    <w:rsid w:val="00C24DCB"/>
    <w:rsid w:val="00C270F3"/>
    <w:rsid w:val="00C32709"/>
    <w:rsid w:val="00C32C6E"/>
    <w:rsid w:val="00C33309"/>
    <w:rsid w:val="00C34E79"/>
    <w:rsid w:val="00C3621A"/>
    <w:rsid w:val="00C36C33"/>
    <w:rsid w:val="00C3710A"/>
    <w:rsid w:val="00C4285D"/>
    <w:rsid w:val="00C42BC2"/>
    <w:rsid w:val="00C44D29"/>
    <w:rsid w:val="00C45840"/>
    <w:rsid w:val="00C468E1"/>
    <w:rsid w:val="00C471AF"/>
    <w:rsid w:val="00C503C0"/>
    <w:rsid w:val="00C506B5"/>
    <w:rsid w:val="00C5263A"/>
    <w:rsid w:val="00C53C6C"/>
    <w:rsid w:val="00C55584"/>
    <w:rsid w:val="00C5586B"/>
    <w:rsid w:val="00C564EE"/>
    <w:rsid w:val="00C60C5B"/>
    <w:rsid w:val="00C61525"/>
    <w:rsid w:val="00C62372"/>
    <w:rsid w:val="00C62779"/>
    <w:rsid w:val="00C63DAE"/>
    <w:rsid w:val="00C63F4F"/>
    <w:rsid w:val="00C64D62"/>
    <w:rsid w:val="00C65509"/>
    <w:rsid w:val="00C66D8C"/>
    <w:rsid w:val="00C67D45"/>
    <w:rsid w:val="00C80EB8"/>
    <w:rsid w:val="00C81AD4"/>
    <w:rsid w:val="00C87E6E"/>
    <w:rsid w:val="00C904E5"/>
    <w:rsid w:val="00C90800"/>
    <w:rsid w:val="00C92196"/>
    <w:rsid w:val="00C92B4D"/>
    <w:rsid w:val="00C932DF"/>
    <w:rsid w:val="00C9339D"/>
    <w:rsid w:val="00C94807"/>
    <w:rsid w:val="00C94F48"/>
    <w:rsid w:val="00C95275"/>
    <w:rsid w:val="00C968E3"/>
    <w:rsid w:val="00C9756A"/>
    <w:rsid w:val="00C97EF6"/>
    <w:rsid w:val="00CA0D4B"/>
    <w:rsid w:val="00CA102C"/>
    <w:rsid w:val="00CA13CB"/>
    <w:rsid w:val="00CA2578"/>
    <w:rsid w:val="00CA3F92"/>
    <w:rsid w:val="00CA4620"/>
    <w:rsid w:val="00CA505D"/>
    <w:rsid w:val="00CA5F3F"/>
    <w:rsid w:val="00CA740F"/>
    <w:rsid w:val="00CB0311"/>
    <w:rsid w:val="00CB17DB"/>
    <w:rsid w:val="00CB2C4E"/>
    <w:rsid w:val="00CB2FAC"/>
    <w:rsid w:val="00CB4A8A"/>
    <w:rsid w:val="00CB4E53"/>
    <w:rsid w:val="00CB4F4D"/>
    <w:rsid w:val="00CC0194"/>
    <w:rsid w:val="00CC38FB"/>
    <w:rsid w:val="00CC39AC"/>
    <w:rsid w:val="00CC46E7"/>
    <w:rsid w:val="00CC4CFF"/>
    <w:rsid w:val="00CC4D5E"/>
    <w:rsid w:val="00CC6768"/>
    <w:rsid w:val="00CC73F1"/>
    <w:rsid w:val="00CD1106"/>
    <w:rsid w:val="00CD12C3"/>
    <w:rsid w:val="00CD245C"/>
    <w:rsid w:val="00CD25BC"/>
    <w:rsid w:val="00CD37B1"/>
    <w:rsid w:val="00CD420B"/>
    <w:rsid w:val="00CD6F8E"/>
    <w:rsid w:val="00CE031C"/>
    <w:rsid w:val="00CE04B8"/>
    <w:rsid w:val="00CE0678"/>
    <w:rsid w:val="00CE1BAB"/>
    <w:rsid w:val="00CE28F0"/>
    <w:rsid w:val="00CE39A8"/>
    <w:rsid w:val="00CE3E19"/>
    <w:rsid w:val="00CE403A"/>
    <w:rsid w:val="00CE5152"/>
    <w:rsid w:val="00CE51DC"/>
    <w:rsid w:val="00CE560D"/>
    <w:rsid w:val="00CE6B99"/>
    <w:rsid w:val="00CF01DB"/>
    <w:rsid w:val="00CF159A"/>
    <w:rsid w:val="00CF52E0"/>
    <w:rsid w:val="00CF5DE3"/>
    <w:rsid w:val="00D01557"/>
    <w:rsid w:val="00D026CB"/>
    <w:rsid w:val="00D0492D"/>
    <w:rsid w:val="00D0667B"/>
    <w:rsid w:val="00D0787F"/>
    <w:rsid w:val="00D105F1"/>
    <w:rsid w:val="00D11011"/>
    <w:rsid w:val="00D121A7"/>
    <w:rsid w:val="00D15AFE"/>
    <w:rsid w:val="00D163A6"/>
    <w:rsid w:val="00D175B4"/>
    <w:rsid w:val="00D21914"/>
    <w:rsid w:val="00D22E80"/>
    <w:rsid w:val="00D23D13"/>
    <w:rsid w:val="00D241B6"/>
    <w:rsid w:val="00D25F2A"/>
    <w:rsid w:val="00D37063"/>
    <w:rsid w:val="00D40144"/>
    <w:rsid w:val="00D404C9"/>
    <w:rsid w:val="00D41BB9"/>
    <w:rsid w:val="00D445D0"/>
    <w:rsid w:val="00D446C4"/>
    <w:rsid w:val="00D462C2"/>
    <w:rsid w:val="00D465E3"/>
    <w:rsid w:val="00D5539D"/>
    <w:rsid w:val="00D5612B"/>
    <w:rsid w:val="00D604FB"/>
    <w:rsid w:val="00D61FC9"/>
    <w:rsid w:val="00D63293"/>
    <w:rsid w:val="00D63D72"/>
    <w:rsid w:val="00D6557F"/>
    <w:rsid w:val="00D65678"/>
    <w:rsid w:val="00D67174"/>
    <w:rsid w:val="00D7168A"/>
    <w:rsid w:val="00D71EF9"/>
    <w:rsid w:val="00D720A5"/>
    <w:rsid w:val="00D721B7"/>
    <w:rsid w:val="00D7282D"/>
    <w:rsid w:val="00D73000"/>
    <w:rsid w:val="00D7407E"/>
    <w:rsid w:val="00D74612"/>
    <w:rsid w:val="00D7735E"/>
    <w:rsid w:val="00D773BB"/>
    <w:rsid w:val="00D80CE7"/>
    <w:rsid w:val="00D81238"/>
    <w:rsid w:val="00D81593"/>
    <w:rsid w:val="00D82556"/>
    <w:rsid w:val="00D830C0"/>
    <w:rsid w:val="00D8397F"/>
    <w:rsid w:val="00D84767"/>
    <w:rsid w:val="00D85FB9"/>
    <w:rsid w:val="00D9076E"/>
    <w:rsid w:val="00D912A3"/>
    <w:rsid w:val="00D93241"/>
    <w:rsid w:val="00D95540"/>
    <w:rsid w:val="00D973DC"/>
    <w:rsid w:val="00D978A8"/>
    <w:rsid w:val="00DB0136"/>
    <w:rsid w:val="00DB16F3"/>
    <w:rsid w:val="00DB179A"/>
    <w:rsid w:val="00DB52BA"/>
    <w:rsid w:val="00DB6385"/>
    <w:rsid w:val="00DC0471"/>
    <w:rsid w:val="00DC0AF6"/>
    <w:rsid w:val="00DC1329"/>
    <w:rsid w:val="00DC3243"/>
    <w:rsid w:val="00DC3578"/>
    <w:rsid w:val="00DC43D8"/>
    <w:rsid w:val="00DC4B70"/>
    <w:rsid w:val="00DC5B5A"/>
    <w:rsid w:val="00DC5BA5"/>
    <w:rsid w:val="00DC7A00"/>
    <w:rsid w:val="00DC7E74"/>
    <w:rsid w:val="00DD037E"/>
    <w:rsid w:val="00DD24EB"/>
    <w:rsid w:val="00DD709F"/>
    <w:rsid w:val="00DE1935"/>
    <w:rsid w:val="00DE1C77"/>
    <w:rsid w:val="00DE2764"/>
    <w:rsid w:val="00DE578C"/>
    <w:rsid w:val="00DE5B1D"/>
    <w:rsid w:val="00DE6666"/>
    <w:rsid w:val="00DF1536"/>
    <w:rsid w:val="00DF3157"/>
    <w:rsid w:val="00DF4B4F"/>
    <w:rsid w:val="00DF586A"/>
    <w:rsid w:val="00DF676B"/>
    <w:rsid w:val="00E01E2A"/>
    <w:rsid w:val="00E025ED"/>
    <w:rsid w:val="00E0427D"/>
    <w:rsid w:val="00E045F9"/>
    <w:rsid w:val="00E10195"/>
    <w:rsid w:val="00E11D15"/>
    <w:rsid w:val="00E1206E"/>
    <w:rsid w:val="00E15246"/>
    <w:rsid w:val="00E20447"/>
    <w:rsid w:val="00E2130B"/>
    <w:rsid w:val="00E21384"/>
    <w:rsid w:val="00E231A7"/>
    <w:rsid w:val="00E2521E"/>
    <w:rsid w:val="00E26256"/>
    <w:rsid w:val="00E2694B"/>
    <w:rsid w:val="00E272E3"/>
    <w:rsid w:val="00E326D5"/>
    <w:rsid w:val="00E3349B"/>
    <w:rsid w:val="00E33CD0"/>
    <w:rsid w:val="00E3486D"/>
    <w:rsid w:val="00E37B7E"/>
    <w:rsid w:val="00E41EC1"/>
    <w:rsid w:val="00E4341E"/>
    <w:rsid w:val="00E434B5"/>
    <w:rsid w:val="00E43730"/>
    <w:rsid w:val="00E44102"/>
    <w:rsid w:val="00E464F6"/>
    <w:rsid w:val="00E4724D"/>
    <w:rsid w:val="00E47834"/>
    <w:rsid w:val="00E50B4A"/>
    <w:rsid w:val="00E5117F"/>
    <w:rsid w:val="00E51B82"/>
    <w:rsid w:val="00E5546E"/>
    <w:rsid w:val="00E55FC4"/>
    <w:rsid w:val="00E56985"/>
    <w:rsid w:val="00E574AA"/>
    <w:rsid w:val="00E6237D"/>
    <w:rsid w:val="00E62A98"/>
    <w:rsid w:val="00E6322B"/>
    <w:rsid w:val="00E63B30"/>
    <w:rsid w:val="00E67367"/>
    <w:rsid w:val="00E67F1E"/>
    <w:rsid w:val="00E67FBF"/>
    <w:rsid w:val="00E70103"/>
    <w:rsid w:val="00E732F5"/>
    <w:rsid w:val="00E73BEE"/>
    <w:rsid w:val="00E74C02"/>
    <w:rsid w:val="00E75C9D"/>
    <w:rsid w:val="00E75DAB"/>
    <w:rsid w:val="00E8177A"/>
    <w:rsid w:val="00E81F3E"/>
    <w:rsid w:val="00E82D8F"/>
    <w:rsid w:val="00E839DA"/>
    <w:rsid w:val="00E878C9"/>
    <w:rsid w:val="00E92C56"/>
    <w:rsid w:val="00E92CA4"/>
    <w:rsid w:val="00E92F55"/>
    <w:rsid w:val="00E97D43"/>
    <w:rsid w:val="00E97E7E"/>
    <w:rsid w:val="00EA1380"/>
    <w:rsid w:val="00EA1AD4"/>
    <w:rsid w:val="00EA5656"/>
    <w:rsid w:val="00EA7DBE"/>
    <w:rsid w:val="00EB05F6"/>
    <w:rsid w:val="00EB1B82"/>
    <w:rsid w:val="00EB2F92"/>
    <w:rsid w:val="00EB4432"/>
    <w:rsid w:val="00EB510B"/>
    <w:rsid w:val="00EB581E"/>
    <w:rsid w:val="00EB65F5"/>
    <w:rsid w:val="00EB6F08"/>
    <w:rsid w:val="00EC0FFD"/>
    <w:rsid w:val="00EC2BE9"/>
    <w:rsid w:val="00EC3022"/>
    <w:rsid w:val="00EC34AD"/>
    <w:rsid w:val="00EC5E43"/>
    <w:rsid w:val="00EC6551"/>
    <w:rsid w:val="00EC7386"/>
    <w:rsid w:val="00EC7C33"/>
    <w:rsid w:val="00ED1CCD"/>
    <w:rsid w:val="00ED2BD4"/>
    <w:rsid w:val="00ED4E15"/>
    <w:rsid w:val="00ED7845"/>
    <w:rsid w:val="00EE12AD"/>
    <w:rsid w:val="00EE2148"/>
    <w:rsid w:val="00EE3ABA"/>
    <w:rsid w:val="00EE4BDF"/>
    <w:rsid w:val="00EE59C0"/>
    <w:rsid w:val="00EE691A"/>
    <w:rsid w:val="00EE783E"/>
    <w:rsid w:val="00EF3454"/>
    <w:rsid w:val="00EF480A"/>
    <w:rsid w:val="00EF5235"/>
    <w:rsid w:val="00F01FA9"/>
    <w:rsid w:val="00F046B7"/>
    <w:rsid w:val="00F05D70"/>
    <w:rsid w:val="00F10336"/>
    <w:rsid w:val="00F10B21"/>
    <w:rsid w:val="00F10DDC"/>
    <w:rsid w:val="00F12097"/>
    <w:rsid w:val="00F12B1C"/>
    <w:rsid w:val="00F14276"/>
    <w:rsid w:val="00F14BC2"/>
    <w:rsid w:val="00F14C11"/>
    <w:rsid w:val="00F161E2"/>
    <w:rsid w:val="00F16956"/>
    <w:rsid w:val="00F17EE4"/>
    <w:rsid w:val="00F2035E"/>
    <w:rsid w:val="00F21A3B"/>
    <w:rsid w:val="00F21D21"/>
    <w:rsid w:val="00F2284D"/>
    <w:rsid w:val="00F23515"/>
    <w:rsid w:val="00F258F2"/>
    <w:rsid w:val="00F2607A"/>
    <w:rsid w:val="00F261BF"/>
    <w:rsid w:val="00F27828"/>
    <w:rsid w:val="00F30E7E"/>
    <w:rsid w:val="00F33054"/>
    <w:rsid w:val="00F37CFE"/>
    <w:rsid w:val="00F41197"/>
    <w:rsid w:val="00F419AE"/>
    <w:rsid w:val="00F43AE4"/>
    <w:rsid w:val="00F47E71"/>
    <w:rsid w:val="00F47E88"/>
    <w:rsid w:val="00F5006B"/>
    <w:rsid w:val="00F512F7"/>
    <w:rsid w:val="00F51392"/>
    <w:rsid w:val="00F5344D"/>
    <w:rsid w:val="00F53F6B"/>
    <w:rsid w:val="00F54420"/>
    <w:rsid w:val="00F54667"/>
    <w:rsid w:val="00F55D63"/>
    <w:rsid w:val="00F57FAB"/>
    <w:rsid w:val="00F60024"/>
    <w:rsid w:val="00F61918"/>
    <w:rsid w:val="00F62E57"/>
    <w:rsid w:val="00F637BE"/>
    <w:rsid w:val="00F65593"/>
    <w:rsid w:val="00F65822"/>
    <w:rsid w:val="00F66C4E"/>
    <w:rsid w:val="00F66E64"/>
    <w:rsid w:val="00F67917"/>
    <w:rsid w:val="00F70B8F"/>
    <w:rsid w:val="00F724E5"/>
    <w:rsid w:val="00F72B1C"/>
    <w:rsid w:val="00F740E2"/>
    <w:rsid w:val="00F747DC"/>
    <w:rsid w:val="00F74B3F"/>
    <w:rsid w:val="00F82FB2"/>
    <w:rsid w:val="00F84551"/>
    <w:rsid w:val="00F849D4"/>
    <w:rsid w:val="00F85A6C"/>
    <w:rsid w:val="00F867B1"/>
    <w:rsid w:val="00F878DA"/>
    <w:rsid w:val="00F95C11"/>
    <w:rsid w:val="00F95C68"/>
    <w:rsid w:val="00F96296"/>
    <w:rsid w:val="00FA73E3"/>
    <w:rsid w:val="00FB0205"/>
    <w:rsid w:val="00FB0349"/>
    <w:rsid w:val="00FB11BE"/>
    <w:rsid w:val="00FB1E2E"/>
    <w:rsid w:val="00FB441B"/>
    <w:rsid w:val="00FB5DF7"/>
    <w:rsid w:val="00FC0053"/>
    <w:rsid w:val="00FC0DAA"/>
    <w:rsid w:val="00FC3B72"/>
    <w:rsid w:val="00FC4001"/>
    <w:rsid w:val="00FC4625"/>
    <w:rsid w:val="00FC5A86"/>
    <w:rsid w:val="00FC6359"/>
    <w:rsid w:val="00FD2712"/>
    <w:rsid w:val="00FD3AAB"/>
    <w:rsid w:val="00FD414D"/>
    <w:rsid w:val="00FD424F"/>
    <w:rsid w:val="00FD4953"/>
    <w:rsid w:val="00FD5EC2"/>
    <w:rsid w:val="00FE03F8"/>
    <w:rsid w:val="00FE218D"/>
    <w:rsid w:val="00FE2DE7"/>
    <w:rsid w:val="00FE31F4"/>
    <w:rsid w:val="00FE3924"/>
    <w:rsid w:val="00FE77B0"/>
    <w:rsid w:val="00FF05EE"/>
    <w:rsid w:val="00FF0B96"/>
    <w:rsid w:val="00FF2317"/>
    <w:rsid w:val="00FF2579"/>
    <w:rsid w:val="00FF2670"/>
    <w:rsid w:val="00FF4D75"/>
    <w:rsid w:val="00FF5941"/>
    <w:rsid w:val="00FF6870"/>
    <w:rsid w:val="00FF6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4528F6C"/>
  <w15:docId w15:val="{D33D8DDD-86AC-4F65-B917-6A15EB9DC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B4432"/>
  </w:style>
  <w:style w:type="paragraph" w:styleId="Heading1">
    <w:name w:val="heading 1"/>
    <w:basedOn w:val="Normal"/>
    <w:next w:val="Normal"/>
    <w:qFormat/>
    <w:rsid w:val="00EB4432"/>
    <w:pPr>
      <w:keepNext/>
      <w:jc w:val="center"/>
      <w:outlineLvl w:val="0"/>
    </w:pPr>
    <w:rPr>
      <w:rFonts w:ascii="CG Times (W1)" w:hAnsi="CG Times (W1)"/>
      <w:sz w:val="40"/>
      <w:szCs w:val="40"/>
    </w:rPr>
  </w:style>
  <w:style w:type="paragraph" w:styleId="Heading2">
    <w:name w:val="heading 2"/>
    <w:basedOn w:val="Normal"/>
    <w:next w:val="Normal"/>
    <w:qFormat/>
    <w:rsid w:val="00EB4432"/>
    <w:pPr>
      <w:keepNext/>
      <w:jc w:val="center"/>
      <w:outlineLvl w:val="1"/>
    </w:pPr>
    <w:rPr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EB4432"/>
    <w:pPr>
      <w:keepNext/>
      <w:ind w:left="2160" w:firstLine="720"/>
      <w:jc w:val="both"/>
      <w:outlineLvl w:val="2"/>
    </w:pPr>
    <w:rPr>
      <w:rFonts w:ascii="CG Times (W1)" w:hAnsi="CG Times (W1)"/>
      <w:b/>
      <w:bCs/>
      <w:sz w:val="24"/>
      <w:szCs w:val="24"/>
    </w:rPr>
  </w:style>
  <w:style w:type="paragraph" w:styleId="Heading4">
    <w:name w:val="heading 4"/>
    <w:basedOn w:val="Normal"/>
    <w:next w:val="Normal"/>
    <w:qFormat/>
    <w:rsid w:val="00EB4432"/>
    <w:pPr>
      <w:keepNext/>
      <w:ind w:left="2160" w:firstLine="720"/>
      <w:jc w:val="both"/>
      <w:outlineLvl w:val="3"/>
    </w:pPr>
    <w:rPr>
      <w:rFonts w:ascii="CG Times (W1)" w:hAnsi="CG Times (W1)"/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EB443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EB4432"/>
  </w:style>
  <w:style w:type="paragraph" w:styleId="BodyText">
    <w:name w:val="Body Text"/>
    <w:basedOn w:val="Normal"/>
    <w:rsid w:val="00EB4432"/>
    <w:pPr>
      <w:jc w:val="both"/>
    </w:pPr>
    <w:rPr>
      <w:sz w:val="28"/>
      <w:szCs w:val="28"/>
    </w:rPr>
  </w:style>
  <w:style w:type="character" w:styleId="Hyperlink">
    <w:name w:val="Hyperlink"/>
    <w:rsid w:val="00FD5EC2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rsid w:val="0052156A"/>
    <w:rPr>
      <w:rFonts w:ascii="CG Times (W1)" w:hAnsi="CG Times (W1)"/>
      <w:b/>
      <w:bCs/>
      <w:sz w:val="24"/>
      <w:szCs w:val="24"/>
    </w:rPr>
  </w:style>
  <w:style w:type="table" w:styleId="TableGrid">
    <w:name w:val="Table Grid"/>
    <w:basedOn w:val="TableNormal"/>
    <w:rsid w:val="00CF15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semiHidden/>
    <w:unhideWhenUsed/>
    <w:rsid w:val="00D1101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D1101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F687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900C2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00C27"/>
  </w:style>
  <w:style w:type="character" w:styleId="CommentReference">
    <w:name w:val="annotation reference"/>
    <w:basedOn w:val="DefaultParagraphFont"/>
    <w:semiHidden/>
    <w:unhideWhenUsed/>
    <w:rsid w:val="007A22BD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7A22BD"/>
  </w:style>
  <w:style w:type="character" w:customStyle="1" w:styleId="CommentTextChar">
    <w:name w:val="Comment Text Char"/>
    <w:basedOn w:val="DefaultParagraphFont"/>
    <w:link w:val="CommentText"/>
    <w:semiHidden/>
    <w:rsid w:val="007A22BD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7A22B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7A22BD"/>
    <w:rPr>
      <w:b/>
      <w:bCs/>
    </w:rPr>
  </w:style>
  <w:style w:type="paragraph" w:styleId="Revision">
    <w:name w:val="Revision"/>
    <w:hidden/>
    <w:uiPriority w:val="99"/>
    <w:semiHidden/>
    <w:rsid w:val="007A22BD"/>
  </w:style>
  <w:style w:type="paragraph" w:styleId="NormalWeb">
    <w:name w:val="Normal (Web)"/>
    <w:basedOn w:val="Normal"/>
    <w:uiPriority w:val="99"/>
    <w:semiHidden/>
    <w:unhideWhenUsed/>
    <w:rsid w:val="00EE3ABA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25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44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4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7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ue\Documents\GENERAL\LETTER%20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LETTER 1.dotx</Template>
  <TotalTime>0</TotalTime>
  <Pages>3</Pages>
  <Words>1074</Words>
  <Characters>6126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MR. STEPHEN CANNON</vt:lpstr>
    </vt:vector>
  </TitlesOfParts>
  <Company>Mr A J G Howse</Company>
  <LinksUpToDate>false</LinksUpToDate>
  <CharactersWithSpaces>7186</CharactersWithSpaces>
  <SharedDoc>false</SharedDoc>
  <HLinks>
    <vt:vector size="6" baseType="variant">
      <vt:variant>
        <vt:i4>1769590</vt:i4>
      </vt:variant>
      <vt:variant>
        <vt:i4>0</vt:i4>
      </vt:variant>
      <vt:variant>
        <vt:i4>0</vt:i4>
      </vt:variant>
      <vt:variant>
        <vt:i4>5</vt:i4>
      </vt:variant>
      <vt:variant>
        <vt:lpwstr>mailto:sue.cannon@tesco.net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MR. STEPHEN CANNON</dc:title>
  <dc:creator>Sue Milsom</dc:creator>
  <cp:lastModifiedBy>Jill Schrodel</cp:lastModifiedBy>
  <cp:revision>2</cp:revision>
  <cp:lastPrinted>2021-09-20T14:54:00Z</cp:lastPrinted>
  <dcterms:created xsi:type="dcterms:W3CDTF">2023-05-09T16:30:00Z</dcterms:created>
  <dcterms:modified xsi:type="dcterms:W3CDTF">2023-05-09T16:30:00Z</dcterms:modified>
</cp:coreProperties>
</file>