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36B933D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701EF24D" w14:textId="55AF8573" w:rsidR="00FF5941" w:rsidRDefault="00446418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</w:t>
      </w:r>
      <w:r w:rsidR="00984290">
        <w:rPr>
          <w:b/>
          <w:sz w:val="28"/>
          <w:szCs w:val="28"/>
          <w:u w:val="single"/>
        </w:rPr>
        <w:t>hursday</w:t>
      </w:r>
      <w:r>
        <w:rPr>
          <w:b/>
          <w:sz w:val="28"/>
          <w:szCs w:val="28"/>
          <w:u w:val="single"/>
        </w:rPr>
        <w:t xml:space="preserve"> </w:t>
      </w:r>
      <w:r w:rsidR="00984290">
        <w:rPr>
          <w:b/>
          <w:sz w:val="28"/>
          <w:szCs w:val="28"/>
          <w:u w:val="single"/>
        </w:rPr>
        <w:t>15</w:t>
      </w:r>
      <w:r w:rsidR="00545950">
        <w:rPr>
          <w:b/>
          <w:sz w:val="28"/>
          <w:szCs w:val="28"/>
          <w:u w:val="single"/>
        </w:rPr>
        <w:t xml:space="preserve"> </w:t>
      </w:r>
      <w:r w:rsidR="00984290">
        <w:rPr>
          <w:b/>
          <w:sz w:val="28"/>
          <w:szCs w:val="28"/>
          <w:u w:val="single"/>
        </w:rPr>
        <w:t>September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545950">
        <w:rPr>
          <w:b/>
          <w:sz w:val="28"/>
          <w:szCs w:val="28"/>
          <w:u w:val="single"/>
        </w:rPr>
        <w:t>2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5DD86367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 xml:space="preserve"> (Chair),</w:t>
      </w:r>
      <w:r w:rsidR="00FF5941">
        <w:rPr>
          <w:b/>
          <w:sz w:val="28"/>
          <w:szCs w:val="28"/>
        </w:rPr>
        <w:t xml:space="preserve"> Simon Jones, </w:t>
      </w:r>
    </w:p>
    <w:p w14:paraId="051C835C" w14:textId="44B75404" w:rsidR="00FF5941" w:rsidRDefault="007C6EE7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Michele Matonti, Duncan Andrews</w:t>
      </w:r>
      <w:r w:rsidR="009E761F">
        <w:rPr>
          <w:b/>
          <w:sz w:val="28"/>
          <w:szCs w:val="28"/>
        </w:rPr>
        <w:t xml:space="preserve">, Emma </w:t>
      </w:r>
      <w:r w:rsidR="006C7135">
        <w:rPr>
          <w:b/>
          <w:sz w:val="28"/>
          <w:szCs w:val="28"/>
        </w:rPr>
        <w:t>Bartle (Kirk &amp; Kirk)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683ED613" w14:textId="0B02AA1A" w:rsidR="008640E6" w:rsidRDefault="00984290" w:rsidP="0078295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There were no a</w:t>
      </w:r>
      <w:r w:rsidR="00C33309">
        <w:rPr>
          <w:bCs/>
          <w:sz w:val="24"/>
          <w:szCs w:val="24"/>
        </w:rPr>
        <w:t>pologies for absence</w:t>
      </w:r>
      <w:r>
        <w:rPr>
          <w:bCs/>
          <w:sz w:val="24"/>
          <w:szCs w:val="24"/>
        </w:rPr>
        <w:t>.</w:t>
      </w:r>
    </w:p>
    <w:p w14:paraId="5F007029" w14:textId="0574C634" w:rsidR="00342A91" w:rsidRDefault="00F5006B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Minutes of the last meeting, dated </w:t>
      </w:r>
      <w:r w:rsidR="00984290">
        <w:rPr>
          <w:bCs/>
          <w:sz w:val="24"/>
          <w:szCs w:val="24"/>
        </w:rPr>
        <w:t>24</w:t>
      </w:r>
      <w:r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984290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83405E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23F700AC" w14:textId="213887C3" w:rsidR="009654CF" w:rsidRPr="00310C3A" w:rsidRDefault="00AA4C03" w:rsidP="00002E05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310C3A">
        <w:rPr>
          <w:bCs/>
          <w:sz w:val="24"/>
          <w:szCs w:val="24"/>
        </w:rPr>
        <w:t>Matters Arising</w:t>
      </w:r>
      <w:r w:rsidR="00F5006B" w:rsidRPr="00310C3A">
        <w:rPr>
          <w:bCs/>
          <w:sz w:val="24"/>
          <w:szCs w:val="24"/>
        </w:rPr>
        <w:t xml:space="preserve"> –</w:t>
      </w:r>
      <w:r w:rsidRPr="00310C3A">
        <w:rPr>
          <w:bCs/>
          <w:sz w:val="24"/>
          <w:szCs w:val="24"/>
        </w:rPr>
        <w:t xml:space="preserve"> </w:t>
      </w:r>
      <w:r w:rsidR="008D0139" w:rsidRPr="00310C3A">
        <w:rPr>
          <w:bCs/>
          <w:sz w:val="24"/>
          <w:szCs w:val="24"/>
        </w:rPr>
        <w:t>see Item 6A.</w:t>
      </w:r>
    </w:p>
    <w:p w14:paraId="10BD1AC3" w14:textId="77777777" w:rsidR="00310C3A" w:rsidRPr="00310C3A" w:rsidRDefault="00310C3A" w:rsidP="00310C3A">
      <w:pPr>
        <w:pStyle w:val="ListParagraph"/>
        <w:ind w:left="928"/>
        <w:rPr>
          <w:b/>
          <w:sz w:val="24"/>
          <w:szCs w:val="24"/>
        </w:rPr>
      </w:pPr>
    </w:p>
    <w:p w14:paraId="49BFBDAE" w14:textId="161A95A3" w:rsidR="00F5006B" w:rsidRPr="00D22E80" w:rsidRDefault="00F5006B" w:rsidP="00CC73F1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A22BD">
        <w:rPr>
          <w:bCs/>
          <w:sz w:val="24"/>
          <w:szCs w:val="24"/>
          <w:u w:val="single"/>
        </w:rPr>
        <w:t>Health and Safety</w:t>
      </w:r>
      <w:r w:rsidR="00ED2BD4" w:rsidRPr="007A22BD">
        <w:rPr>
          <w:bCs/>
          <w:sz w:val="24"/>
          <w:szCs w:val="24"/>
          <w:u w:val="single"/>
        </w:rPr>
        <w:t xml:space="preserve"> </w:t>
      </w:r>
    </w:p>
    <w:p w14:paraId="1548706B" w14:textId="1FBE1E71" w:rsidR="00A206A9" w:rsidRDefault="00DE5B1D" w:rsidP="004C6CEC">
      <w:pPr>
        <w:pStyle w:val="ListParagraph"/>
        <w:ind w:left="993" w:hanging="65"/>
        <w:rPr>
          <w:bCs/>
          <w:sz w:val="24"/>
          <w:szCs w:val="24"/>
        </w:rPr>
      </w:pPr>
      <w:r w:rsidRPr="00A02AD2">
        <w:rPr>
          <w:bCs/>
          <w:sz w:val="24"/>
          <w:szCs w:val="24"/>
        </w:rPr>
        <w:t>Emma B</w:t>
      </w:r>
      <w:r>
        <w:rPr>
          <w:bCs/>
          <w:sz w:val="24"/>
          <w:szCs w:val="24"/>
        </w:rPr>
        <w:t xml:space="preserve">artle referred to </w:t>
      </w:r>
      <w:r w:rsidR="00CC73F1">
        <w:rPr>
          <w:bCs/>
          <w:sz w:val="24"/>
          <w:szCs w:val="24"/>
        </w:rPr>
        <w:t>Kirk &amp; Kirk’s</w:t>
      </w:r>
      <w:r w:rsidR="00710523">
        <w:rPr>
          <w:bCs/>
          <w:sz w:val="24"/>
          <w:szCs w:val="24"/>
        </w:rPr>
        <w:t xml:space="preserve"> health &amp; safety update covering April – September 202</w:t>
      </w:r>
      <w:r w:rsidR="004C6CEC">
        <w:rPr>
          <w:bCs/>
          <w:sz w:val="24"/>
          <w:szCs w:val="24"/>
        </w:rPr>
        <w:t xml:space="preserve">2 </w:t>
      </w:r>
      <w:r w:rsidR="00710523">
        <w:rPr>
          <w:bCs/>
          <w:sz w:val="24"/>
          <w:szCs w:val="24"/>
        </w:rPr>
        <w:t>d</w:t>
      </w:r>
      <w:r w:rsidR="00A02AD2">
        <w:rPr>
          <w:bCs/>
          <w:sz w:val="24"/>
          <w:szCs w:val="24"/>
        </w:rPr>
        <w:t>istributed</w:t>
      </w:r>
      <w:r w:rsidR="00AB75F7">
        <w:rPr>
          <w:bCs/>
          <w:sz w:val="24"/>
          <w:szCs w:val="24"/>
        </w:rPr>
        <w:t xml:space="preserve">.  </w:t>
      </w:r>
      <w:r w:rsidR="004B37C0">
        <w:rPr>
          <w:bCs/>
          <w:sz w:val="24"/>
          <w:szCs w:val="24"/>
        </w:rPr>
        <w:t>The following issues</w:t>
      </w:r>
      <w:r w:rsidR="00CA0D4B">
        <w:rPr>
          <w:bCs/>
          <w:sz w:val="24"/>
          <w:szCs w:val="24"/>
        </w:rPr>
        <w:t xml:space="preserve"> </w:t>
      </w:r>
      <w:r w:rsidR="004B37C0">
        <w:rPr>
          <w:bCs/>
          <w:sz w:val="24"/>
          <w:szCs w:val="24"/>
        </w:rPr>
        <w:t>have been completed</w:t>
      </w:r>
      <w:r w:rsidR="00F66E64">
        <w:rPr>
          <w:bCs/>
          <w:sz w:val="24"/>
          <w:szCs w:val="24"/>
        </w:rPr>
        <w:t>:</w:t>
      </w:r>
    </w:p>
    <w:p w14:paraId="757185D4" w14:textId="77777777" w:rsidR="00F66E64" w:rsidRDefault="00F66E64" w:rsidP="00CA0D4B">
      <w:pPr>
        <w:pStyle w:val="ListParagraph"/>
        <w:ind w:left="993" w:hanging="65"/>
        <w:rPr>
          <w:bCs/>
          <w:sz w:val="24"/>
          <w:szCs w:val="24"/>
        </w:rPr>
      </w:pPr>
    </w:p>
    <w:p w14:paraId="5EAA225F" w14:textId="0893DDEA" w:rsidR="00F66E64" w:rsidRDefault="008D0139" w:rsidP="00782954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>
        <w:rPr>
          <w:b/>
          <w:sz w:val="24"/>
          <w:szCs w:val="24"/>
        </w:rPr>
        <w:t>DEC Certificate</w:t>
      </w:r>
      <w:r>
        <w:rPr>
          <w:bCs/>
          <w:sz w:val="24"/>
          <w:szCs w:val="24"/>
        </w:rPr>
        <w:t xml:space="preserve"> now updated and will be renewed</w:t>
      </w:r>
      <w:r w:rsidR="004C6CEC">
        <w:rPr>
          <w:bCs/>
          <w:sz w:val="24"/>
          <w:szCs w:val="24"/>
        </w:rPr>
        <w:t xml:space="preserve"> and</w:t>
      </w:r>
      <w:r>
        <w:rPr>
          <w:bCs/>
          <w:sz w:val="24"/>
          <w:szCs w:val="24"/>
        </w:rPr>
        <w:t xml:space="preserve"> displayed in Reception. </w:t>
      </w:r>
    </w:p>
    <w:p w14:paraId="20740AFA" w14:textId="059A3EF9" w:rsidR="0009060B" w:rsidRDefault="00710523" w:rsidP="00782954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Issues in relation to the </w:t>
      </w:r>
      <w:r w:rsidR="00310C3A">
        <w:rPr>
          <w:b/>
          <w:sz w:val="24"/>
          <w:szCs w:val="24"/>
        </w:rPr>
        <w:t xml:space="preserve">recent Borough </w:t>
      </w:r>
      <w:r>
        <w:rPr>
          <w:b/>
          <w:sz w:val="24"/>
          <w:szCs w:val="24"/>
        </w:rPr>
        <w:t>health &amp; safety audit</w:t>
      </w:r>
      <w:r w:rsidR="0009060B">
        <w:rPr>
          <w:bCs/>
          <w:sz w:val="24"/>
          <w:szCs w:val="24"/>
        </w:rPr>
        <w:t xml:space="preserve">, necessitated visits to ensure policies and procedures were to up to date, including a contractor folder containing site rules and health and safety/asbestos register information.  </w:t>
      </w:r>
    </w:p>
    <w:p w14:paraId="00D4FDF9" w14:textId="525A079B" w:rsidR="00710523" w:rsidRPr="00E3349B" w:rsidRDefault="0009060B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 w:rsidRPr="00E3349B">
        <w:rPr>
          <w:b/>
          <w:sz w:val="24"/>
          <w:szCs w:val="24"/>
        </w:rPr>
        <w:t>A new health &amp; safety noticeboard</w:t>
      </w:r>
      <w:r w:rsidRPr="00E3349B">
        <w:rPr>
          <w:bCs/>
          <w:sz w:val="24"/>
          <w:szCs w:val="24"/>
        </w:rPr>
        <w:t xml:space="preserve"> has been sited in the staff room for accessibility.  Although the school is obviously a safe and tidy environment, if the HSE visit this will create a good impression.  </w:t>
      </w:r>
    </w:p>
    <w:p w14:paraId="167A94DC" w14:textId="032F9B19" w:rsidR="00E3349B" w:rsidRDefault="00E3349B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Mrs Quigley now has appropriate paperwork to obtain correct documentation from new contractors including </w:t>
      </w:r>
      <w:r w:rsidRPr="004C6CEC">
        <w:rPr>
          <w:b/>
          <w:sz w:val="24"/>
          <w:szCs w:val="24"/>
        </w:rPr>
        <w:t>RAMs and DBS</w:t>
      </w:r>
      <w:r w:rsidR="00310C3A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 Noted that </w:t>
      </w:r>
      <w:r w:rsidR="00310C3A">
        <w:rPr>
          <w:bCs/>
          <w:sz w:val="24"/>
          <w:szCs w:val="24"/>
        </w:rPr>
        <w:t xml:space="preserve">when no children are present </w:t>
      </w:r>
      <w:r>
        <w:rPr>
          <w:bCs/>
          <w:sz w:val="24"/>
          <w:szCs w:val="24"/>
        </w:rPr>
        <w:t xml:space="preserve">during school holidays, Mr Andrews will supervise contractors.  </w:t>
      </w:r>
    </w:p>
    <w:p w14:paraId="2DBED79A" w14:textId="6622B5E7" w:rsidR="00E3349B" w:rsidRDefault="00E3349B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All policies and procedures are up to date</w:t>
      </w:r>
      <w:r w:rsidR="00310C3A">
        <w:rPr>
          <w:bCs/>
          <w:sz w:val="24"/>
          <w:szCs w:val="24"/>
        </w:rPr>
        <w:t>.</w:t>
      </w:r>
    </w:p>
    <w:p w14:paraId="7FEF4D4C" w14:textId="012C0DFF" w:rsidR="00E3349B" w:rsidRDefault="00E3349B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Zurich insurance inspected all play equipment in June.</w:t>
      </w:r>
    </w:p>
    <w:p w14:paraId="1221A2E4" w14:textId="64CAA6F0" w:rsidR="00E3349B" w:rsidRDefault="00604A0E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Five</w:t>
      </w:r>
      <w:r w:rsidR="00310C3A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>year fixed wiring test was completed by Kirk &amp; Kirk</w:t>
      </w:r>
    </w:p>
    <w:p w14:paraId="176FA6F5" w14:textId="4D732D43" w:rsidR="00604A0E" w:rsidRDefault="00604A0E" w:rsidP="00E3349B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Fire Wardens for the new academic year have been appointed, including deputies for staff absences.  All are trained, including procedure</w:t>
      </w:r>
      <w:r w:rsidR="00310C3A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if the Caretaker is absent.</w:t>
      </w:r>
    </w:p>
    <w:p w14:paraId="1B106ECB" w14:textId="645BEFED" w:rsidR="00604A0E" w:rsidRDefault="00604A0E" w:rsidP="00604A0E">
      <w:pPr>
        <w:rPr>
          <w:bCs/>
          <w:sz w:val="24"/>
          <w:szCs w:val="24"/>
        </w:rPr>
      </w:pPr>
    </w:p>
    <w:p w14:paraId="36104911" w14:textId="1E0E6CC6" w:rsidR="00604A0E" w:rsidRDefault="00604A0E" w:rsidP="00604A0E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health and safety audit </w:t>
      </w:r>
      <w:proofErr w:type="gramStart"/>
      <w:r>
        <w:rPr>
          <w:bCs/>
          <w:sz w:val="24"/>
          <w:szCs w:val="24"/>
        </w:rPr>
        <w:t>was</w:t>
      </w:r>
      <w:proofErr w:type="gramEnd"/>
      <w:r>
        <w:rPr>
          <w:bCs/>
          <w:sz w:val="24"/>
          <w:szCs w:val="24"/>
        </w:rPr>
        <w:t xml:space="preserve"> successful,</w:t>
      </w:r>
      <w:r w:rsidR="002C7439">
        <w:rPr>
          <w:bCs/>
          <w:sz w:val="24"/>
          <w:szCs w:val="24"/>
        </w:rPr>
        <w:t xml:space="preserve"> achieving </w:t>
      </w:r>
      <w:r>
        <w:rPr>
          <w:bCs/>
          <w:sz w:val="24"/>
          <w:szCs w:val="24"/>
        </w:rPr>
        <w:t xml:space="preserve">the highest score </w:t>
      </w:r>
      <w:r w:rsidR="002C7439">
        <w:rPr>
          <w:bCs/>
          <w:sz w:val="24"/>
          <w:szCs w:val="24"/>
        </w:rPr>
        <w:t>in</w:t>
      </w:r>
      <w:r>
        <w:rPr>
          <w:bCs/>
          <w:sz w:val="24"/>
          <w:szCs w:val="24"/>
        </w:rPr>
        <w:t xml:space="preserve"> the Boro</w:t>
      </w:r>
      <w:r w:rsidR="00310C3A">
        <w:rPr>
          <w:bCs/>
          <w:sz w:val="24"/>
          <w:szCs w:val="24"/>
        </w:rPr>
        <w:t>ugh</w:t>
      </w:r>
      <w:r w:rsidR="004C6CEC">
        <w:rPr>
          <w:bCs/>
          <w:sz w:val="24"/>
          <w:szCs w:val="24"/>
        </w:rPr>
        <w:t>;</w:t>
      </w:r>
      <w:r w:rsidR="00310C3A">
        <w:rPr>
          <w:bCs/>
          <w:sz w:val="24"/>
          <w:szCs w:val="24"/>
        </w:rPr>
        <w:t xml:space="preserve"> this r</w:t>
      </w:r>
      <w:r w:rsidR="002C7439">
        <w:rPr>
          <w:bCs/>
          <w:sz w:val="24"/>
          <w:szCs w:val="24"/>
        </w:rPr>
        <w:t>eflect</w:t>
      </w:r>
      <w:r w:rsidR="00310C3A">
        <w:rPr>
          <w:bCs/>
          <w:sz w:val="24"/>
          <w:szCs w:val="24"/>
        </w:rPr>
        <w:t>s</w:t>
      </w:r>
      <w:r w:rsidR="002C7439">
        <w:rPr>
          <w:bCs/>
          <w:sz w:val="24"/>
          <w:szCs w:val="24"/>
        </w:rPr>
        <w:t xml:space="preserve"> Mr Milson’s system and the high standards maintained by Mr Andrews.  Three actions were recorded: a change to the health &amp; safety policy making the risk assessments more thorough, </w:t>
      </w:r>
      <w:r w:rsidR="004C6CEC">
        <w:rPr>
          <w:bCs/>
          <w:sz w:val="24"/>
          <w:szCs w:val="24"/>
        </w:rPr>
        <w:t xml:space="preserve">despite </w:t>
      </w:r>
      <w:r w:rsidR="002C7439">
        <w:rPr>
          <w:bCs/>
          <w:sz w:val="24"/>
          <w:szCs w:val="24"/>
        </w:rPr>
        <w:t>pass</w:t>
      </w:r>
      <w:r w:rsidR="004C6CEC">
        <w:rPr>
          <w:bCs/>
          <w:sz w:val="24"/>
          <w:szCs w:val="24"/>
        </w:rPr>
        <w:t>ing</w:t>
      </w:r>
      <w:r w:rsidR="002C7439">
        <w:rPr>
          <w:bCs/>
          <w:sz w:val="24"/>
          <w:szCs w:val="24"/>
        </w:rPr>
        <w:t xml:space="preserve"> the audit.  A further action </w:t>
      </w:r>
      <w:r w:rsidR="004C6CEC">
        <w:rPr>
          <w:bCs/>
          <w:sz w:val="24"/>
          <w:szCs w:val="24"/>
        </w:rPr>
        <w:t xml:space="preserve">to </w:t>
      </w:r>
      <w:r w:rsidR="002C7439">
        <w:rPr>
          <w:bCs/>
          <w:sz w:val="24"/>
          <w:szCs w:val="24"/>
        </w:rPr>
        <w:t>giv</w:t>
      </w:r>
      <w:r w:rsidR="004C6CEC">
        <w:rPr>
          <w:bCs/>
          <w:sz w:val="24"/>
          <w:szCs w:val="24"/>
        </w:rPr>
        <w:t>e</w:t>
      </w:r>
      <w:r w:rsidR="002C7439">
        <w:rPr>
          <w:bCs/>
          <w:sz w:val="24"/>
          <w:szCs w:val="24"/>
        </w:rPr>
        <w:t xml:space="preserve"> staff the opportunity to sign </w:t>
      </w:r>
      <w:r w:rsidR="004C6CEC">
        <w:rPr>
          <w:bCs/>
          <w:sz w:val="24"/>
          <w:szCs w:val="24"/>
        </w:rPr>
        <w:t xml:space="preserve">confirming </w:t>
      </w:r>
      <w:r w:rsidR="002C7439">
        <w:rPr>
          <w:bCs/>
          <w:sz w:val="24"/>
          <w:szCs w:val="24"/>
        </w:rPr>
        <w:t xml:space="preserve">they have seen health and safety notices.  </w:t>
      </w:r>
      <w:r w:rsidR="004C6CEC">
        <w:rPr>
          <w:bCs/>
          <w:sz w:val="24"/>
          <w:szCs w:val="24"/>
        </w:rPr>
        <w:t>A more thorough, electronic process</w:t>
      </w:r>
      <w:r w:rsidR="002C7439">
        <w:rPr>
          <w:bCs/>
          <w:sz w:val="24"/>
          <w:szCs w:val="24"/>
        </w:rPr>
        <w:t xml:space="preserve"> will give the chance to ask questions and this is in progress.  </w:t>
      </w:r>
      <w:r w:rsidR="00251782">
        <w:rPr>
          <w:bCs/>
          <w:sz w:val="24"/>
          <w:szCs w:val="24"/>
        </w:rPr>
        <w:t xml:space="preserve">Risk assessments will now be read and agreed by Mr Andrews, prior to Mr Jones signing off.  </w:t>
      </w:r>
    </w:p>
    <w:p w14:paraId="56E37C55" w14:textId="752C6723" w:rsidR="00251782" w:rsidRDefault="00251782" w:rsidP="00251782">
      <w:pPr>
        <w:pStyle w:val="ListParagraph"/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Emma noted that it is important to have a </w:t>
      </w:r>
      <w:r w:rsidR="00310C3A">
        <w:rPr>
          <w:bCs/>
          <w:sz w:val="24"/>
          <w:szCs w:val="24"/>
        </w:rPr>
        <w:t>walkabout,</w:t>
      </w:r>
      <w:r>
        <w:rPr>
          <w:bCs/>
          <w:sz w:val="24"/>
          <w:szCs w:val="24"/>
        </w:rPr>
        <w:t xml:space="preserve"> and this would be arranged </w:t>
      </w:r>
      <w:r w:rsidR="004C6CEC">
        <w:rPr>
          <w:bCs/>
          <w:sz w:val="24"/>
          <w:szCs w:val="24"/>
        </w:rPr>
        <w:t>soon</w:t>
      </w:r>
      <w:r>
        <w:rPr>
          <w:bCs/>
          <w:sz w:val="24"/>
          <w:szCs w:val="24"/>
        </w:rPr>
        <w:t>.</w:t>
      </w:r>
      <w:r w:rsidR="00045966">
        <w:rPr>
          <w:bCs/>
          <w:sz w:val="24"/>
          <w:szCs w:val="24"/>
        </w:rPr>
        <w:t xml:space="preserve">  EB will also check for broken items or those requiring improvement.  </w:t>
      </w:r>
    </w:p>
    <w:p w14:paraId="683F3704" w14:textId="5DAB55E6" w:rsidR="00251782" w:rsidRDefault="00251782" w:rsidP="00251782">
      <w:pPr>
        <w:pStyle w:val="ListParagraph"/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>HSE may visit from September to check how the school manages asbestos.</w:t>
      </w:r>
      <w:r w:rsidR="005244E6">
        <w:rPr>
          <w:bCs/>
          <w:sz w:val="24"/>
          <w:szCs w:val="24"/>
        </w:rPr>
        <w:t xml:space="preserve">  A first inspection took place in 2001 and the asbestos policy reviewed in December.  Mr Andrews has </w:t>
      </w:r>
      <w:r w:rsidR="00E045F9">
        <w:rPr>
          <w:bCs/>
          <w:sz w:val="24"/>
          <w:szCs w:val="24"/>
        </w:rPr>
        <w:t>completed</w:t>
      </w:r>
      <w:r w:rsidR="005244E6">
        <w:rPr>
          <w:bCs/>
          <w:sz w:val="24"/>
          <w:szCs w:val="24"/>
        </w:rPr>
        <w:t xml:space="preserve"> the </w:t>
      </w:r>
      <w:r w:rsidR="00E045F9">
        <w:rPr>
          <w:bCs/>
          <w:sz w:val="24"/>
          <w:szCs w:val="24"/>
        </w:rPr>
        <w:t xml:space="preserve">relevant </w:t>
      </w:r>
      <w:r w:rsidR="005244E6">
        <w:rPr>
          <w:bCs/>
          <w:sz w:val="24"/>
          <w:szCs w:val="24"/>
        </w:rPr>
        <w:t>asbestos</w:t>
      </w:r>
      <w:r w:rsidR="00E045F9">
        <w:rPr>
          <w:bCs/>
          <w:sz w:val="24"/>
          <w:szCs w:val="24"/>
        </w:rPr>
        <w:t xml:space="preserve"> training.</w:t>
      </w:r>
    </w:p>
    <w:p w14:paraId="28B8F9A3" w14:textId="406CA63A" w:rsidR="00873AB8" w:rsidRDefault="005244E6" w:rsidP="00251782">
      <w:pPr>
        <w:pStyle w:val="ListParagraph"/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lockdown drill will take place in this academic year.  Staff training will </w:t>
      </w:r>
      <w:r w:rsidR="004C6CEC">
        <w:rPr>
          <w:bCs/>
          <w:sz w:val="24"/>
          <w:szCs w:val="24"/>
        </w:rPr>
        <w:t>be</w:t>
      </w:r>
      <w:r>
        <w:rPr>
          <w:bCs/>
          <w:sz w:val="24"/>
          <w:szCs w:val="24"/>
        </w:rPr>
        <w:t xml:space="preserve"> via video.</w:t>
      </w:r>
    </w:p>
    <w:p w14:paraId="7FE6680E" w14:textId="77777777" w:rsidR="00873AB8" w:rsidRDefault="00873AB8" w:rsidP="00251782">
      <w:pPr>
        <w:pStyle w:val="ListParagraph"/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DSE assessment will take place for staff who use a computer. </w:t>
      </w:r>
    </w:p>
    <w:p w14:paraId="5982CD80" w14:textId="427F02FD" w:rsidR="00873AB8" w:rsidRDefault="00873AB8" w:rsidP="00251782">
      <w:pPr>
        <w:pStyle w:val="ListParagraph"/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>EB will conduct her own health and safety audit to identify next steps.</w:t>
      </w:r>
    </w:p>
    <w:p w14:paraId="04B6443C" w14:textId="77777777" w:rsidR="00873AB8" w:rsidRDefault="00873AB8" w:rsidP="00251782">
      <w:pPr>
        <w:pStyle w:val="ListParagraph"/>
        <w:ind w:left="1288"/>
        <w:rPr>
          <w:bCs/>
          <w:sz w:val="24"/>
          <w:szCs w:val="24"/>
        </w:rPr>
      </w:pPr>
    </w:p>
    <w:p w14:paraId="63250920" w14:textId="69D9F12A" w:rsidR="00E2521E" w:rsidRDefault="00873AB8" w:rsidP="00890B27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045966">
        <w:rPr>
          <w:bCs/>
          <w:sz w:val="24"/>
          <w:szCs w:val="24"/>
          <w:u w:val="single"/>
        </w:rPr>
        <w:t xml:space="preserve">School Welfare </w:t>
      </w:r>
      <w:proofErr w:type="gramStart"/>
      <w:r w:rsidRPr="00045966">
        <w:rPr>
          <w:bCs/>
          <w:sz w:val="24"/>
          <w:szCs w:val="24"/>
          <w:u w:val="single"/>
        </w:rPr>
        <w:t xml:space="preserve">report </w:t>
      </w:r>
      <w:r w:rsidRPr="00045966">
        <w:rPr>
          <w:bCs/>
          <w:sz w:val="24"/>
          <w:szCs w:val="24"/>
        </w:rPr>
        <w:t xml:space="preserve"> -</w:t>
      </w:r>
      <w:proofErr w:type="gramEnd"/>
      <w:r w:rsidRPr="00045966">
        <w:rPr>
          <w:bCs/>
          <w:sz w:val="24"/>
          <w:szCs w:val="24"/>
        </w:rPr>
        <w:t xml:space="preserve"> nothing to report.</w:t>
      </w:r>
    </w:p>
    <w:p w14:paraId="6905C474" w14:textId="18A0D091" w:rsidR="00045966" w:rsidRDefault="00045966" w:rsidP="00045966">
      <w:pPr>
        <w:rPr>
          <w:bCs/>
          <w:sz w:val="24"/>
          <w:szCs w:val="24"/>
        </w:rPr>
      </w:pPr>
    </w:p>
    <w:p w14:paraId="6C6E1C6C" w14:textId="57453B97" w:rsidR="00045966" w:rsidRDefault="00045966" w:rsidP="00045966">
      <w:pPr>
        <w:rPr>
          <w:bCs/>
          <w:sz w:val="24"/>
          <w:szCs w:val="24"/>
        </w:rPr>
      </w:pPr>
    </w:p>
    <w:p w14:paraId="160C007A" w14:textId="77777777" w:rsidR="00045966" w:rsidRPr="00045966" w:rsidRDefault="00045966" w:rsidP="00045966">
      <w:pPr>
        <w:rPr>
          <w:bCs/>
          <w:sz w:val="24"/>
          <w:szCs w:val="24"/>
        </w:rPr>
      </w:pPr>
    </w:p>
    <w:p w14:paraId="2C8DFACA" w14:textId="77777777" w:rsidR="00E2521E" w:rsidRDefault="00E2521E" w:rsidP="00E2521E">
      <w:pPr>
        <w:pStyle w:val="ListParagraph"/>
        <w:ind w:left="928"/>
        <w:rPr>
          <w:bCs/>
          <w:sz w:val="24"/>
          <w:szCs w:val="24"/>
        </w:rPr>
      </w:pPr>
    </w:p>
    <w:p w14:paraId="1E8AC755" w14:textId="2108F4A4" w:rsidR="00873AB8" w:rsidRPr="00F60024" w:rsidRDefault="00E2521E" w:rsidP="009472F7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 w:rsidRPr="00F60024">
        <w:rPr>
          <w:bCs/>
          <w:sz w:val="24"/>
          <w:szCs w:val="24"/>
          <w:u w:val="single"/>
        </w:rPr>
        <w:lastRenderedPageBreak/>
        <w:t>School maintenance works update</w:t>
      </w:r>
    </w:p>
    <w:p w14:paraId="66497D7E" w14:textId="1A75A4B1" w:rsidR="00E045F9" w:rsidRPr="00E045F9" w:rsidRDefault="00873AB8" w:rsidP="00E2521E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  </w:t>
      </w:r>
      <w:r>
        <w:rPr>
          <w:b/>
          <w:sz w:val="24"/>
          <w:szCs w:val="24"/>
        </w:rPr>
        <w:t>Issues raised at May 2022 Meeting</w:t>
      </w:r>
    </w:p>
    <w:p w14:paraId="2E3BD7E5" w14:textId="420D2BEA" w:rsidR="00E045F9" w:rsidRPr="00B758FB" w:rsidRDefault="00E045F9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 xml:space="preserve">Lockdown drill </w:t>
      </w:r>
      <w:r w:rsidR="001569F5" w:rsidRPr="006C1A6B">
        <w:rPr>
          <w:bCs/>
          <w:sz w:val="24"/>
          <w:szCs w:val="24"/>
        </w:rPr>
        <w:t>to be done, General H&amp;S</w:t>
      </w:r>
      <w:r w:rsidRPr="006C1A6B">
        <w:rPr>
          <w:bCs/>
          <w:sz w:val="24"/>
          <w:szCs w:val="24"/>
        </w:rPr>
        <w:t xml:space="preserve"> staff training </w:t>
      </w:r>
      <w:r w:rsidR="001569F5" w:rsidRPr="006C1A6B">
        <w:rPr>
          <w:bCs/>
          <w:sz w:val="24"/>
          <w:szCs w:val="24"/>
        </w:rPr>
        <w:t xml:space="preserve">to be </w:t>
      </w:r>
      <w:r w:rsidRPr="006C1A6B">
        <w:rPr>
          <w:bCs/>
          <w:sz w:val="24"/>
          <w:szCs w:val="24"/>
        </w:rPr>
        <w:t>done by video</w:t>
      </w:r>
      <w:r w:rsidR="00043673" w:rsidRPr="006C1A6B">
        <w:rPr>
          <w:bCs/>
          <w:sz w:val="24"/>
          <w:szCs w:val="24"/>
        </w:rPr>
        <w:t>,</w:t>
      </w:r>
      <w:r w:rsidR="00043673" w:rsidRPr="00B758FB">
        <w:rPr>
          <w:bCs/>
          <w:sz w:val="24"/>
          <w:szCs w:val="24"/>
        </w:rPr>
        <w:t xml:space="preserve"> health and safety noticeboard placed in staff room. Health and safety training for new staff to take place in the Autumn Term.</w:t>
      </w:r>
    </w:p>
    <w:p w14:paraId="58F25AB6" w14:textId="735119B7" w:rsidR="00043673" w:rsidRPr="00B758FB" w:rsidRDefault="00043673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>Site walkabout took place but</w:t>
      </w:r>
      <w:r w:rsidR="00045966">
        <w:rPr>
          <w:bCs/>
          <w:sz w:val="24"/>
          <w:szCs w:val="24"/>
        </w:rPr>
        <w:t xml:space="preserve"> an</w:t>
      </w:r>
      <w:r w:rsidRPr="00B758FB">
        <w:rPr>
          <w:bCs/>
          <w:sz w:val="24"/>
          <w:szCs w:val="24"/>
        </w:rPr>
        <w:t xml:space="preserve"> internal and external one to be done with EB before December.</w:t>
      </w:r>
    </w:p>
    <w:p w14:paraId="593EBD6A" w14:textId="6EE24A19" w:rsidR="00043673" w:rsidRPr="00B758FB" w:rsidRDefault="00043673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 xml:space="preserve">Allergy posters have been displayed </w:t>
      </w:r>
      <w:r w:rsidRPr="006C1A6B">
        <w:rPr>
          <w:bCs/>
          <w:sz w:val="24"/>
          <w:szCs w:val="24"/>
        </w:rPr>
        <w:t xml:space="preserve">in the </w:t>
      </w:r>
      <w:r w:rsidR="0074663F" w:rsidRPr="006C1A6B">
        <w:rPr>
          <w:bCs/>
          <w:sz w:val="24"/>
          <w:szCs w:val="24"/>
        </w:rPr>
        <w:t xml:space="preserve">Kitchen used by </w:t>
      </w:r>
      <w:r w:rsidRPr="006C1A6B">
        <w:rPr>
          <w:bCs/>
          <w:sz w:val="24"/>
          <w:szCs w:val="24"/>
        </w:rPr>
        <w:t>Breakfast</w:t>
      </w:r>
      <w:r w:rsidRPr="00B758FB">
        <w:rPr>
          <w:bCs/>
          <w:sz w:val="24"/>
          <w:szCs w:val="24"/>
        </w:rPr>
        <w:t xml:space="preserve"> Club.  The After School Club has improved cleanliness</w:t>
      </w:r>
      <w:r w:rsidR="00EB510B" w:rsidRPr="00B758FB">
        <w:rPr>
          <w:bCs/>
          <w:sz w:val="24"/>
          <w:szCs w:val="24"/>
        </w:rPr>
        <w:t xml:space="preserve">.  Lockable sports store installed for all sports equipment so that the After School club </w:t>
      </w:r>
      <w:r w:rsidR="00045966">
        <w:rPr>
          <w:bCs/>
          <w:sz w:val="24"/>
          <w:szCs w:val="24"/>
        </w:rPr>
        <w:t>cannot access it</w:t>
      </w:r>
      <w:r w:rsidR="00EB510B" w:rsidRPr="00B758FB">
        <w:rPr>
          <w:bCs/>
          <w:sz w:val="24"/>
          <w:szCs w:val="24"/>
        </w:rPr>
        <w:t xml:space="preserve">.  </w:t>
      </w:r>
    </w:p>
    <w:p w14:paraId="02C671BE" w14:textId="787EFA2D" w:rsidR="00EB510B" w:rsidRPr="00B758FB" w:rsidRDefault="00EB510B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 xml:space="preserve">Wheelchair step lift </w:t>
      </w:r>
      <w:r w:rsidR="00DC7E74" w:rsidRPr="00B758FB">
        <w:rPr>
          <w:bCs/>
          <w:sz w:val="24"/>
          <w:szCs w:val="24"/>
        </w:rPr>
        <w:t xml:space="preserve">- </w:t>
      </w:r>
      <w:r w:rsidRPr="00B758FB">
        <w:rPr>
          <w:bCs/>
          <w:sz w:val="24"/>
          <w:szCs w:val="24"/>
        </w:rPr>
        <w:t xml:space="preserve">Zurich Insurance and Jacksons are happy that servicing is not required as </w:t>
      </w:r>
      <w:r w:rsidR="00045966">
        <w:rPr>
          <w:bCs/>
          <w:sz w:val="24"/>
          <w:szCs w:val="24"/>
        </w:rPr>
        <w:t>lift</w:t>
      </w:r>
      <w:r w:rsidRPr="00B758FB">
        <w:rPr>
          <w:bCs/>
          <w:sz w:val="24"/>
          <w:szCs w:val="24"/>
        </w:rPr>
        <w:t xml:space="preserve"> is not used.  Zurich will be asked to add this to their report.  </w:t>
      </w:r>
      <w:r w:rsidR="00045966">
        <w:rPr>
          <w:bCs/>
          <w:sz w:val="24"/>
          <w:szCs w:val="24"/>
        </w:rPr>
        <w:tab/>
        <w:t>ACTION DA/EB</w:t>
      </w:r>
    </w:p>
    <w:p w14:paraId="363F80A8" w14:textId="2A064CE7" w:rsidR="00DC7E74" w:rsidRPr="00B758FB" w:rsidRDefault="00EB510B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>Hoist in hygiene room has never been serviced but would be</w:t>
      </w:r>
      <w:r w:rsidR="00DC7E74" w:rsidRPr="00B758FB">
        <w:rPr>
          <w:bCs/>
          <w:sz w:val="24"/>
          <w:szCs w:val="24"/>
        </w:rPr>
        <w:t>, if a</w:t>
      </w:r>
      <w:r w:rsidRPr="00B758FB">
        <w:rPr>
          <w:bCs/>
          <w:sz w:val="24"/>
          <w:szCs w:val="24"/>
        </w:rPr>
        <w:t xml:space="preserve"> student required it.  Mr Matonti said a Risk Assessment would be </w:t>
      </w:r>
      <w:r w:rsidR="00045966">
        <w:rPr>
          <w:bCs/>
          <w:sz w:val="24"/>
          <w:szCs w:val="24"/>
        </w:rPr>
        <w:t>necessary</w:t>
      </w:r>
      <w:r w:rsidRPr="00B758FB">
        <w:rPr>
          <w:bCs/>
          <w:sz w:val="24"/>
          <w:szCs w:val="24"/>
        </w:rPr>
        <w:t xml:space="preserve"> in this case and Zurich would provide training.  This </w:t>
      </w:r>
      <w:r w:rsidR="00045966">
        <w:rPr>
          <w:bCs/>
          <w:sz w:val="24"/>
          <w:szCs w:val="24"/>
        </w:rPr>
        <w:t xml:space="preserve">situation </w:t>
      </w:r>
      <w:r w:rsidRPr="00B758FB">
        <w:rPr>
          <w:bCs/>
          <w:sz w:val="24"/>
          <w:szCs w:val="24"/>
        </w:rPr>
        <w:t xml:space="preserve">would carry many other health and safety </w:t>
      </w:r>
      <w:r w:rsidR="00CC73F1" w:rsidRPr="00B758FB">
        <w:rPr>
          <w:bCs/>
          <w:sz w:val="24"/>
          <w:szCs w:val="24"/>
        </w:rPr>
        <w:t>considerations,</w:t>
      </w:r>
      <w:r w:rsidRPr="00B758FB">
        <w:rPr>
          <w:bCs/>
          <w:sz w:val="24"/>
          <w:szCs w:val="24"/>
        </w:rPr>
        <w:t xml:space="preserve"> however.</w:t>
      </w:r>
    </w:p>
    <w:p w14:paraId="46A44AAF" w14:textId="111148F1" w:rsidR="00E2521E" w:rsidRPr="00B758FB" w:rsidRDefault="00E2521E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>Water seepage in Nursery playground – Mr Andrews will seek quotes to remedy this and will monitor in the meantime.  EB said staff in the playground are aware of any slip hazard.</w:t>
      </w:r>
      <w:r w:rsidRPr="00B758FB">
        <w:rPr>
          <w:bCs/>
          <w:sz w:val="24"/>
          <w:szCs w:val="24"/>
        </w:rPr>
        <w:tab/>
      </w:r>
    </w:p>
    <w:p w14:paraId="54AA2248" w14:textId="037D37C3" w:rsidR="00E2521E" w:rsidRPr="00B758FB" w:rsidRDefault="00E2521E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 xml:space="preserve">Canopy supports – this was deemed non-urgent and </w:t>
      </w:r>
      <w:r w:rsidR="00BF4782" w:rsidRPr="00B758FB">
        <w:rPr>
          <w:bCs/>
          <w:sz w:val="24"/>
          <w:szCs w:val="24"/>
        </w:rPr>
        <w:t>Mr Matonti could suggest a contractor although it would be expensive and could be done when budget permits.</w:t>
      </w:r>
    </w:p>
    <w:p w14:paraId="27F79B40" w14:textId="0DB0F324" w:rsidR="00BF4782" w:rsidRPr="00B758FB" w:rsidRDefault="00BF4782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>Sprinkler building leak – has been repaired.  Invoice query still to be resolved.</w:t>
      </w:r>
    </w:p>
    <w:p w14:paraId="394F65AC" w14:textId="550BF036" w:rsidR="00BF4782" w:rsidRPr="00B758FB" w:rsidRDefault="00BF4782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 w:rsidRPr="00B758FB">
        <w:rPr>
          <w:bCs/>
          <w:sz w:val="24"/>
          <w:szCs w:val="24"/>
        </w:rPr>
        <w:t xml:space="preserve">Classroom windows in old building have been completed.  </w:t>
      </w:r>
    </w:p>
    <w:p w14:paraId="7A018051" w14:textId="36A79105" w:rsidR="00BF4782" w:rsidRDefault="00BF4782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>Vinyl lifting on stairs – not worsening.</w:t>
      </w:r>
    </w:p>
    <w:p w14:paraId="55733ABE" w14:textId="3AA788E1" w:rsidR="00BF4782" w:rsidRDefault="00BF4782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Garden fence </w:t>
      </w:r>
      <w:r w:rsidR="00DC0471">
        <w:rPr>
          <w:bCs/>
          <w:sz w:val="24"/>
          <w:szCs w:val="24"/>
        </w:rPr>
        <w:t>has been repaired temporarily and placed on the ‘nice to do’ list.</w:t>
      </w:r>
    </w:p>
    <w:p w14:paraId="020211BC" w14:textId="52C58655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>Pond – 30% filled with waste materials</w:t>
      </w:r>
    </w:p>
    <w:p w14:paraId="7EBF4790" w14:textId="47540804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Boiler has been replaced </w:t>
      </w:r>
    </w:p>
    <w:p w14:paraId="7DC46C86" w14:textId="6D9C328C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Radiators – thermostats fitted apart from two in corridors.  All classroom radiators have new valves and thermostats.  </w:t>
      </w:r>
    </w:p>
    <w:p w14:paraId="1C4C1EC5" w14:textId="44B95554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>PSD disruptive children have been barred from attending and so damage is now limited.</w:t>
      </w:r>
    </w:p>
    <w:p w14:paraId="150B442C" w14:textId="168077A4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Areas to be painted – no painting </w:t>
      </w:r>
      <w:r w:rsidR="00045966">
        <w:rPr>
          <w:bCs/>
          <w:sz w:val="24"/>
          <w:szCs w:val="24"/>
        </w:rPr>
        <w:t xml:space="preserve">was </w:t>
      </w:r>
      <w:r>
        <w:rPr>
          <w:bCs/>
          <w:sz w:val="24"/>
          <w:szCs w:val="24"/>
        </w:rPr>
        <w:t>done during the summer; Mr Andrews and Jones will survey rooms to see which should be done next.</w:t>
      </w:r>
    </w:p>
    <w:p w14:paraId="3EC6BB9B" w14:textId="4E2CAB26" w:rsidR="00DC0471" w:rsidRDefault="00DC0471" w:rsidP="00B758FB">
      <w:pPr>
        <w:pStyle w:val="ListParagraph"/>
        <w:numPr>
          <w:ilvl w:val="3"/>
          <w:numId w:val="19"/>
        </w:numPr>
        <w:ind w:left="1985" w:hanging="42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Cleaning - ladies’ toilets – Mrs de Jongh </w:t>
      </w:r>
      <w:r w:rsidR="00F60024">
        <w:rPr>
          <w:bCs/>
          <w:sz w:val="24"/>
          <w:szCs w:val="24"/>
        </w:rPr>
        <w:t xml:space="preserve">observed that they are stull very grubby.  Mr Andrews agreed that the cleaners are not very </w:t>
      </w:r>
      <w:r w:rsidR="00DC7E74">
        <w:rPr>
          <w:bCs/>
          <w:sz w:val="24"/>
          <w:szCs w:val="24"/>
        </w:rPr>
        <w:t>diligent</w:t>
      </w:r>
      <w:r w:rsidR="00F60024">
        <w:rPr>
          <w:bCs/>
          <w:sz w:val="24"/>
          <w:szCs w:val="24"/>
        </w:rPr>
        <w:t xml:space="preserve">.  Cleaning companies now find difficulty employing staff.  Mrs de Jongh reiterated that they should be doing a proper job.  </w:t>
      </w:r>
    </w:p>
    <w:p w14:paraId="579FB5A7" w14:textId="1D363168" w:rsidR="00F60024" w:rsidRDefault="00F60024" w:rsidP="00B758FB">
      <w:pPr>
        <w:pStyle w:val="ListParagraph"/>
        <w:numPr>
          <w:ilvl w:val="3"/>
          <w:numId w:val="19"/>
        </w:numPr>
        <w:ind w:left="1985" w:hanging="425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Walkabout with EB, DA and MM scheduled for </w:t>
      </w:r>
      <w:r w:rsidRPr="00F60024">
        <w:rPr>
          <w:b/>
          <w:sz w:val="24"/>
          <w:szCs w:val="24"/>
        </w:rPr>
        <w:t>17 October 2022 at 0800.</w:t>
      </w:r>
    </w:p>
    <w:p w14:paraId="431212E3" w14:textId="371F7612" w:rsidR="00B758FB" w:rsidRDefault="00B758FB" w:rsidP="00B758FB">
      <w:pPr>
        <w:rPr>
          <w:b/>
          <w:sz w:val="24"/>
          <w:szCs w:val="24"/>
        </w:rPr>
      </w:pPr>
    </w:p>
    <w:p w14:paraId="4D0164C2" w14:textId="272BE101" w:rsidR="00B758FB" w:rsidRPr="002D4140" w:rsidRDefault="00B758FB" w:rsidP="002D4140">
      <w:pPr>
        <w:pStyle w:val="ListParagraph"/>
        <w:ind w:left="928"/>
        <w:rPr>
          <w:b/>
          <w:sz w:val="24"/>
          <w:szCs w:val="24"/>
        </w:rPr>
      </w:pPr>
      <w:r w:rsidRPr="002D4140">
        <w:rPr>
          <w:bCs/>
          <w:sz w:val="24"/>
          <w:szCs w:val="24"/>
        </w:rPr>
        <w:t>B)</w:t>
      </w:r>
      <w:r w:rsidRPr="002D4140">
        <w:rPr>
          <w:bCs/>
          <w:sz w:val="24"/>
          <w:szCs w:val="24"/>
        </w:rPr>
        <w:tab/>
      </w:r>
      <w:r w:rsidRPr="002D4140">
        <w:rPr>
          <w:b/>
          <w:sz w:val="24"/>
          <w:szCs w:val="24"/>
        </w:rPr>
        <w:t>New issues</w:t>
      </w:r>
    </w:p>
    <w:p w14:paraId="07C159DC" w14:textId="5E12473B" w:rsidR="00B33A64" w:rsidRDefault="00B758FB" w:rsidP="00B758FB">
      <w:pPr>
        <w:ind w:left="1440" w:hanging="872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ab/>
      </w:r>
      <w:r>
        <w:rPr>
          <w:bCs/>
          <w:sz w:val="24"/>
          <w:szCs w:val="24"/>
        </w:rPr>
        <w:t>Butterfly Room was found to have water seeping through the floor.  Plumbers had noted a leak for some time.  Digging up the floor revealed an original pipe had corroded</w:t>
      </w:r>
      <w:r w:rsidR="00B33A64">
        <w:rPr>
          <w:bCs/>
          <w:sz w:val="24"/>
          <w:szCs w:val="24"/>
        </w:rPr>
        <w:t xml:space="preserve"> and leaked.  When the heating is on it will enable R&amp;L Paul to use a thermal device to site more leaks underground.</w:t>
      </w:r>
    </w:p>
    <w:p w14:paraId="35FF1B7B" w14:textId="208BB8C3" w:rsidR="007C67EE" w:rsidRPr="006C1A6B" w:rsidRDefault="00B33A64" w:rsidP="007C67EE">
      <w:pPr>
        <w:ind w:left="1440" w:hanging="872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ii)</w:t>
      </w:r>
      <w:r>
        <w:rPr>
          <w:bCs/>
          <w:sz w:val="24"/>
          <w:szCs w:val="24"/>
        </w:rPr>
        <w:tab/>
        <w:t xml:space="preserve">Hall roof has a small leak but water is under the roof </w:t>
      </w:r>
      <w:r w:rsidRPr="006C1A6B">
        <w:rPr>
          <w:bCs/>
          <w:sz w:val="24"/>
          <w:szCs w:val="24"/>
        </w:rPr>
        <w:t xml:space="preserve">felt.  Hillingdon Council </w:t>
      </w:r>
      <w:r w:rsidR="0074663F" w:rsidRPr="006C1A6B">
        <w:rPr>
          <w:bCs/>
          <w:sz w:val="24"/>
          <w:szCs w:val="24"/>
        </w:rPr>
        <w:t>have been asked about</w:t>
      </w:r>
      <w:r w:rsidRPr="006C1A6B">
        <w:rPr>
          <w:bCs/>
          <w:sz w:val="24"/>
          <w:szCs w:val="24"/>
        </w:rPr>
        <w:t xml:space="preserve"> remedying this, </w:t>
      </w:r>
      <w:r w:rsidR="0074663F" w:rsidRPr="006C1A6B">
        <w:rPr>
          <w:bCs/>
          <w:sz w:val="24"/>
          <w:szCs w:val="24"/>
        </w:rPr>
        <w:t>in case</w:t>
      </w:r>
      <w:r w:rsidRPr="006C1A6B">
        <w:rPr>
          <w:bCs/>
          <w:sz w:val="24"/>
          <w:szCs w:val="24"/>
        </w:rPr>
        <w:t xml:space="preserve"> it is their liability as part of the new build.  Mr Andrews to continue reminding the Council.  </w:t>
      </w:r>
      <w:r w:rsidR="00A62619" w:rsidRPr="006C1A6B">
        <w:rPr>
          <w:bCs/>
          <w:sz w:val="24"/>
          <w:szCs w:val="24"/>
        </w:rPr>
        <w:t>Mr Matonti said this must be completed in October.  It was confirmed that there is a paper trail with the Council and the officer who inspected</w:t>
      </w:r>
      <w:r w:rsidR="00C270F3" w:rsidRPr="006C1A6B">
        <w:rPr>
          <w:bCs/>
          <w:sz w:val="24"/>
          <w:szCs w:val="24"/>
        </w:rPr>
        <w:t xml:space="preserve"> the work.</w:t>
      </w:r>
    </w:p>
    <w:p w14:paraId="28A3E718" w14:textId="54B2A2F7" w:rsidR="007C67EE" w:rsidRDefault="007C67EE" w:rsidP="007C67EE">
      <w:pPr>
        <w:ind w:left="1440"/>
        <w:rPr>
          <w:bCs/>
          <w:sz w:val="24"/>
          <w:szCs w:val="24"/>
        </w:rPr>
      </w:pPr>
      <w:r w:rsidRPr="006C1A6B">
        <w:rPr>
          <w:bCs/>
          <w:sz w:val="24"/>
          <w:szCs w:val="24"/>
        </w:rPr>
        <w:t>iii)</w:t>
      </w:r>
      <w:r w:rsidRPr="006C1A6B">
        <w:rPr>
          <w:bCs/>
          <w:sz w:val="24"/>
          <w:szCs w:val="24"/>
        </w:rPr>
        <w:tab/>
      </w:r>
      <w:r w:rsidR="0074663F" w:rsidRPr="006C1A6B">
        <w:rPr>
          <w:bCs/>
          <w:sz w:val="24"/>
          <w:szCs w:val="24"/>
        </w:rPr>
        <w:t xml:space="preserve">Some </w:t>
      </w:r>
      <w:r w:rsidRPr="006C1A6B">
        <w:rPr>
          <w:bCs/>
          <w:sz w:val="24"/>
          <w:szCs w:val="24"/>
        </w:rPr>
        <w:t>Fire extinguishers are coming to the end of their lifespan and will be replaced, costing £2,844.  It is mandatory to have this equipment.</w:t>
      </w:r>
    </w:p>
    <w:p w14:paraId="029859E9" w14:textId="7E43875C" w:rsidR="00B33A64" w:rsidRDefault="00A62619" w:rsidP="00B758FB">
      <w:pPr>
        <w:ind w:left="1440" w:hanging="87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493B40A4" w14:textId="7E7F8F61" w:rsidR="00A62619" w:rsidRPr="002D4140" w:rsidRDefault="00C270F3" w:rsidP="002D4140">
      <w:pPr>
        <w:pStyle w:val="ListParagraph"/>
        <w:ind w:left="928"/>
        <w:rPr>
          <w:bCs/>
          <w:sz w:val="24"/>
          <w:szCs w:val="24"/>
        </w:rPr>
      </w:pPr>
      <w:r w:rsidRPr="002D4140">
        <w:rPr>
          <w:bCs/>
          <w:sz w:val="24"/>
          <w:szCs w:val="24"/>
        </w:rPr>
        <w:t>C</w:t>
      </w:r>
      <w:r w:rsidR="00A62619">
        <w:rPr>
          <w:bCs/>
          <w:sz w:val="24"/>
          <w:szCs w:val="24"/>
        </w:rPr>
        <w:t>)</w:t>
      </w:r>
      <w:r w:rsidR="00A62619">
        <w:rPr>
          <w:bCs/>
          <w:sz w:val="24"/>
          <w:szCs w:val="24"/>
        </w:rPr>
        <w:tab/>
      </w:r>
      <w:r w:rsidR="00A62619" w:rsidRPr="002D4140">
        <w:rPr>
          <w:b/>
          <w:sz w:val="24"/>
          <w:szCs w:val="24"/>
        </w:rPr>
        <w:t>Scheduled work completed</w:t>
      </w:r>
    </w:p>
    <w:p w14:paraId="664E20E1" w14:textId="55D3CB8B" w:rsidR="00A62619" w:rsidRPr="00DE1935" w:rsidRDefault="00A62619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 w:rsidRPr="00DE1935">
        <w:rPr>
          <w:bCs/>
          <w:sz w:val="24"/>
          <w:szCs w:val="24"/>
        </w:rPr>
        <w:t>A new boiler has been fitted.  Although much larger than before, a front panel makes work easier.  A warranty is awaited.  Mrs de Jongh said there should be a guarantee of the fitter’s work to install this boiler.</w:t>
      </w:r>
    </w:p>
    <w:p w14:paraId="7EA360D5" w14:textId="4B50A827" w:rsidR="002F1390" w:rsidRDefault="00A62619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New playground equipment has been installed.  </w:t>
      </w:r>
      <w:r w:rsidR="002F1390">
        <w:rPr>
          <w:bCs/>
          <w:sz w:val="24"/>
          <w:szCs w:val="24"/>
        </w:rPr>
        <w:t>Mr Andrews has landscaped the play area to enhance.</w:t>
      </w:r>
    </w:p>
    <w:p w14:paraId="188E7104" w14:textId="71372DD2" w:rsidR="002F1390" w:rsidRDefault="002F1390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>Hall radiators – now fitted with thermostats, controls out of children’s reach. Controllable heat is a boon</w:t>
      </w:r>
      <w:r w:rsidR="00C270F3">
        <w:rPr>
          <w:bCs/>
          <w:sz w:val="24"/>
          <w:szCs w:val="24"/>
        </w:rPr>
        <w:t xml:space="preserve"> in the economic climate</w:t>
      </w:r>
      <w:r>
        <w:rPr>
          <w:bCs/>
          <w:sz w:val="24"/>
          <w:szCs w:val="24"/>
        </w:rPr>
        <w:t>.</w:t>
      </w:r>
    </w:p>
    <w:p w14:paraId="38B92E22" w14:textId="4569E628" w:rsidR="002F1390" w:rsidRDefault="002F1390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Drains – Due to landscaping, all debris runs down to the drains and the main catchment is clogged with </w:t>
      </w:r>
      <w:r w:rsidR="00CC73F1">
        <w:rPr>
          <w:bCs/>
          <w:sz w:val="24"/>
          <w:szCs w:val="24"/>
        </w:rPr>
        <w:t>assorted items</w:t>
      </w:r>
      <w:r>
        <w:rPr>
          <w:bCs/>
          <w:sz w:val="24"/>
          <w:szCs w:val="24"/>
        </w:rPr>
        <w:t xml:space="preserve">.  £700 quoted to clear by drain company.  The job would require two people for safety reasons.  Mr Matonti suggested hiring the drainage company for this </w:t>
      </w:r>
      <w:r w:rsidR="00C270F3">
        <w:rPr>
          <w:bCs/>
          <w:sz w:val="24"/>
          <w:szCs w:val="24"/>
        </w:rPr>
        <w:t>plus</w:t>
      </w:r>
      <w:r>
        <w:rPr>
          <w:bCs/>
          <w:sz w:val="24"/>
          <w:szCs w:val="24"/>
        </w:rPr>
        <w:t xml:space="preserve"> any other suitable job.  </w:t>
      </w:r>
      <w:r w:rsidR="00204FFF">
        <w:rPr>
          <w:bCs/>
          <w:sz w:val="24"/>
          <w:szCs w:val="24"/>
        </w:rPr>
        <w:t xml:space="preserve">Following </w:t>
      </w:r>
      <w:r w:rsidR="00CC73F1">
        <w:rPr>
          <w:bCs/>
          <w:sz w:val="24"/>
          <w:szCs w:val="24"/>
        </w:rPr>
        <w:t>discussion,</w:t>
      </w:r>
      <w:r w:rsidR="00204FFF">
        <w:rPr>
          <w:bCs/>
          <w:sz w:val="24"/>
          <w:szCs w:val="24"/>
        </w:rPr>
        <w:t xml:space="preserve"> it was decided that this could be left for the time being.  </w:t>
      </w:r>
    </w:p>
    <w:p w14:paraId="2CC0C678" w14:textId="03766B31" w:rsidR="00204FFF" w:rsidRDefault="00204FFF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>Bandstand in Nursery – support fitted and two textures of sand</w:t>
      </w:r>
      <w:r w:rsidR="00C270F3">
        <w:rPr>
          <w:bCs/>
          <w:sz w:val="24"/>
          <w:szCs w:val="24"/>
        </w:rPr>
        <w:t xml:space="preserve"> provided</w:t>
      </w:r>
      <w:r>
        <w:rPr>
          <w:bCs/>
          <w:sz w:val="24"/>
          <w:szCs w:val="24"/>
        </w:rPr>
        <w:t>.</w:t>
      </w:r>
    </w:p>
    <w:p w14:paraId="3293446D" w14:textId="144DAFCD" w:rsidR="00204FFF" w:rsidRDefault="00204FFF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Large shed</w:t>
      </w:r>
      <w:proofErr w:type="gramEnd"/>
      <w:r>
        <w:rPr>
          <w:bCs/>
          <w:sz w:val="24"/>
          <w:szCs w:val="24"/>
        </w:rPr>
        <w:t xml:space="preserve"> doorway raised to allow easier storage.</w:t>
      </w:r>
    </w:p>
    <w:p w14:paraId="6BB722CA" w14:textId="24DAADC4" w:rsidR="00204FFF" w:rsidRDefault="00204FFF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>UK Power Networks have replaced the fence around their substation following many reminders.</w:t>
      </w:r>
    </w:p>
    <w:p w14:paraId="25FA578D" w14:textId="77777777" w:rsidR="007D2E9A" w:rsidRDefault="00204FFF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Breathing Building system – </w:t>
      </w:r>
      <w:r w:rsidR="007D2E9A">
        <w:rPr>
          <w:bCs/>
          <w:sz w:val="24"/>
          <w:szCs w:val="24"/>
        </w:rPr>
        <w:t xml:space="preserve">fans have been cleaned. Mr Andrews will find out more about this system and any maintenance required.  </w:t>
      </w:r>
    </w:p>
    <w:p w14:paraId="181C4759" w14:textId="5219EC92" w:rsidR="00204FFF" w:rsidRPr="00204FFF" w:rsidRDefault="007D2E9A" w:rsidP="00DE6666">
      <w:pPr>
        <w:pStyle w:val="ListParagraph"/>
        <w:numPr>
          <w:ilvl w:val="0"/>
          <w:numId w:val="23"/>
        </w:numPr>
        <w:ind w:left="2127" w:hanging="502"/>
        <w:rPr>
          <w:bCs/>
          <w:sz w:val="24"/>
          <w:szCs w:val="24"/>
        </w:rPr>
      </w:pPr>
      <w:r>
        <w:rPr>
          <w:bCs/>
          <w:sz w:val="24"/>
          <w:szCs w:val="24"/>
        </w:rPr>
        <w:t>Netball courts will be re-marked in October (funded by Sports funding).  Hopscotch markings to be added free of charge.</w:t>
      </w:r>
    </w:p>
    <w:p w14:paraId="7DFD9273" w14:textId="77777777" w:rsidR="00A777D6" w:rsidRDefault="00A777D6" w:rsidP="00A777D6">
      <w:pPr>
        <w:pStyle w:val="ListParagraph"/>
        <w:ind w:left="1288"/>
        <w:rPr>
          <w:bCs/>
          <w:sz w:val="24"/>
          <w:szCs w:val="24"/>
        </w:rPr>
      </w:pPr>
    </w:p>
    <w:p w14:paraId="64320B26" w14:textId="240DA8B5" w:rsidR="00A9102F" w:rsidRDefault="00117D77" w:rsidP="0078295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01290">
        <w:rPr>
          <w:sz w:val="24"/>
          <w:szCs w:val="24"/>
          <w:u w:val="single"/>
        </w:rPr>
        <w:t>Any Other Business</w:t>
      </w:r>
      <w:r w:rsidR="001A0B94">
        <w:rPr>
          <w:sz w:val="24"/>
          <w:szCs w:val="24"/>
        </w:rPr>
        <w:t xml:space="preserve"> </w:t>
      </w:r>
    </w:p>
    <w:p w14:paraId="3B0DF66E" w14:textId="64F794A8" w:rsidR="007D2E9A" w:rsidRDefault="007D2E9A" w:rsidP="007D2E9A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 xml:space="preserve">Assure System </w:t>
      </w:r>
      <w:r w:rsidR="00FE392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E3924">
        <w:rPr>
          <w:sz w:val="24"/>
          <w:szCs w:val="24"/>
        </w:rPr>
        <w:t xml:space="preserve">this is in place in case a problem </w:t>
      </w:r>
      <w:r w:rsidR="00C270F3">
        <w:rPr>
          <w:sz w:val="24"/>
          <w:szCs w:val="24"/>
        </w:rPr>
        <w:t>were to arise</w:t>
      </w:r>
      <w:r w:rsidR="00FE3924">
        <w:rPr>
          <w:sz w:val="24"/>
          <w:szCs w:val="24"/>
        </w:rPr>
        <w:t xml:space="preserve"> with the new play equipment and a child injured because of a fault with that equipment.  There have been no such incidents.</w:t>
      </w:r>
    </w:p>
    <w:p w14:paraId="5AF90065" w14:textId="77777777" w:rsidR="00A2238E" w:rsidRDefault="00A2238E" w:rsidP="00A9102F">
      <w:pPr>
        <w:pStyle w:val="ListParagraph"/>
        <w:ind w:left="928"/>
        <w:rPr>
          <w:sz w:val="24"/>
          <w:szCs w:val="24"/>
        </w:rPr>
      </w:pPr>
    </w:p>
    <w:p w14:paraId="3BC9B12D" w14:textId="62790DEF" w:rsidR="008C2E99" w:rsidRDefault="006E33AF" w:rsidP="00A9102F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There being no other business, t</w:t>
      </w:r>
      <w:r w:rsidR="00BC5380">
        <w:rPr>
          <w:sz w:val="24"/>
          <w:szCs w:val="24"/>
        </w:rPr>
        <w:t xml:space="preserve">he meeting closed at </w:t>
      </w:r>
      <w:r w:rsidR="006253F7">
        <w:rPr>
          <w:sz w:val="24"/>
          <w:szCs w:val="24"/>
        </w:rPr>
        <w:t>3.</w:t>
      </w:r>
      <w:r w:rsidR="00A2238E">
        <w:rPr>
          <w:sz w:val="24"/>
          <w:szCs w:val="24"/>
        </w:rPr>
        <w:t>0</w:t>
      </w:r>
      <w:r w:rsidR="006253F7">
        <w:rPr>
          <w:sz w:val="24"/>
          <w:szCs w:val="24"/>
        </w:rPr>
        <w:t>0</w:t>
      </w:r>
      <w:r w:rsidR="00BC5380">
        <w:rPr>
          <w:sz w:val="24"/>
          <w:szCs w:val="24"/>
        </w:rPr>
        <w:t xml:space="preserve"> pm</w:t>
      </w:r>
    </w:p>
    <w:p w14:paraId="596393BA" w14:textId="77777777" w:rsidR="00BC5380" w:rsidRDefault="00BC5380" w:rsidP="00BC5380">
      <w:pPr>
        <w:pStyle w:val="ListParagraph"/>
        <w:rPr>
          <w:sz w:val="24"/>
          <w:szCs w:val="24"/>
        </w:rPr>
      </w:pPr>
    </w:p>
    <w:p w14:paraId="4BF078D3" w14:textId="50FCF165" w:rsidR="00A426BE" w:rsidRPr="00CE0678" w:rsidRDefault="0039550C" w:rsidP="00A35B3A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D175B4">
        <w:rPr>
          <w:sz w:val="24"/>
          <w:szCs w:val="24"/>
          <w:u w:val="single"/>
        </w:rPr>
        <w:t>Date and time of next meeting</w:t>
      </w:r>
      <w:r w:rsidR="001A0B94" w:rsidRPr="00D175B4">
        <w:rPr>
          <w:sz w:val="24"/>
          <w:szCs w:val="24"/>
        </w:rPr>
        <w:t xml:space="preserve"> –</w:t>
      </w:r>
      <w:r w:rsidR="00C93202">
        <w:rPr>
          <w:sz w:val="24"/>
          <w:szCs w:val="24"/>
        </w:rPr>
        <w:t xml:space="preserve"> </w:t>
      </w:r>
      <w:r w:rsidR="00C93202" w:rsidRPr="00C93202">
        <w:rPr>
          <w:b/>
          <w:bCs/>
          <w:sz w:val="24"/>
          <w:szCs w:val="24"/>
        </w:rPr>
        <w:t>Tuesday 9 May 2023</w:t>
      </w:r>
      <w:r w:rsidR="00C93202">
        <w:rPr>
          <w:sz w:val="24"/>
          <w:szCs w:val="24"/>
        </w:rPr>
        <w:t xml:space="preserve"> </w:t>
      </w:r>
      <w:r w:rsidR="00A2238E" w:rsidRPr="00CE0678">
        <w:rPr>
          <w:b/>
          <w:bCs/>
          <w:sz w:val="24"/>
          <w:szCs w:val="24"/>
        </w:rPr>
        <w:t>– 2.00 pm</w:t>
      </w:r>
    </w:p>
    <w:p w14:paraId="3C98B7ED" w14:textId="78FA5805" w:rsidR="009B4F34" w:rsidRDefault="00EE3ABA" w:rsidP="009B4F34">
      <w:r>
        <w:rPr>
          <w:sz w:val="24"/>
          <w:szCs w:val="24"/>
        </w:rPr>
        <w:t> </w:t>
      </w:r>
    </w:p>
    <w:p w14:paraId="2A063E43" w14:textId="05EC5CDB" w:rsidR="00EE3ABA" w:rsidRDefault="00EE3ABA" w:rsidP="00EE3ABA">
      <w:pPr>
        <w:pStyle w:val="NormalWeb"/>
        <w:spacing w:before="0" w:beforeAutospacing="0" w:after="0" w:afterAutospacing="0"/>
        <w:ind w:left="993"/>
        <w:rPr>
          <w:rFonts w:ascii="Times New Roman" w:hAnsi="Times New Roman" w:cs="Times New Roman"/>
          <w:sz w:val="20"/>
          <w:szCs w:val="20"/>
        </w:rPr>
      </w:pPr>
    </w:p>
    <w:p w14:paraId="497EB332" w14:textId="77777777" w:rsidR="00EE3ABA" w:rsidRDefault="00EE3ABA" w:rsidP="00A426BE">
      <w:pPr>
        <w:rPr>
          <w:sz w:val="24"/>
          <w:szCs w:val="24"/>
          <w:u w:val="single"/>
        </w:rPr>
      </w:pPr>
    </w:p>
    <w:p w14:paraId="09ECA30E" w14:textId="3FC29740" w:rsidR="00E67FBF" w:rsidRDefault="00DA1D40" w:rsidP="00A426BE">
      <w:pPr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7315203" wp14:editId="2A23F5D0">
            <wp:extent cx="2780665" cy="7524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DBD4D" w14:textId="13E45DA6" w:rsidR="00E67FBF" w:rsidRPr="006F17AA" w:rsidRDefault="00E67FBF" w:rsidP="00A426BE">
      <w:pPr>
        <w:rPr>
          <w:sz w:val="24"/>
          <w:szCs w:val="24"/>
        </w:rPr>
      </w:pPr>
      <w:r>
        <w:rPr>
          <w:sz w:val="24"/>
          <w:szCs w:val="24"/>
          <w:u w:val="single"/>
        </w:rPr>
        <w:t>Signed</w:t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  <w:t>Date:  24/01/2023</w:t>
      </w:r>
    </w:p>
    <w:sectPr w:rsidR="00E67FBF" w:rsidRPr="006F17AA" w:rsidSect="00F04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FB9C" w14:textId="77777777" w:rsidR="005F3B76" w:rsidRDefault="005F3B76">
      <w:r>
        <w:separator/>
      </w:r>
    </w:p>
  </w:endnote>
  <w:endnote w:type="continuationSeparator" w:id="0">
    <w:p w14:paraId="64C02963" w14:textId="77777777" w:rsidR="005F3B76" w:rsidRDefault="005F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3A249" w14:textId="77777777" w:rsidR="005F3B76" w:rsidRDefault="005F3B76">
      <w:r>
        <w:separator/>
      </w:r>
    </w:p>
  </w:footnote>
  <w:footnote w:type="continuationSeparator" w:id="0">
    <w:p w14:paraId="7DBEE8A0" w14:textId="77777777" w:rsidR="005F3B76" w:rsidRDefault="005F3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15B3540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C0F" w14:textId="1BAB5E65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D96" w14:textId="0BA36055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90C50"/>
    <w:multiLevelType w:val="hybridMultilevel"/>
    <w:tmpl w:val="FD8C6662"/>
    <w:lvl w:ilvl="0" w:tplc="199CC4A4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B35129F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CA53834"/>
    <w:multiLevelType w:val="hybridMultilevel"/>
    <w:tmpl w:val="893A077E"/>
    <w:lvl w:ilvl="0" w:tplc="AE4AF7AA">
      <w:start w:val="2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17401E0F"/>
    <w:multiLevelType w:val="hybridMultilevel"/>
    <w:tmpl w:val="2FF061AA"/>
    <w:lvl w:ilvl="0" w:tplc="F8B0F9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179203BB"/>
    <w:multiLevelType w:val="hybridMultilevel"/>
    <w:tmpl w:val="BA76D41E"/>
    <w:lvl w:ilvl="0" w:tplc="FFFFFFFF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8" w15:restartNumberingAfterBreak="0">
    <w:nsid w:val="26900FDA"/>
    <w:multiLevelType w:val="hybridMultilevel"/>
    <w:tmpl w:val="14C87E46"/>
    <w:lvl w:ilvl="0" w:tplc="D9C62FBE">
      <w:start w:val="3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9" w15:restartNumberingAfterBreak="0">
    <w:nsid w:val="2D4452C7"/>
    <w:multiLevelType w:val="hybridMultilevel"/>
    <w:tmpl w:val="E65CFBCC"/>
    <w:lvl w:ilvl="0" w:tplc="C3065CC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DC6BB8"/>
    <w:multiLevelType w:val="hybridMultilevel"/>
    <w:tmpl w:val="74B6C890"/>
    <w:lvl w:ilvl="0" w:tplc="199CC4A4">
      <w:start w:val="1"/>
      <w:numFmt w:val="lowerRoman"/>
      <w:lvlText w:val="%1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3" w15:restartNumberingAfterBreak="0">
    <w:nsid w:val="4D893724"/>
    <w:multiLevelType w:val="hybridMultilevel"/>
    <w:tmpl w:val="678AABFA"/>
    <w:lvl w:ilvl="0" w:tplc="13B2D02A">
      <w:start w:val="3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7AC32AD"/>
    <w:multiLevelType w:val="hybridMultilevel"/>
    <w:tmpl w:val="080855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062F324">
      <w:start w:val="1"/>
      <w:numFmt w:val="lowerRoman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9250F"/>
    <w:multiLevelType w:val="hybridMultilevel"/>
    <w:tmpl w:val="B6985E3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E2B58"/>
    <w:multiLevelType w:val="hybridMultilevel"/>
    <w:tmpl w:val="2794E3BC"/>
    <w:lvl w:ilvl="0" w:tplc="89006006">
      <w:start w:val="1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5B1C7D72"/>
    <w:multiLevelType w:val="hybridMultilevel"/>
    <w:tmpl w:val="C6A8C05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9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 w15:restartNumberingAfterBreak="0">
    <w:nsid w:val="747915DD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79144AE0"/>
    <w:multiLevelType w:val="hybridMultilevel"/>
    <w:tmpl w:val="E57AF496"/>
    <w:lvl w:ilvl="0" w:tplc="D45687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708180">
    <w:abstractNumId w:val="22"/>
  </w:num>
  <w:num w:numId="2" w16cid:durableId="355237236">
    <w:abstractNumId w:val="11"/>
  </w:num>
  <w:num w:numId="3" w16cid:durableId="1827741603">
    <w:abstractNumId w:val="5"/>
  </w:num>
  <w:num w:numId="4" w16cid:durableId="752120965">
    <w:abstractNumId w:val="18"/>
  </w:num>
  <w:num w:numId="5" w16cid:durableId="686447250">
    <w:abstractNumId w:val="6"/>
  </w:num>
  <w:num w:numId="6" w16cid:durableId="1800029378">
    <w:abstractNumId w:val="7"/>
  </w:num>
  <w:num w:numId="7" w16cid:durableId="273487747">
    <w:abstractNumId w:val="21"/>
  </w:num>
  <w:num w:numId="8" w16cid:durableId="1927572053">
    <w:abstractNumId w:val="12"/>
  </w:num>
  <w:num w:numId="9" w16cid:durableId="177892044">
    <w:abstractNumId w:val="19"/>
  </w:num>
  <w:num w:numId="10" w16cid:durableId="595794862">
    <w:abstractNumId w:val="0"/>
  </w:num>
  <w:num w:numId="11" w16cid:durableId="1978604148">
    <w:abstractNumId w:val="3"/>
  </w:num>
  <w:num w:numId="12" w16cid:durableId="2083216567">
    <w:abstractNumId w:val="16"/>
  </w:num>
  <w:num w:numId="13" w16cid:durableId="657999794">
    <w:abstractNumId w:val="9"/>
  </w:num>
  <w:num w:numId="14" w16cid:durableId="152570978">
    <w:abstractNumId w:val="8"/>
  </w:num>
  <w:num w:numId="15" w16cid:durableId="1920675880">
    <w:abstractNumId w:val="20"/>
  </w:num>
  <w:num w:numId="16" w16cid:durableId="1589339632">
    <w:abstractNumId w:val="1"/>
  </w:num>
  <w:num w:numId="17" w16cid:durableId="2014256649">
    <w:abstractNumId w:val="2"/>
  </w:num>
  <w:num w:numId="18" w16cid:durableId="569273850">
    <w:abstractNumId w:val="15"/>
  </w:num>
  <w:num w:numId="19" w16cid:durableId="82842634">
    <w:abstractNumId w:val="14"/>
  </w:num>
  <w:num w:numId="20" w16cid:durableId="1037123061">
    <w:abstractNumId w:val="4"/>
  </w:num>
  <w:num w:numId="21" w16cid:durableId="814102685">
    <w:abstractNumId w:val="13"/>
  </w:num>
  <w:num w:numId="22" w16cid:durableId="537202136">
    <w:abstractNumId w:val="17"/>
  </w:num>
  <w:num w:numId="23" w16cid:durableId="1377698570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477"/>
    <w:rsid w:val="00005EB2"/>
    <w:rsid w:val="00006758"/>
    <w:rsid w:val="0000731A"/>
    <w:rsid w:val="000125BB"/>
    <w:rsid w:val="00013F3B"/>
    <w:rsid w:val="0001439A"/>
    <w:rsid w:val="00014AE8"/>
    <w:rsid w:val="00016F77"/>
    <w:rsid w:val="0001752B"/>
    <w:rsid w:val="00017822"/>
    <w:rsid w:val="00021FEE"/>
    <w:rsid w:val="0002268F"/>
    <w:rsid w:val="00023C42"/>
    <w:rsid w:val="0002541E"/>
    <w:rsid w:val="00026A68"/>
    <w:rsid w:val="000271D4"/>
    <w:rsid w:val="00027AB3"/>
    <w:rsid w:val="00036B45"/>
    <w:rsid w:val="000413F9"/>
    <w:rsid w:val="000418C6"/>
    <w:rsid w:val="00041C21"/>
    <w:rsid w:val="00043673"/>
    <w:rsid w:val="00045966"/>
    <w:rsid w:val="00046BB6"/>
    <w:rsid w:val="00046E27"/>
    <w:rsid w:val="00052BF6"/>
    <w:rsid w:val="00052EA7"/>
    <w:rsid w:val="00053D8C"/>
    <w:rsid w:val="0005447D"/>
    <w:rsid w:val="00061164"/>
    <w:rsid w:val="000640EA"/>
    <w:rsid w:val="00064443"/>
    <w:rsid w:val="00064704"/>
    <w:rsid w:val="0006510C"/>
    <w:rsid w:val="00066674"/>
    <w:rsid w:val="00067FCF"/>
    <w:rsid w:val="00071C28"/>
    <w:rsid w:val="00075144"/>
    <w:rsid w:val="00075854"/>
    <w:rsid w:val="0007609E"/>
    <w:rsid w:val="000762CB"/>
    <w:rsid w:val="0008051D"/>
    <w:rsid w:val="00082BC5"/>
    <w:rsid w:val="0008345B"/>
    <w:rsid w:val="00083B4A"/>
    <w:rsid w:val="00083D3F"/>
    <w:rsid w:val="00084D50"/>
    <w:rsid w:val="00085C86"/>
    <w:rsid w:val="0009060B"/>
    <w:rsid w:val="00090B02"/>
    <w:rsid w:val="00091188"/>
    <w:rsid w:val="000933E5"/>
    <w:rsid w:val="00096239"/>
    <w:rsid w:val="0009651D"/>
    <w:rsid w:val="00096E38"/>
    <w:rsid w:val="000A0815"/>
    <w:rsid w:val="000A176A"/>
    <w:rsid w:val="000A2400"/>
    <w:rsid w:val="000A2DCD"/>
    <w:rsid w:val="000A4601"/>
    <w:rsid w:val="000A46BE"/>
    <w:rsid w:val="000A554A"/>
    <w:rsid w:val="000A5D6E"/>
    <w:rsid w:val="000A7FA0"/>
    <w:rsid w:val="000B1C06"/>
    <w:rsid w:val="000B1D71"/>
    <w:rsid w:val="000B59E4"/>
    <w:rsid w:val="000B7116"/>
    <w:rsid w:val="000B7850"/>
    <w:rsid w:val="000B7993"/>
    <w:rsid w:val="000C14A3"/>
    <w:rsid w:val="000C243F"/>
    <w:rsid w:val="000C29C7"/>
    <w:rsid w:val="000C3292"/>
    <w:rsid w:val="000C3A28"/>
    <w:rsid w:val="000C5F7B"/>
    <w:rsid w:val="000C78F9"/>
    <w:rsid w:val="000D263E"/>
    <w:rsid w:val="000D3D59"/>
    <w:rsid w:val="000D42CC"/>
    <w:rsid w:val="000D69F3"/>
    <w:rsid w:val="000D7A23"/>
    <w:rsid w:val="000E2914"/>
    <w:rsid w:val="000E2F3D"/>
    <w:rsid w:val="000E3741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37B1"/>
    <w:rsid w:val="000F3831"/>
    <w:rsid w:val="000F3E26"/>
    <w:rsid w:val="000F4E32"/>
    <w:rsid w:val="000F5236"/>
    <w:rsid w:val="000F7FDC"/>
    <w:rsid w:val="00102441"/>
    <w:rsid w:val="0010258B"/>
    <w:rsid w:val="00102D0C"/>
    <w:rsid w:val="001036DF"/>
    <w:rsid w:val="00103FF5"/>
    <w:rsid w:val="00104C2C"/>
    <w:rsid w:val="001060A0"/>
    <w:rsid w:val="00106A0F"/>
    <w:rsid w:val="00106E5B"/>
    <w:rsid w:val="00110E7E"/>
    <w:rsid w:val="00117D77"/>
    <w:rsid w:val="001230CD"/>
    <w:rsid w:val="0012560B"/>
    <w:rsid w:val="001271EF"/>
    <w:rsid w:val="00130D52"/>
    <w:rsid w:val="00131B31"/>
    <w:rsid w:val="00131B84"/>
    <w:rsid w:val="0014493B"/>
    <w:rsid w:val="001461DB"/>
    <w:rsid w:val="00150AEE"/>
    <w:rsid w:val="0015186A"/>
    <w:rsid w:val="00154A70"/>
    <w:rsid w:val="00155498"/>
    <w:rsid w:val="00155523"/>
    <w:rsid w:val="00155F90"/>
    <w:rsid w:val="00156384"/>
    <w:rsid w:val="001569F5"/>
    <w:rsid w:val="00161A7D"/>
    <w:rsid w:val="001622F9"/>
    <w:rsid w:val="00162B2A"/>
    <w:rsid w:val="001632FA"/>
    <w:rsid w:val="00165423"/>
    <w:rsid w:val="00166250"/>
    <w:rsid w:val="00166CDE"/>
    <w:rsid w:val="0016727F"/>
    <w:rsid w:val="00170F03"/>
    <w:rsid w:val="001723A7"/>
    <w:rsid w:val="00173409"/>
    <w:rsid w:val="00174218"/>
    <w:rsid w:val="0017433D"/>
    <w:rsid w:val="001769D0"/>
    <w:rsid w:val="00181D65"/>
    <w:rsid w:val="001853C2"/>
    <w:rsid w:val="00185C9D"/>
    <w:rsid w:val="0019243B"/>
    <w:rsid w:val="001926CA"/>
    <w:rsid w:val="001948D9"/>
    <w:rsid w:val="00195307"/>
    <w:rsid w:val="001A0B94"/>
    <w:rsid w:val="001A0EE9"/>
    <w:rsid w:val="001A4355"/>
    <w:rsid w:val="001A5370"/>
    <w:rsid w:val="001A5EDF"/>
    <w:rsid w:val="001A6210"/>
    <w:rsid w:val="001B0BCE"/>
    <w:rsid w:val="001B17CF"/>
    <w:rsid w:val="001B28DB"/>
    <w:rsid w:val="001B2AA0"/>
    <w:rsid w:val="001B3691"/>
    <w:rsid w:val="001B4E15"/>
    <w:rsid w:val="001B6A68"/>
    <w:rsid w:val="001C0525"/>
    <w:rsid w:val="001C10B4"/>
    <w:rsid w:val="001C1F87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4728"/>
    <w:rsid w:val="001D4C86"/>
    <w:rsid w:val="001D5207"/>
    <w:rsid w:val="001D6C95"/>
    <w:rsid w:val="001D730A"/>
    <w:rsid w:val="001E13CD"/>
    <w:rsid w:val="001E3576"/>
    <w:rsid w:val="001E4D39"/>
    <w:rsid w:val="001E527D"/>
    <w:rsid w:val="001F1C12"/>
    <w:rsid w:val="001F2474"/>
    <w:rsid w:val="001F372B"/>
    <w:rsid w:val="001F3976"/>
    <w:rsid w:val="001F41DD"/>
    <w:rsid w:val="00204FFF"/>
    <w:rsid w:val="00210586"/>
    <w:rsid w:val="00212C08"/>
    <w:rsid w:val="002211A8"/>
    <w:rsid w:val="00221306"/>
    <w:rsid w:val="00221730"/>
    <w:rsid w:val="002217E3"/>
    <w:rsid w:val="00221E97"/>
    <w:rsid w:val="00226191"/>
    <w:rsid w:val="0022796C"/>
    <w:rsid w:val="002314FF"/>
    <w:rsid w:val="00232E85"/>
    <w:rsid w:val="0023324C"/>
    <w:rsid w:val="00233735"/>
    <w:rsid w:val="002410FE"/>
    <w:rsid w:val="00242193"/>
    <w:rsid w:val="002428A8"/>
    <w:rsid w:val="00243A62"/>
    <w:rsid w:val="0024737B"/>
    <w:rsid w:val="00251782"/>
    <w:rsid w:val="00252152"/>
    <w:rsid w:val="00254EBA"/>
    <w:rsid w:val="00255B16"/>
    <w:rsid w:val="00256A32"/>
    <w:rsid w:val="00260344"/>
    <w:rsid w:val="0026111D"/>
    <w:rsid w:val="00262946"/>
    <w:rsid w:val="00264923"/>
    <w:rsid w:val="0026511A"/>
    <w:rsid w:val="00266A0A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82A5D"/>
    <w:rsid w:val="00282B32"/>
    <w:rsid w:val="00283724"/>
    <w:rsid w:val="0028617A"/>
    <w:rsid w:val="0028735D"/>
    <w:rsid w:val="002878F2"/>
    <w:rsid w:val="00290967"/>
    <w:rsid w:val="00291DB7"/>
    <w:rsid w:val="002930F7"/>
    <w:rsid w:val="00294CD1"/>
    <w:rsid w:val="002A312F"/>
    <w:rsid w:val="002A3156"/>
    <w:rsid w:val="002A3C22"/>
    <w:rsid w:val="002A4DDF"/>
    <w:rsid w:val="002A5D08"/>
    <w:rsid w:val="002A6438"/>
    <w:rsid w:val="002A6716"/>
    <w:rsid w:val="002A684E"/>
    <w:rsid w:val="002A6965"/>
    <w:rsid w:val="002B03A3"/>
    <w:rsid w:val="002B11B4"/>
    <w:rsid w:val="002B38AF"/>
    <w:rsid w:val="002B3D2E"/>
    <w:rsid w:val="002B44E3"/>
    <w:rsid w:val="002B4DD0"/>
    <w:rsid w:val="002B54E1"/>
    <w:rsid w:val="002B578A"/>
    <w:rsid w:val="002B645C"/>
    <w:rsid w:val="002C1171"/>
    <w:rsid w:val="002C160B"/>
    <w:rsid w:val="002C333E"/>
    <w:rsid w:val="002C52A8"/>
    <w:rsid w:val="002C71DB"/>
    <w:rsid w:val="002C7439"/>
    <w:rsid w:val="002C76BF"/>
    <w:rsid w:val="002D079B"/>
    <w:rsid w:val="002D15F9"/>
    <w:rsid w:val="002D3E94"/>
    <w:rsid w:val="002D4140"/>
    <w:rsid w:val="002D7657"/>
    <w:rsid w:val="002E1AF5"/>
    <w:rsid w:val="002E408C"/>
    <w:rsid w:val="002E5396"/>
    <w:rsid w:val="002E577B"/>
    <w:rsid w:val="002E66CB"/>
    <w:rsid w:val="002E7785"/>
    <w:rsid w:val="002F1390"/>
    <w:rsid w:val="002F277A"/>
    <w:rsid w:val="002F2D38"/>
    <w:rsid w:val="002F3120"/>
    <w:rsid w:val="002F77B6"/>
    <w:rsid w:val="00301556"/>
    <w:rsid w:val="00301B75"/>
    <w:rsid w:val="00303B8C"/>
    <w:rsid w:val="00304313"/>
    <w:rsid w:val="00304AD7"/>
    <w:rsid w:val="0030533A"/>
    <w:rsid w:val="003055DE"/>
    <w:rsid w:val="003068C3"/>
    <w:rsid w:val="00307F3A"/>
    <w:rsid w:val="003107DE"/>
    <w:rsid w:val="00310C3A"/>
    <w:rsid w:val="00311E11"/>
    <w:rsid w:val="00313362"/>
    <w:rsid w:val="00313A52"/>
    <w:rsid w:val="00313B81"/>
    <w:rsid w:val="00314A16"/>
    <w:rsid w:val="00315EE1"/>
    <w:rsid w:val="00317610"/>
    <w:rsid w:val="00323634"/>
    <w:rsid w:val="00327E2E"/>
    <w:rsid w:val="00330BB7"/>
    <w:rsid w:val="00333A64"/>
    <w:rsid w:val="00334D39"/>
    <w:rsid w:val="00335DDE"/>
    <w:rsid w:val="003402B4"/>
    <w:rsid w:val="00340DBF"/>
    <w:rsid w:val="0034279E"/>
    <w:rsid w:val="00342A91"/>
    <w:rsid w:val="00342B1C"/>
    <w:rsid w:val="00344756"/>
    <w:rsid w:val="0034664E"/>
    <w:rsid w:val="00351EDE"/>
    <w:rsid w:val="00354DBF"/>
    <w:rsid w:val="00356A3A"/>
    <w:rsid w:val="00361388"/>
    <w:rsid w:val="00362604"/>
    <w:rsid w:val="003632E9"/>
    <w:rsid w:val="0036466A"/>
    <w:rsid w:val="00366145"/>
    <w:rsid w:val="003701E8"/>
    <w:rsid w:val="003710F5"/>
    <w:rsid w:val="0037418F"/>
    <w:rsid w:val="003773E8"/>
    <w:rsid w:val="00381BA0"/>
    <w:rsid w:val="00384BD7"/>
    <w:rsid w:val="00387F9E"/>
    <w:rsid w:val="00390A81"/>
    <w:rsid w:val="00392D88"/>
    <w:rsid w:val="00393553"/>
    <w:rsid w:val="00393F7E"/>
    <w:rsid w:val="0039550C"/>
    <w:rsid w:val="0039751D"/>
    <w:rsid w:val="003A2DAF"/>
    <w:rsid w:val="003A3C27"/>
    <w:rsid w:val="003A4D0B"/>
    <w:rsid w:val="003A6742"/>
    <w:rsid w:val="003A76AC"/>
    <w:rsid w:val="003A7777"/>
    <w:rsid w:val="003B5421"/>
    <w:rsid w:val="003B76A0"/>
    <w:rsid w:val="003B79F1"/>
    <w:rsid w:val="003C0008"/>
    <w:rsid w:val="003C0E54"/>
    <w:rsid w:val="003C1958"/>
    <w:rsid w:val="003C1A9F"/>
    <w:rsid w:val="003C3F17"/>
    <w:rsid w:val="003C4C68"/>
    <w:rsid w:val="003C5001"/>
    <w:rsid w:val="003C76C3"/>
    <w:rsid w:val="003C7995"/>
    <w:rsid w:val="003D03AD"/>
    <w:rsid w:val="003D334B"/>
    <w:rsid w:val="003D4036"/>
    <w:rsid w:val="003D7F76"/>
    <w:rsid w:val="003E09A5"/>
    <w:rsid w:val="003E40AC"/>
    <w:rsid w:val="003E490F"/>
    <w:rsid w:val="003F03C5"/>
    <w:rsid w:val="003F17A5"/>
    <w:rsid w:val="003F1985"/>
    <w:rsid w:val="003F20A7"/>
    <w:rsid w:val="004066BB"/>
    <w:rsid w:val="00406796"/>
    <w:rsid w:val="00410DF8"/>
    <w:rsid w:val="004138D7"/>
    <w:rsid w:val="00413B5C"/>
    <w:rsid w:val="0041419E"/>
    <w:rsid w:val="0041695D"/>
    <w:rsid w:val="00417015"/>
    <w:rsid w:val="00417083"/>
    <w:rsid w:val="00420DC2"/>
    <w:rsid w:val="00422B26"/>
    <w:rsid w:val="004371B4"/>
    <w:rsid w:val="004440F2"/>
    <w:rsid w:val="00445575"/>
    <w:rsid w:val="00445F39"/>
    <w:rsid w:val="00446418"/>
    <w:rsid w:val="00455477"/>
    <w:rsid w:val="00457D7A"/>
    <w:rsid w:val="004615EF"/>
    <w:rsid w:val="00461F68"/>
    <w:rsid w:val="004621CF"/>
    <w:rsid w:val="00462932"/>
    <w:rsid w:val="0046300D"/>
    <w:rsid w:val="004633D2"/>
    <w:rsid w:val="00463470"/>
    <w:rsid w:val="004642F1"/>
    <w:rsid w:val="00464A8F"/>
    <w:rsid w:val="00465BEE"/>
    <w:rsid w:val="004672B4"/>
    <w:rsid w:val="004673A2"/>
    <w:rsid w:val="00467E4B"/>
    <w:rsid w:val="00470F27"/>
    <w:rsid w:val="0047171B"/>
    <w:rsid w:val="00471907"/>
    <w:rsid w:val="00471C3A"/>
    <w:rsid w:val="004721CB"/>
    <w:rsid w:val="0047263F"/>
    <w:rsid w:val="004728CA"/>
    <w:rsid w:val="00473B01"/>
    <w:rsid w:val="0047462B"/>
    <w:rsid w:val="00477BAB"/>
    <w:rsid w:val="004805EB"/>
    <w:rsid w:val="00483E0E"/>
    <w:rsid w:val="00484A73"/>
    <w:rsid w:val="00484FFF"/>
    <w:rsid w:val="0048584C"/>
    <w:rsid w:val="00486ADE"/>
    <w:rsid w:val="00490ADF"/>
    <w:rsid w:val="004916D1"/>
    <w:rsid w:val="00492E5E"/>
    <w:rsid w:val="00493614"/>
    <w:rsid w:val="00496999"/>
    <w:rsid w:val="004A0266"/>
    <w:rsid w:val="004A1455"/>
    <w:rsid w:val="004A26DA"/>
    <w:rsid w:val="004A6CCC"/>
    <w:rsid w:val="004B0092"/>
    <w:rsid w:val="004B1F9B"/>
    <w:rsid w:val="004B21AD"/>
    <w:rsid w:val="004B234C"/>
    <w:rsid w:val="004B37C0"/>
    <w:rsid w:val="004B4CF3"/>
    <w:rsid w:val="004B5283"/>
    <w:rsid w:val="004C6B75"/>
    <w:rsid w:val="004C6CEC"/>
    <w:rsid w:val="004C7D14"/>
    <w:rsid w:val="004D238F"/>
    <w:rsid w:val="004D35B5"/>
    <w:rsid w:val="004D5185"/>
    <w:rsid w:val="004E1627"/>
    <w:rsid w:val="004E2844"/>
    <w:rsid w:val="004E28D6"/>
    <w:rsid w:val="004E31CD"/>
    <w:rsid w:val="004E670B"/>
    <w:rsid w:val="004F24AE"/>
    <w:rsid w:val="004F59C5"/>
    <w:rsid w:val="004F7770"/>
    <w:rsid w:val="004F7E15"/>
    <w:rsid w:val="0050134E"/>
    <w:rsid w:val="005024E7"/>
    <w:rsid w:val="005050D6"/>
    <w:rsid w:val="005053B7"/>
    <w:rsid w:val="00507154"/>
    <w:rsid w:val="00507578"/>
    <w:rsid w:val="0051117C"/>
    <w:rsid w:val="00511734"/>
    <w:rsid w:val="00513B7A"/>
    <w:rsid w:val="005159EF"/>
    <w:rsid w:val="00516DCC"/>
    <w:rsid w:val="0052156A"/>
    <w:rsid w:val="00521C30"/>
    <w:rsid w:val="005244E6"/>
    <w:rsid w:val="00524770"/>
    <w:rsid w:val="00524C44"/>
    <w:rsid w:val="00527216"/>
    <w:rsid w:val="005274AF"/>
    <w:rsid w:val="005319F4"/>
    <w:rsid w:val="00537E86"/>
    <w:rsid w:val="0054283A"/>
    <w:rsid w:val="00544DA3"/>
    <w:rsid w:val="00545950"/>
    <w:rsid w:val="00550619"/>
    <w:rsid w:val="005519D3"/>
    <w:rsid w:val="00554A59"/>
    <w:rsid w:val="00554B0F"/>
    <w:rsid w:val="00554C8B"/>
    <w:rsid w:val="00556774"/>
    <w:rsid w:val="00561E29"/>
    <w:rsid w:val="005636A4"/>
    <w:rsid w:val="005639CF"/>
    <w:rsid w:val="00564CC7"/>
    <w:rsid w:val="005676BE"/>
    <w:rsid w:val="005679A9"/>
    <w:rsid w:val="00571D45"/>
    <w:rsid w:val="00573BE2"/>
    <w:rsid w:val="00574B9C"/>
    <w:rsid w:val="00575896"/>
    <w:rsid w:val="00576CA2"/>
    <w:rsid w:val="0057744D"/>
    <w:rsid w:val="00581679"/>
    <w:rsid w:val="00583E55"/>
    <w:rsid w:val="00590CC4"/>
    <w:rsid w:val="00592616"/>
    <w:rsid w:val="00595092"/>
    <w:rsid w:val="00595B40"/>
    <w:rsid w:val="00595FBE"/>
    <w:rsid w:val="00596095"/>
    <w:rsid w:val="005968E2"/>
    <w:rsid w:val="0059768B"/>
    <w:rsid w:val="005978B5"/>
    <w:rsid w:val="005A1F7A"/>
    <w:rsid w:val="005A5ACD"/>
    <w:rsid w:val="005A77FE"/>
    <w:rsid w:val="005B3A5C"/>
    <w:rsid w:val="005B7061"/>
    <w:rsid w:val="005B7980"/>
    <w:rsid w:val="005C0CAE"/>
    <w:rsid w:val="005C2BC8"/>
    <w:rsid w:val="005C3103"/>
    <w:rsid w:val="005C53B4"/>
    <w:rsid w:val="005C7422"/>
    <w:rsid w:val="005D0184"/>
    <w:rsid w:val="005D0B64"/>
    <w:rsid w:val="005D0F2F"/>
    <w:rsid w:val="005D3B51"/>
    <w:rsid w:val="005D5A23"/>
    <w:rsid w:val="005E2F39"/>
    <w:rsid w:val="005E5B55"/>
    <w:rsid w:val="005E62DC"/>
    <w:rsid w:val="005E6EEF"/>
    <w:rsid w:val="005F1B08"/>
    <w:rsid w:val="005F1B68"/>
    <w:rsid w:val="005F3B23"/>
    <w:rsid w:val="005F3B76"/>
    <w:rsid w:val="005F3DA7"/>
    <w:rsid w:val="005F4B0E"/>
    <w:rsid w:val="005F57F7"/>
    <w:rsid w:val="005F5922"/>
    <w:rsid w:val="005F7698"/>
    <w:rsid w:val="006014DC"/>
    <w:rsid w:val="00602814"/>
    <w:rsid w:val="00602856"/>
    <w:rsid w:val="00603460"/>
    <w:rsid w:val="00604748"/>
    <w:rsid w:val="00604A0E"/>
    <w:rsid w:val="00604E78"/>
    <w:rsid w:val="006054DA"/>
    <w:rsid w:val="006100A6"/>
    <w:rsid w:val="006128CF"/>
    <w:rsid w:val="0061348C"/>
    <w:rsid w:val="0061508F"/>
    <w:rsid w:val="00616592"/>
    <w:rsid w:val="00617C7A"/>
    <w:rsid w:val="006212F6"/>
    <w:rsid w:val="0062284D"/>
    <w:rsid w:val="00623D8F"/>
    <w:rsid w:val="006253F7"/>
    <w:rsid w:val="0063070A"/>
    <w:rsid w:val="00630BF7"/>
    <w:rsid w:val="006343A8"/>
    <w:rsid w:val="00635460"/>
    <w:rsid w:val="0064023B"/>
    <w:rsid w:val="00641FE5"/>
    <w:rsid w:val="006471B5"/>
    <w:rsid w:val="006509D6"/>
    <w:rsid w:val="00654B54"/>
    <w:rsid w:val="006611A7"/>
    <w:rsid w:val="00662945"/>
    <w:rsid w:val="00664937"/>
    <w:rsid w:val="00664983"/>
    <w:rsid w:val="00665FD4"/>
    <w:rsid w:val="00665FE5"/>
    <w:rsid w:val="0066651A"/>
    <w:rsid w:val="0067264A"/>
    <w:rsid w:val="00672EB7"/>
    <w:rsid w:val="00673CC2"/>
    <w:rsid w:val="00674557"/>
    <w:rsid w:val="00677267"/>
    <w:rsid w:val="00680320"/>
    <w:rsid w:val="00682BBA"/>
    <w:rsid w:val="00684A66"/>
    <w:rsid w:val="006868AA"/>
    <w:rsid w:val="00695830"/>
    <w:rsid w:val="00695C54"/>
    <w:rsid w:val="00695DB5"/>
    <w:rsid w:val="006A0EBD"/>
    <w:rsid w:val="006A1DD7"/>
    <w:rsid w:val="006A2D82"/>
    <w:rsid w:val="006A5593"/>
    <w:rsid w:val="006A55F5"/>
    <w:rsid w:val="006A65E9"/>
    <w:rsid w:val="006A697F"/>
    <w:rsid w:val="006A6B5D"/>
    <w:rsid w:val="006B01A7"/>
    <w:rsid w:val="006B5A5E"/>
    <w:rsid w:val="006B7833"/>
    <w:rsid w:val="006B7879"/>
    <w:rsid w:val="006C00CA"/>
    <w:rsid w:val="006C0477"/>
    <w:rsid w:val="006C1A6B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43F"/>
    <w:rsid w:val="006D64CA"/>
    <w:rsid w:val="006D7564"/>
    <w:rsid w:val="006E33AF"/>
    <w:rsid w:val="006E6058"/>
    <w:rsid w:val="006E7B00"/>
    <w:rsid w:val="006F17AA"/>
    <w:rsid w:val="006F58A1"/>
    <w:rsid w:val="006F5C31"/>
    <w:rsid w:val="006F6DA3"/>
    <w:rsid w:val="007008FC"/>
    <w:rsid w:val="0070332B"/>
    <w:rsid w:val="007054CD"/>
    <w:rsid w:val="00705E7B"/>
    <w:rsid w:val="00710523"/>
    <w:rsid w:val="00710979"/>
    <w:rsid w:val="00710F3A"/>
    <w:rsid w:val="00711C42"/>
    <w:rsid w:val="00712A2F"/>
    <w:rsid w:val="0071541E"/>
    <w:rsid w:val="0071592C"/>
    <w:rsid w:val="00715F1B"/>
    <w:rsid w:val="00716BF4"/>
    <w:rsid w:val="00721218"/>
    <w:rsid w:val="007219A2"/>
    <w:rsid w:val="00723DE2"/>
    <w:rsid w:val="007256EF"/>
    <w:rsid w:val="00725A70"/>
    <w:rsid w:val="00730D13"/>
    <w:rsid w:val="0073129C"/>
    <w:rsid w:val="007322EB"/>
    <w:rsid w:val="00733BBD"/>
    <w:rsid w:val="0073402D"/>
    <w:rsid w:val="007350F2"/>
    <w:rsid w:val="007358D4"/>
    <w:rsid w:val="00737042"/>
    <w:rsid w:val="007406F1"/>
    <w:rsid w:val="00741819"/>
    <w:rsid w:val="0074663F"/>
    <w:rsid w:val="00750365"/>
    <w:rsid w:val="00751186"/>
    <w:rsid w:val="00751651"/>
    <w:rsid w:val="00751BCC"/>
    <w:rsid w:val="00751EB6"/>
    <w:rsid w:val="00753A8E"/>
    <w:rsid w:val="00754509"/>
    <w:rsid w:val="00755C8D"/>
    <w:rsid w:val="00760CF1"/>
    <w:rsid w:val="007619F1"/>
    <w:rsid w:val="00761C5C"/>
    <w:rsid w:val="00762C78"/>
    <w:rsid w:val="00764109"/>
    <w:rsid w:val="00765BE9"/>
    <w:rsid w:val="00765C50"/>
    <w:rsid w:val="007662BF"/>
    <w:rsid w:val="00767E84"/>
    <w:rsid w:val="00772977"/>
    <w:rsid w:val="0077422F"/>
    <w:rsid w:val="00775B1C"/>
    <w:rsid w:val="0077640D"/>
    <w:rsid w:val="00782954"/>
    <w:rsid w:val="007910EB"/>
    <w:rsid w:val="00794897"/>
    <w:rsid w:val="00794C98"/>
    <w:rsid w:val="00795CCE"/>
    <w:rsid w:val="00795DE9"/>
    <w:rsid w:val="00795EEA"/>
    <w:rsid w:val="0079732D"/>
    <w:rsid w:val="007A0AE6"/>
    <w:rsid w:val="007A22BD"/>
    <w:rsid w:val="007A2758"/>
    <w:rsid w:val="007A3EC3"/>
    <w:rsid w:val="007A6CDE"/>
    <w:rsid w:val="007A73A1"/>
    <w:rsid w:val="007B16EB"/>
    <w:rsid w:val="007B1A9E"/>
    <w:rsid w:val="007B60DF"/>
    <w:rsid w:val="007B7C64"/>
    <w:rsid w:val="007B7E06"/>
    <w:rsid w:val="007C1BBA"/>
    <w:rsid w:val="007C1D83"/>
    <w:rsid w:val="007C1DA2"/>
    <w:rsid w:val="007C2C6C"/>
    <w:rsid w:val="007C3FC5"/>
    <w:rsid w:val="007C5DFE"/>
    <w:rsid w:val="007C67EE"/>
    <w:rsid w:val="007C6EE7"/>
    <w:rsid w:val="007C7365"/>
    <w:rsid w:val="007D2AE3"/>
    <w:rsid w:val="007D2E9A"/>
    <w:rsid w:val="007D52AE"/>
    <w:rsid w:val="007D63F0"/>
    <w:rsid w:val="007D6F6B"/>
    <w:rsid w:val="007D7D1D"/>
    <w:rsid w:val="007E1E7F"/>
    <w:rsid w:val="007E34E6"/>
    <w:rsid w:val="007E588B"/>
    <w:rsid w:val="007E6693"/>
    <w:rsid w:val="007E6735"/>
    <w:rsid w:val="007E718F"/>
    <w:rsid w:val="007F1C9C"/>
    <w:rsid w:val="007F342D"/>
    <w:rsid w:val="007F3606"/>
    <w:rsid w:val="007F38B8"/>
    <w:rsid w:val="007F64F8"/>
    <w:rsid w:val="007F6ACB"/>
    <w:rsid w:val="0080182A"/>
    <w:rsid w:val="008068F3"/>
    <w:rsid w:val="0080792E"/>
    <w:rsid w:val="00810523"/>
    <w:rsid w:val="0081177C"/>
    <w:rsid w:val="0081625F"/>
    <w:rsid w:val="008162C5"/>
    <w:rsid w:val="008177DB"/>
    <w:rsid w:val="00817A73"/>
    <w:rsid w:val="00820028"/>
    <w:rsid w:val="008305AF"/>
    <w:rsid w:val="00830E6C"/>
    <w:rsid w:val="00831E40"/>
    <w:rsid w:val="0083405E"/>
    <w:rsid w:val="008356BF"/>
    <w:rsid w:val="00840984"/>
    <w:rsid w:val="00841D41"/>
    <w:rsid w:val="008422E9"/>
    <w:rsid w:val="008545BB"/>
    <w:rsid w:val="00856310"/>
    <w:rsid w:val="00857809"/>
    <w:rsid w:val="008640E6"/>
    <w:rsid w:val="0086484B"/>
    <w:rsid w:val="00866DD0"/>
    <w:rsid w:val="008670B8"/>
    <w:rsid w:val="008676F5"/>
    <w:rsid w:val="00867BE6"/>
    <w:rsid w:val="00870528"/>
    <w:rsid w:val="008706B0"/>
    <w:rsid w:val="00870DDD"/>
    <w:rsid w:val="008727C6"/>
    <w:rsid w:val="00873AB8"/>
    <w:rsid w:val="00874CC2"/>
    <w:rsid w:val="00875C4E"/>
    <w:rsid w:val="00876E9A"/>
    <w:rsid w:val="008776E6"/>
    <w:rsid w:val="00877D81"/>
    <w:rsid w:val="00881BED"/>
    <w:rsid w:val="00884D04"/>
    <w:rsid w:val="008852DF"/>
    <w:rsid w:val="00890A53"/>
    <w:rsid w:val="00890B39"/>
    <w:rsid w:val="00891367"/>
    <w:rsid w:val="00891400"/>
    <w:rsid w:val="008921F2"/>
    <w:rsid w:val="008964DA"/>
    <w:rsid w:val="008978E7"/>
    <w:rsid w:val="008A0071"/>
    <w:rsid w:val="008A6193"/>
    <w:rsid w:val="008A6418"/>
    <w:rsid w:val="008A7D3A"/>
    <w:rsid w:val="008B03A0"/>
    <w:rsid w:val="008B23F7"/>
    <w:rsid w:val="008B257A"/>
    <w:rsid w:val="008B79DA"/>
    <w:rsid w:val="008C152B"/>
    <w:rsid w:val="008C2E99"/>
    <w:rsid w:val="008C4328"/>
    <w:rsid w:val="008C5297"/>
    <w:rsid w:val="008C71D5"/>
    <w:rsid w:val="008C7C88"/>
    <w:rsid w:val="008D0139"/>
    <w:rsid w:val="008D229E"/>
    <w:rsid w:val="008D3E3A"/>
    <w:rsid w:val="008D4A94"/>
    <w:rsid w:val="008D7212"/>
    <w:rsid w:val="008E50A4"/>
    <w:rsid w:val="008E638A"/>
    <w:rsid w:val="008E6FE9"/>
    <w:rsid w:val="008F411D"/>
    <w:rsid w:val="008F419E"/>
    <w:rsid w:val="008F5671"/>
    <w:rsid w:val="008F72D2"/>
    <w:rsid w:val="00900C27"/>
    <w:rsid w:val="00900C4C"/>
    <w:rsid w:val="00900C9D"/>
    <w:rsid w:val="00900F95"/>
    <w:rsid w:val="00902557"/>
    <w:rsid w:val="00902707"/>
    <w:rsid w:val="0090278F"/>
    <w:rsid w:val="0090623D"/>
    <w:rsid w:val="009066E5"/>
    <w:rsid w:val="009129CC"/>
    <w:rsid w:val="00913096"/>
    <w:rsid w:val="00914D8F"/>
    <w:rsid w:val="00917BFB"/>
    <w:rsid w:val="009211E5"/>
    <w:rsid w:val="00922B30"/>
    <w:rsid w:val="00925C56"/>
    <w:rsid w:val="009329A8"/>
    <w:rsid w:val="00933E12"/>
    <w:rsid w:val="00934BF9"/>
    <w:rsid w:val="0093603F"/>
    <w:rsid w:val="00936629"/>
    <w:rsid w:val="00937FDD"/>
    <w:rsid w:val="00940307"/>
    <w:rsid w:val="00940338"/>
    <w:rsid w:val="00942EE0"/>
    <w:rsid w:val="00945AD7"/>
    <w:rsid w:val="00947D70"/>
    <w:rsid w:val="00947EC0"/>
    <w:rsid w:val="00951B81"/>
    <w:rsid w:val="00952F57"/>
    <w:rsid w:val="00955625"/>
    <w:rsid w:val="00960DC2"/>
    <w:rsid w:val="0096112D"/>
    <w:rsid w:val="00961B0C"/>
    <w:rsid w:val="00961E08"/>
    <w:rsid w:val="009652F8"/>
    <w:rsid w:val="009654CF"/>
    <w:rsid w:val="00966EF7"/>
    <w:rsid w:val="0096737F"/>
    <w:rsid w:val="00970491"/>
    <w:rsid w:val="00971460"/>
    <w:rsid w:val="00971D3B"/>
    <w:rsid w:val="00972268"/>
    <w:rsid w:val="0097352A"/>
    <w:rsid w:val="00973CFA"/>
    <w:rsid w:val="009742C9"/>
    <w:rsid w:val="00975D07"/>
    <w:rsid w:val="0098182A"/>
    <w:rsid w:val="00982240"/>
    <w:rsid w:val="00982640"/>
    <w:rsid w:val="00984290"/>
    <w:rsid w:val="0098517A"/>
    <w:rsid w:val="009864CE"/>
    <w:rsid w:val="00986C3B"/>
    <w:rsid w:val="009878C4"/>
    <w:rsid w:val="00995ADF"/>
    <w:rsid w:val="009973A1"/>
    <w:rsid w:val="009A39CD"/>
    <w:rsid w:val="009A3F69"/>
    <w:rsid w:val="009A5D8B"/>
    <w:rsid w:val="009B39C4"/>
    <w:rsid w:val="009B4C95"/>
    <w:rsid w:val="009B4F34"/>
    <w:rsid w:val="009B7459"/>
    <w:rsid w:val="009B7B08"/>
    <w:rsid w:val="009C1209"/>
    <w:rsid w:val="009C5396"/>
    <w:rsid w:val="009C5D41"/>
    <w:rsid w:val="009D0A2F"/>
    <w:rsid w:val="009D0E00"/>
    <w:rsid w:val="009D42EA"/>
    <w:rsid w:val="009D5A9C"/>
    <w:rsid w:val="009D5DFD"/>
    <w:rsid w:val="009E001E"/>
    <w:rsid w:val="009E0D5F"/>
    <w:rsid w:val="009E1773"/>
    <w:rsid w:val="009E2545"/>
    <w:rsid w:val="009E6D7D"/>
    <w:rsid w:val="009E761F"/>
    <w:rsid w:val="009F2330"/>
    <w:rsid w:val="009F4176"/>
    <w:rsid w:val="009F433D"/>
    <w:rsid w:val="009F7E9E"/>
    <w:rsid w:val="00A001D0"/>
    <w:rsid w:val="00A017EA"/>
    <w:rsid w:val="00A02AD2"/>
    <w:rsid w:val="00A02D30"/>
    <w:rsid w:val="00A03AD5"/>
    <w:rsid w:val="00A06505"/>
    <w:rsid w:val="00A10472"/>
    <w:rsid w:val="00A112BE"/>
    <w:rsid w:val="00A121D9"/>
    <w:rsid w:val="00A15A15"/>
    <w:rsid w:val="00A2011F"/>
    <w:rsid w:val="00A2032F"/>
    <w:rsid w:val="00A206A9"/>
    <w:rsid w:val="00A2144C"/>
    <w:rsid w:val="00A2238E"/>
    <w:rsid w:val="00A22F70"/>
    <w:rsid w:val="00A22FF4"/>
    <w:rsid w:val="00A25F1A"/>
    <w:rsid w:val="00A26595"/>
    <w:rsid w:val="00A31E1B"/>
    <w:rsid w:val="00A32A4E"/>
    <w:rsid w:val="00A33EBC"/>
    <w:rsid w:val="00A33F0F"/>
    <w:rsid w:val="00A3431C"/>
    <w:rsid w:val="00A345CE"/>
    <w:rsid w:val="00A34E4F"/>
    <w:rsid w:val="00A42075"/>
    <w:rsid w:val="00A42214"/>
    <w:rsid w:val="00A426BE"/>
    <w:rsid w:val="00A43C0E"/>
    <w:rsid w:val="00A447DC"/>
    <w:rsid w:val="00A46830"/>
    <w:rsid w:val="00A475B5"/>
    <w:rsid w:val="00A47695"/>
    <w:rsid w:val="00A559B9"/>
    <w:rsid w:val="00A5752D"/>
    <w:rsid w:val="00A5788B"/>
    <w:rsid w:val="00A616D3"/>
    <w:rsid w:val="00A62619"/>
    <w:rsid w:val="00A62C56"/>
    <w:rsid w:val="00A63AA1"/>
    <w:rsid w:val="00A6527F"/>
    <w:rsid w:val="00A66482"/>
    <w:rsid w:val="00A70403"/>
    <w:rsid w:val="00A74B38"/>
    <w:rsid w:val="00A75359"/>
    <w:rsid w:val="00A75F6A"/>
    <w:rsid w:val="00A76E81"/>
    <w:rsid w:val="00A777D6"/>
    <w:rsid w:val="00A801FA"/>
    <w:rsid w:val="00A81D85"/>
    <w:rsid w:val="00A83DB3"/>
    <w:rsid w:val="00A84589"/>
    <w:rsid w:val="00A856DB"/>
    <w:rsid w:val="00A86C0F"/>
    <w:rsid w:val="00A9102F"/>
    <w:rsid w:val="00A938B1"/>
    <w:rsid w:val="00A93D99"/>
    <w:rsid w:val="00A94A57"/>
    <w:rsid w:val="00A96194"/>
    <w:rsid w:val="00AA22FB"/>
    <w:rsid w:val="00AA35F3"/>
    <w:rsid w:val="00AA3613"/>
    <w:rsid w:val="00AA3BDE"/>
    <w:rsid w:val="00AA3F25"/>
    <w:rsid w:val="00AA4C03"/>
    <w:rsid w:val="00AA5BA6"/>
    <w:rsid w:val="00AA62BF"/>
    <w:rsid w:val="00AA6610"/>
    <w:rsid w:val="00AA6DE7"/>
    <w:rsid w:val="00AB1142"/>
    <w:rsid w:val="00AB62C6"/>
    <w:rsid w:val="00AB75F7"/>
    <w:rsid w:val="00AC0327"/>
    <w:rsid w:val="00AC2AFB"/>
    <w:rsid w:val="00AC41AE"/>
    <w:rsid w:val="00AC7190"/>
    <w:rsid w:val="00AD2C6D"/>
    <w:rsid w:val="00AE256A"/>
    <w:rsid w:val="00AE295E"/>
    <w:rsid w:val="00AE62FD"/>
    <w:rsid w:val="00AE6E64"/>
    <w:rsid w:val="00AE77A2"/>
    <w:rsid w:val="00AF1CA1"/>
    <w:rsid w:val="00B01E9A"/>
    <w:rsid w:val="00B0250B"/>
    <w:rsid w:val="00B03CF8"/>
    <w:rsid w:val="00B04AA0"/>
    <w:rsid w:val="00B065BA"/>
    <w:rsid w:val="00B10DDB"/>
    <w:rsid w:val="00B1142B"/>
    <w:rsid w:val="00B17D75"/>
    <w:rsid w:val="00B207D6"/>
    <w:rsid w:val="00B20D66"/>
    <w:rsid w:val="00B2298C"/>
    <w:rsid w:val="00B252BB"/>
    <w:rsid w:val="00B27901"/>
    <w:rsid w:val="00B31110"/>
    <w:rsid w:val="00B318A1"/>
    <w:rsid w:val="00B31F15"/>
    <w:rsid w:val="00B326B7"/>
    <w:rsid w:val="00B3345E"/>
    <w:rsid w:val="00B33A64"/>
    <w:rsid w:val="00B3543A"/>
    <w:rsid w:val="00B35C54"/>
    <w:rsid w:val="00B40C8A"/>
    <w:rsid w:val="00B43786"/>
    <w:rsid w:val="00B4494F"/>
    <w:rsid w:val="00B45506"/>
    <w:rsid w:val="00B46869"/>
    <w:rsid w:val="00B46F2A"/>
    <w:rsid w:val="00B50314"/>
    <w:rsid w:val="00B52232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793A"/>
    <w:rsid w:val="00B67966"/>
    <w:rsid w:val="00B67B28"/>
    <w:rsid w:val="00B71535"/>
    <w:rsid w:val="00B7394C"/>
    <w:rsid w:val="00B758FB"/>
    <w:rsid w:val="00B77111"/>
    <w:rsid w:val="00B8043B"/>
    <w:rsid w:val="00B810E6"/>
    <w:rsid w:val="00B814C9"/>
    <w:rsid w:val="00B84AF7"/>
    <w:rsid w:val="00B853EE"/>
    <w:rsid w:val="00B9092B"/>
    <w:rsid w:val="00B90CC9"/>
    <w:rsid w:val="00B91577"/>
    <w:rsid w:val="00B92298"/>
    <w:rsid w:val="00B9528B"/>
    <w:rsid w:val="00B9624D"/>
    <w:rsid w:val="00BA3241"/>
    <w:rsid w:val="00BA3AB8"/>
    <w:rsid w:val="00BA7F25"/>
    <w:rsid w:val="00BB053B"/>
    <w:rsid w:val="00BB0DF2"/>
    <w:rsid w:val="00BB16D7"/>
    <w:rsid w:val="00BB28E3"/>
    <w:rsid w:val="00BB607F"/>
    <w:rsid w:val="00BB66A0"/>
    <w:rsid w:val="00BC337C"/>
    <w:rsid w:val="00BC4142"/>
    <w:rsid w:val="00BC4193"/>
    <w:rsid w:val="00BC5380"/>
    <w:rsid w:val="00BC624F"/>
    <w:rsid w:val="00BC6649"/>
    <w:rsid w:val="00BC71BC"/>
    <w:rsid w:val="00BD0117"/>
    <w:rsid w:val="00BD12AA"/>
    <w:rsid w:val="00BD1436"/>
    <w:rsid w:val="00BD26A8"/>
    <w:rsid w:val="00BD510C"/>
    <w:rsid w:val="00BD5E9B"/>
    <w:rsid w:val="00BD61BC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BC0"/>
    <w:rsid w:val="00BF4782"/>
    <w:rsid w:val="00BF4EF4"/>
    <w:rsid w:val="00C01284"/>
    <w:rsid w:val="00C01290"/>
    <w:rsid w:val="00C021C0"/>
    <w:rsid w:val="00C052EC"/>
    <w:rsid w:val="00C05B0C"/>
    <w:rsid w:val="00C071B2"/>
    <w:rsid w:val="00C109CE"/>
    <w:rsid w:val="00C10F5F"/>
    <w:rsid w:val="00C137F1"/>
    <w:rsid w:val="00C13950"/>
    <w:rsid w:val="00C13EDD"/>
    <w:rsid w:val="00C14CD5"/>
    <w:rsid w:val="00C158A9"/>
    <w:rsid w:val="00C20FC0"/>
    <w:rsid w:val="00C21DCC"/>
    <w:rsid w:val="00C22192"/>
    <w:rsid w:val="00C24DCB"/>
    <w:rsid w:val="00C270F3"/>
    <w:rsid w:val="00C32709"/>
    <w:rsid w:val="00C32C6E"/>
    <w:rsid w:val="00C33309"/>
    <w:rsid w:val="00C34E79"/>
    <w:rsid w:val="00C36C33"/>
    <w:rsid w:val="00C3710A"/>
    <w:rsid w:val="00C42BC2"/>
    <w:rsid w:val="00C44D29"/>
    <w:rsid w:val="00C45840"/>
    <w:rsid w:val="00C468E1"/>
    <w:rsid w:val="00C471AF"/>
    <w:rsid w:val="00C503C0"/>
    <w:rsid w:val="00C506B5"/>
    <w:rsid w:val="00C53C6C"/>
    <w:rsid w:val="00C55584"/>
    <w:rsid w:val="00C5586B"/>
    <w:rsid w:val="00C60C5B"/>
    <w:rsid w:val="00C61525"/>
    <w:rsid w:val="00C62372"/>
    <w:rsid w:val="00C62779"/>
    <w:rsid w:val="00C63DAE"/>
    <w:rsid w:val="00C63F4F"/>
    <w:rsid w:val="00C65509"/>
    <w:rsid w:val="00C66D8C"/>
    <w:rsid w:val="00C67D45"/>
    <w:rsid w:val="00C80EB8"/>
    <w:rsid w:val="00C81AD4"/>
    <w:rsid w:val="00C87E6E"/>
    <w:rsid w:val="00C904E5"/>
    <w:rsid w:val="00C90800"/>
    <w:rsid w:val="00C92196"/>
    <w:rsid w:val="00C93202"/>
    <w:rsid w:val="00C932DF"/>
    <w:rsid w:val="00C94F48"/>
    <w:rsid w:val="00C95275"/>
    <w:rsid w:val="00C968E3"/>
    <w:rsid w:val="00C9756A"/>
    <w:rsid w:val="00C97EF6"/>
    <w:rsid w:val="00CA0D4B"/>
    <w:rsid w:val="00CA102C"/>
    <w:rsid w:val="00CA13CB"/>
    <w:rsid w:val="00CA2578"/>
    <w:rsid w:val="00CA3F92"/>
    <w:rsid w:val="00CA4620"/>
    <w:rsid w:val="00CA5F3F"/>
    <w:rsid w:val="00CA740F"/>
    <w:rsid w:val="00CB17DB"/>
    <w:rsid w:val="00CB2C4E"/>
    <w:rsid w:val="00CB2FAC"/>
    <w:rsid w:val="00CB4A8A"/>
    <w:rsid w:val="00CB4E53"/>
    <w:rsid w:val="00CB4F4D"/>
    <w:rsid w:val="00CC0194"/>
    <w:rsid w:val="00CC38FB"/>
    <w:rsid w:val="00CC39AC"/>
    <w:rsid w:val="00CC46E7"/>
    <w:rsid w:val="00CC4CFF"/>
    <w:rsid w:val="00CC6768"/>
    <w:rsid w:val="00CC73F1"/>
    <w:rsid w:val="00CD1106"/>
    <w:rsid w:val="00CD12C3"/>
    <w:rsid w:val="00CD245C"/>
    <w:rsid w:val="00CD37B1"/>
    <w:rsid w:val="00CD420B"/>
    <w:rsid w:val="00CD6F8E"/>
    <w:rsid w:val="00CE031C"/>
    <w:rsid w:val="00CE04B8"/>
    <w:rsid w:val="00CE067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F01DB"/>
    <w:rsid w:val="00CF159A"/>
    <w:rsid w:val="00CF52E0"/>
    <w:rsid w:val="00CF5DE3"/>
    <w:rsid w:val="00D01557"/>
    <w:rsid w:val="00D026CB"/>
    <w:rsid w:val="00D0492D"/>
    <w:rsid w:val="00D0667B"/>
    <w:rsid w:val="00D0787F"/>
    <w:rsid w:val="00D105F1"/>
    <w:rsid w:val="00D11011"/>
    <w:rsid w:val="00D121A7"/>
    <w:rsid w:val="00D15AFE"/>
    <w:rsid w:val="00D163A6"/>
    <w:rsid w:val="00D175B4"/>
    <w:rsid w:val="00D21914"/>
    <w:rsid w:val="00D22E80"/>
    <w:rsid w:val="00D23D13"/>
    <w:rsid w:val="00D241B6"/>
    <w:rsid w:val="00D25F2A"/>
    <w:rsid w:val="00D37063"/>
    <w:rsid w:val="00D404C9"/>
    <w:rsid w:val="00D41BB9"/>
    <w:rsid w:val="00D445D0"/>
    <w:rsid w:val="00D446C4"/>
    <w:rsid w:val="00D462C2"/>
    <w:rsid w:val="00D465E3"/>
    <w:rsid w:val="00D5539D"/>
    <w:rsid w:val="00D5612B"/>
    <w:rsid w:val="00D604FB"/>
    <w:rsid w:val="00D61FC9"/>
    <w:rsid w:val="00D63293"/>
    <w:rsid w:val="00D63D72"/>
    <w:rsid w:val="00D6557F"/>
    <w:rsid w:val="00D65678"/>
    <w:rsid w:val="00D7168A"/>
    <w:rsid w:val="00D71EF9"/>
    <w:rsid w:val="00D721B7"/>
    <w:rsid w:val="00D7282D"/>
    <w:rsid w:val="00D73000"/>
    <w:rsid w:val="00D7407E"/>
    <w:rsid w:val="00D74612"/>
    <w:rsid w:val="00D7735E"/>
    <w:rsid w:val="00D773BB"/>
    <w:rsid w:val="00D80CE7"/>
    <w:rsid w:val="00D81238"/>
    <w:rsid w:val="00D81593"/>
    <w:rsid w:val="00D830C0"/>
    <w:rsid w:val="00D8397F"/>
    <w:rsid w:val="00D84767"/>
    <w:rsid w:val="00D85FB9"/>
    <w:rsid w:val="00D9076E"/>
    <w:rsid w:val="00D912A3"/>
    <w:rsid w:val="00D93241"/>
    <w:rsid w:val="00D95540"/>
    <w:rsid w:val="00D973DC"/>
    <w:rsid w:val="00D978A8"/>
    <w:rsid w:val="00DA1D40"/>
    <w:rsid w:val="00DB0136"/>
    <w:rsid w:val="00DB16F3"/>
    <w:rsid w:val="00DB179A"/>
    <w:rsid w:val="00DB52BA"/>
    <w:rsid w:val="00DB6385"/>
    <w:rsid w:val="00DC0471"/>
    <w:rsid w:val="00DC3243"/>
    <w:rsid w:val="00DC3578"/>
    <w:rsid w:val="00DC43D8"/>
    <w:rsid w:val="00DC4B70"/>
    <w:rsid w:val="00DC5B5A"/>
    <w:rsid w:val="00DC5BA5"/>
    <w:rsid w:val="00DC7A00"/>
    <w:rsid w:val="00DC7E74"/>
    <w:rsid w:val="00DD037E"/>
    <w:rsid w:val="00DD24EB"/>
    <w:rsid w:val="00DD709F"/>
    <w:rsid w:val="00DE1935"/>
    <w:rsid w:val="00DE2764"/>
    <w:rsid w:val="00DE578C"/>
    <w:rsid w:val="00DE5B1D"/>
    <w:rsid w:val="00DE6666"/>
    <w:rsid w:val="00DF1536"/>
    <w:rsid w:val="00DF3157"/>
    <w:rsid w:val="00DF4B4F"/>
    <w:rsid w:val="00DF586A"/>
    <w:rsid w:val="00DF676B"/>
    <w:rsid w:val="00E01E2A"/>
    <w:rsid w:val="00E025ED"/>
    <w:rsid w:val="00E0427D"/>
    <w:rsid w:val="00E045F9"/>
    <w:rsid w:val="00E10195"/>
    <w:rsid w:val="00E1206E"/>
    <w:rsid w:val="00E15246"/>
    <w:rsid w:val="00E20447"/>
    <w:rsid w:val="00E2130B"/>
    <w:rsid w:val="00E21384"/>
    <w:rsid w:val="00E231A7"/>
    <w:rsid w:val="00E2521E"/>
    <w:rsid w:val="00E26256"/>
    <w:rsid w:val="00E2694B"/>
    <w:rsid w:val="00E272E3"/>
    <w:rsid w:val="00E326D5"/>
    <w:rsid w:val="00E3349B"/>
    <w:rsid w:val="00E33CD0"/>
    <w:rsid w:val="00E3486D"/>
    <w:rsid w:val="00E37B7E"/>
    <w:rsid w:val="00E41EC1"/>
    <w:rsid w:val="00E434B5"/>
    <w:rsid w:val="00E44102"/>
    <w:rsid w:val="00E464F6"/>
    <w:rsid w:val="00E4724D"/>
    <w:rsid w:val="00E47834"/>
    <w:rsid w:val="00E50B4A"/>
    <w:rsid w:val="00E5117F"/>
    <w:rsid w:val="00E5546E"/>
    <w:rsid w:val="00E55FC4"/>
    <w:rsid w:val="00E56985"/>
    <w:rsid w:val="00E574AA"/>
    <w:rsid w:val="00E6237D"/>
    <w:rsid w:val="00E62A98"/>
    <w:rsid w:val="00E6322B"/>
    <w:rsid w:val="00E63B30"/>
    <w:rsid w:val="00E67367"/>
    <w:rsid w:val="00E67FBF"/>
    <w:rsid w:val="00E70103"/>
    <w:rsid w:val="00E732F5"/>
    <w:rsid w:val="00E73BEE"/>
    <w:rsid w:val="00E74C02"/>
    <w:rsid w:val="00E75C9D"/>
    <w:rsid w:val="00E75DAB"/>
    <w:rsid w:val="00E8177A"/>
    <w:rsid w:val="00E81F3E"/>
    <w:rsid w:val="00E82D8F"/>
    <w:rsid w:val="00E839DA"/>
    <w:rsid w:val="00E878C9"/>
    <w:rsid w:val="00E92C56"/>
    <w:rsid w:val="00E92F55"/>
    <w:rsid w:val="00E97D43"/>
    <w:rsid w:val="00E97E7E"/>
    <w:rsid w:val="00EA1380"/>
    <w:rsid w:val="00EA1AD4"/>
    <w:rsid w:val="00EA5656"/>
    <w:rsid w:val="00EA7DBE"/>
    <w:rsid w:val="00EB05F6"/>
    <w:rsid w:val="00EB1B82"/>
    <w:rsid w:val="00EB2F92"/>
    <w:rsid w:val="00EB4432"/>
    <w:rsid w:val="00EB510B"/>
    <w:rsid w:val="00EB581E"/>
    <w:rsid w:val="00EB6F08"/>
    <w:rsid w:val="00EC0FFD"/>
    <w:rsid w:val="00EC2BE9"/>
    <w:rsid w:val="00EC3022"/>
    <w:rsid w:val="00EC34AD"/>
    <w:rsid w:val="00EC5E43"/>
    <w:rsid w:val="00EC7386"/>
    <w:rsid w:val="00EC7C33"/>
    <w:rsid w:val="00ED1CCD"/>
    <w:rsid w:val="00ED2BD4"/>
    <w:rsid w:val="00ED4E15"/>
    <w:rsid w:val="00ED7845"/>
    <w:rsid w:val="00EE12AD"/>
    <w:rsid w:val="00EE2148"/>
    <w:rsid w:val="00EE3ABA"/>
    <w:rsid w:val="00EE59C0"/>
    <w:rsid w:val="00EE691A"/>
    <w:rsid w:val="00EE783E"/>
    <w:rsid w:val="00EF3454"/>
    <w:rsid w:val="00EF480A"/>
    <w:rsid w:val="00EF5235"/>
    <w:rsid w:val="00F046B7"/>
    <w:rsid w:val="00F05D70"/>
    <w:rsid w:val="00F10336"/>
    <w:rsid w:val="00F10B21"/>
    <w:rsid w:val="00F10DDC"/>
    <w:rsid w:val="00F12097"/>
    <w:rsid w:val="00F12B1C"/>
    <w:rsid w:val="00F14276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30E7E"/>
    <w:rsid w:val="00F33054"/>
    <w:rsid w:val="00F41197"/>
    <w:rsid w:val="00F419AE"/>
    <w:rsid w:val="00F43AE4"/>
    <w:rsid w:val="00F47E88"/>
    <w:rsid w:val="00F5006B"/>
    <w:rsid w:val="00F512F7"/>
    <w:rsid w:val="00F51392"/>
    <w:rsid w:val="00F5344D"/>
    <w:rsid w:val="00F53F6B"/>
    <w:rsid w:val="00F54420"/>
    <w:rsid w:val="00F54667"/>
    <w:rsid w:val="00F55D63"/>
    <w:rsid w:val="00F57FAB"/>
    <w:rsid w:val="00F60024"/>
    <w:rsid w:val="00F61918"/>
    <w:rsid w:val="00F62E57"/>
    <w:rsid w:val="00F637BE"/>
    <w:rsid w:val="00F65822"/>
    <w:rsid w:val="00F66C4E"/>
    <w:rsid w:val="00F66E64"/>
    <w:rsid w:val="00F67917"/>
    <w:rsid w:val="00F70B8F"/>
    <w:rsid w:val="00F724E5"/>
    <w:rsid w:val="00F72B1C"/>
    <w:rsid w:val="00F740E2"/>
    <w:rsid w:val="00F747DC"/>
    <w:rsid w:val="00F74B3F"/>
    <w:rsid w:val="00F82FB2"/>
    <w:rsid w:val="00F84551"/>
    <w:rsid w:val="00F849D4"/>
    <w:rsid w:val="00F878DA"/>
    <w:rsid w:val="00F95C11"/>
    <w:rsid w:val="00F95C68"/>
    <w:rsid w:val="00F96296"/>
    <w:rsid w:val="00FA73E3"/>
    <w:rsid w:val="00FB0205"/>
    <w:rsid w:val="00FB0349"/>
    <w:rsid w:val="00FB11BE"/>
    <w:rsid w:val="00FB1E2E"/>
    <w:rsid w:val="00FB441B"/>
    <w:rsid w:val="00FB5DF7"/>
    <w:rsid w:val="00FC0053"/>
    <w:rsid w:val="00FC3B72"/>
    <w:rsid w:val="00FC4001"/>
    <w:rsid w:val="00FC4625"/>
    <w:rsid w:val="00FC6359"/>
    <w:rsid w:val="00FD3AAB"/>
    <w:rsid w:val="00FD414D"/>
    <w:rsid w:val="00FD424F"/>
    <w:rsid w:val="00FD4953"/>
    <w:rsid w:val="00FD5EC2"/>
    <w:rsid w:val="00FE03F8"/>
    <w:rsid w:val="00FE218D"/>
    <w:rsid w:val="00FE2DE7"/>
    <w:rsid w:val="00FE31F4"/>
    <w:rsid w:val="00FE3924"/>
    <w:rsid w:val="00FF05EE"/>
    <w:rsid w:val="00FF0B96"/>
    <w:rsid w:val="00FF2317"/>
    <w:rsid w:val="00FF2579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3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7763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2021-09-20T14:54:00Z</cp:lastPrinted>
  <dcterms:created xsi:type="dcterms:W3CDTF">2023-01-27T11:49:00Z</dcterms:created>
  <dcterms:modified xsi:type="dcterms:W3CDTF">2023-01-27T11:49:00Z</dcterms:modified>
</cp:coreProperties>
</file>