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3ACB14" w14:textId="77777777" w:rsidR="00FF5941" w:rsidRPr="00EC3022" w:rsidRDefault="00FF5941" w:rsidP="00FF5941">
      <w:pPr>
        <w:rPr>
          <w:b/>
          <w:sz w:val="28"/>
          <w:szCs w:val="28"/>
          <w:u w:val="single"/>
        </w:rPr>
      </w:pPr>
      <w:r w:rsidRPr="00EC3022">
        <w:rPr>
          <w:b/>
          <w:sz w:val="28"/>
          <w:szCs w:val="28"/>
          <w:u w:val="single"/>
        </w:rPr>
        <w:t>MINUTES OF PREMISES MEETING – HARLYN SCHOOL</w:t>
      </w:r>
    </w:p>
    <w:p w14:paraId="628DAC7C" w14:textId="321A03C4" w:rsidR="00FF5941" w:rsidRPr="00EC3022" w:rsidRDefault="00342A91" w:rsidP="00FF5941">
      <w:pPr>
        <w:rPr>
          <w:b/>
          <w:sz w:val="28"/>
          <w:szCs w:val="28"/>
          <w:u w:val="single"/>
        </w:rPr>
      </w:pPr>
      <w:r w:rsidRPr="00EC3022">
        <w:rPr>
          <w:b/>
          <w:sz w:val="28"/>
          <w:szCs w:val="28"/>
          <w:u w:val="single"/>
        </w:rPr>
        <w:t xml:space="preserve">Tuesday 18 June </w:t>
      </w:r>
      <w:r w:rsidR="00FF5941" w:rsidRPr="00EC3022">
        <w:rPr>
          <w:b/>
          <w:sz w:val="28"/>
          <w:szCs w:val="28"/>
          <w:u w:val="single"/>
        </w:rPr>
        <w:t>2019</w:t>
      </w:r>
      <w:r w:rsidR="00EC3022" w:rsidRPr="00EC3022">
        <w:rPr>
          <w:b/>
          <w:sz w:val="28"/>
          <w:szCs w:val="28"/>
          <w:u w:val="single"/>
        </w:rPr>
        <w:t xml:space="preserve"> – 08.15</w:t>
      </w:r>
    </w:p>
    <w:p w14:paraId="701EF24D" w14:textId="77777777" w:rsidR="00FF5941" w:rsidRDefault="00FF5941" w:rsidP="00FF5941">
      <w:pPr>
        <w:rPr>
          <w:b/>
          <w:sz w:val="28"/>
          <w:szCs w:val="28"/>
        </w:rPr>
      </w:pPr>
    </w:p>
    <w:p w14:paraId="051C835C" w14:textId="00181FDE" w:rsidR="00FF5941" w:rsidRPr="00141783" w:rsidRDefault="00FF5941" w:rsidP="00FF5941">
      <w:pPr>
        <w:rPr>
          <w:sz w:val="24"/>
          <w:szCs w:val="24"/>
        </w:rPr>
      </w:pPr>
      <w:proofErr w:type="gramStart"/>
      <w:r>
        <w:rPr>
          <w:b/>
          <w:sz w:val="28"/>
          <w:szCs w:val="28"/>
        </w:rPr>
        <w:t>Present :</w:t>
      </w:r>
      <w:proofErr w:type="gramEnd"/>
      <w:r>
        <w:rPr>
          <w:b/>
          <w:sz w:val="28"/>
          <w:szCs w:val="28"/>
        </w:rPr>
        <w:t xml:space="preserve">  Martin Burden (Chairman), Simon Jones, Steve Milsom</w:t>
      </w:r>
    </w:p>
    <w:p w14:paraId="14EFE30A" w14:textId="77777777" w:rsidR="00344756" w:rsidRDefault="00344756" w:rsidP="00344756">
      <w:pPr>
        <w:spacing w:line="276" w:lineRule="auto"/>
        <w:rPr>
          <w:sz w:val="28"/>
          <w:szCs w:val="28"/>
        </w:rPr>
      </w:pPr>
    </w:p>
    <w:p w14:paraId="5F007029" w14:textId="0C9FE089" w:rsidR="00342A91" w:rsidRDefault="00342A91" w:rsidP="00342A91">
      <w:pPr>
        <w:spacing w:line="360" w:lineRule="auto"/>
        <w:rPr>
          <w:b/>
          <w:sz w:val="24"/>
          <w:szCs w:val="24"/>
          <w:u w:val="single"/>
        </w:rPr>
      </w:pPr>
    </w:p>
    <w:p w14:paraId="72DDC532" w14:textId="4EDA4C2E" w:rsidR="00342A91" w:rsidRDefault="00342A91" w:rsidP="001D4C86">
      <w:pPr>
        <w:numPr>
          <w:ilvl w:val="0"/>
          <w:numId w:val="8"/>
        </w:numPr>
        <w:spacing w:before="240" w:after="100" w:afterAutospacing="1"/>
        <w:rPr>
          <w:bCs/>
          <w:sz w:val="24"/>
          <w:szCs w:val="24"/>
        </w:rPr>
      </w:pPr>
      <w:r w:rsidRPr="002B3D2E">
        <w:rPr>
          <w:bCs/>
          <w:sz w:val="24"/>
          <w:szCs w:val="24"/>
        </w:rPr>
        <w:t>Simon noted th</w:t>
      </w:r>
      <w:r w:rsidR="002B3D2E" w:rsidRPr="002B3D2E">
        <w:rPr>
          <w:bCs/>
          <w:sz w:val="24"/>
          <w:szCs w:val="24"/>
        </w:rPr>
        <w:t>at</w:t>
      </w:r>
      <w:r w:rsidRPr="002B3D2E">
        <w:rPr>
          <w:bCs/>
          <w:sz w:val="24"/>
          <w:szCs w:val="24"/>
        </w:rPr>
        <w:t xml:space="preserve"> t</w:t>
      </w:r>
      <w:proofErr w:type="spellStart"/>
      <w:r w:rsidRPr="002B3D2E">
        <w:rPr>
          <w:bCs/>
          <w:sz w:val="24"/>
          <w:szCs w:val="24"/>
        </w:rPr>
        <w:t>he</w:t>
      </w:r>
      <w:proofErr w:type="spellEnd"/>
      <w:r w:rsidRPr="002B3D2E">
        <w:rPr>
          <w:bCs/>
          <w:sz w:val="24"/>
          <w:szCs w:val="24"/>
        </w:rPr>
        <w:t xml:space="preserve"> Finance Committee had agreed to fund the installation of the boilers and that 3 quotes had been obtained.</w:t>
      </w:r>
    </w:p>
    <w:p w14:paraId="40E304BA" w14:textId="16A326F2" w:rsidR="00342A91" w:rsidRDefault="001D4C86" w:rsidP="001D4C86">
      <w:pPr>
        <w:numPr>
          <w:ilvl w:val="0"/>
          <w:numId w:val="8"/>
        </w:numPr>
        <w:spacing w:before="240" w:after="100" w:afterAutospacing="1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</w:t>
      </w:r>
      <w:r w:rsidR="00342A91" w:rsidRPr="002B3D2E">
        <w:rPr>
          <w:bCs/>
          <w:sz w:val="24"/>
          <w:szCs w:val="24"/>
        </w:rPr>
        <w:t>3 quotes were discussed and compared.</w:t>
      </w:r>
    </w:p>
    <w:p w14:paraId="43C04217" w14:textId="484D3AB7" w:rsidR="001D4C86" w:rsidRPr="001D4C86" w:rsidRDefault="00342A91" w:rsidP="001D4C86">
      <w:pPr>
        <w:numPr>
          <w:ilvl w:val="0"/>
          <w:numId w:val="8"/>
        </w:numPr>
        <w:spacing w:before="240" w:after="100" w:afterAutospacing="1"/>
        <w:rPr>
          <w:bCs/>
          <w:sz w:val="24"/>
          <w:szCs w:val="24"/>
        </w:rPr>
      </w:pPr>
      <w:r w:rsidRPr="001D4C86">
        <w:rPr>
          <w:bCs/>
          <w:sz w:val="24"/>
          <w:szCs w:val="24"/>
        </w:rPr>
        <w:t>It was agree</w:t>
      </w:r>
      <w:r w:rsidR="001D4C86" w:rsidRPr="001D4C86">
        <w:rPr>
          <w:bCs/>
          <w:sz w:val="24"/>
          <w:szCs w:val="24"/>
        </w:rPr>
        <w:t xml:space="preserve">d </w:t>
      </w:r>
      <w:r w:rsidRPr="001D4C86">
        <w:rPr>
          <w:bCs/>
          <w:sz w:val="24"/>
          <w:szCs w:val="24"/>
        </w:rPr>
        <w:t xml:space="preserve">that the mid-price quote from </w:t>
      </w:r>
      <w:proofErr w:type="spellStart"/>
      <w:r w:rsidRPr="001D4C86">
        <w:rPr>
          <w:bCs/>
          <w:sz w:val="24"/>
          <w:szCs w:val="24"/>
        </w:rPr>
        <w:t>Dellfield</w:t>
      </w:r>
      <w:proofErr w:type="spellEnd"/>
      <w:r w:rsidRPr="001D4C86">
        <w:rPr>
          <w:bCs/>
          <w:sz w:val="24"/>
          <w:szCs w:val="24"/>
        </w:rPr>
        <w:t xml:space="preserve"> Heating was the preferred contractor. This was </w:t>
      </w:r>
      <w:r w:rsidR="001D4C86" w:rsidRPr="001D4C86">
        <w:rPr>
          <w:bCs/>
          <w:sz w:val="24"/>
          <w:szCs w:val="24"/>
        </w:rPr>
        <w:t>because</w:t>
      </w:r>
      <w:r w:rsidRPr="001D4C86">
        <w:rPr>
          <w:bCs/>
          <w:sz w:val="24"/>
          <w:szCs w:val="24"/>
        </w:rPr>
        <w:t xml:space="preserve"> the other quotes seemed either too expensive or too cheap. </w:t>
      </w:r>
      <w:proofErr w:type="spellStart"/>
      <w:r w:rsidRPr="001D4C86">
        <w:rPr>
          <w:bCs/>
          <w:sz w:val="24"/>
          <w:szCs w:val="24"/>
        </w:rPr>
        <w:t>Dellfield</w:t>
      </w:r>
      <w:proofErr w:type="spellEnd"/>
      <w:r w:rsidRPr="001D4C86">
        <w:rPr>
          <w:bCs/>
          <w:sz w:val="24"/>
          <w:szCs w:val="24"/>
        </w:rPr>
        <w:t xml:space="preserve"> are also company known to the school who we kn</w:t>
      </w:r>
      <w:r w:rsidR="001D4C86">
        <w:rPr>
          <w:bCs/>
          <w:sz w:val="24"/>
          <w:szCs w:val="24"/>
        </w:rPr>
        <w:t>o</w:t>
      </w:r>
      <w:r w:rsidRPr="001D4C86">
        <w:rPr>
          <w:bCs/>
          <w:sz w:val="24"/>
          <w:szCs w:val="24"/>
        </w:rPr>
        <w:t>w we c</w:t>
      </w:r>
      <w:r w:rsidR="001D4C86">
        <w:rPr>
          <w:bCs/>
          <w:sz w:val="24"/>
          <w:szCs w:val="24"/>
        </w:rPr>
        <w:t>an</w:t>
      </w:r>
      <w:r w:rsidRPr="001D4C86">
        <w:rPr>
          <w:bCs/>
          <w:sz w:val="24"/>
          <w:szCs w:val="24"/>
        </w:rPr>
        <w:t xml:space="preserve"> rely upon.</w:t>
      </w:r>
    </w:p>
    <w:p w14:paraId="0C8A2714" w14:textId="0C5009B8" w:rsidR="00342A91" w:rsidRPr="002B3D2E" w:rsidRDefault="00342A91" w:rsidP="001D4C86">
      <w:pPr>
        <w:numPr>
          <w:ilvl w:val="0"/>
          <w:numId w:val="8"/>
        </w:numPr>
        <w:spacing w:before="240" w:after="100" w:afterAutospacing="1"/>
        <w:rPr>
          <w:sz w:val="24"/>
          <w:szCs w:val="24"/>
        </w:rPr>
      </w:pPr>
      <w:r w:rsidRPr="002B3D2E">
        <w:rPr>
          <w:bCs/>
          <w:sz w:val="24"/>
          <w:szCs w:val="24"/>
        </w:rPr>
        <w:t xml:space="preserve">Steve was given the task of booking </w:t>
      </w:r>
      <w:proofErr w:type="spellStart"/>
      <w:r w:rsidR="001D4C86">
        <w:rPr>
          <w:bCs/>
          <w:sz w:val="24"/>
          <w:szCs w:val="24"/>
        </w:rPr>
        <w:t>Dellfield</w:t>
      </w:r>
      <w:proofErr w:type="spellEnd"/>
      <w:r w:rsidR="001D4C86">
        <w:rPr>
          <w:bCs/>
          <w:sz w:val="24"/>
          <w:szCs w:val="24"/>
        </w:rPr>
        <w:t xml:space="preserve"> Heating </w:t>
      </w:r>
      <w:r w:rsidRPr="002B3D2E">
        <w:rPr>
          <w:bCs/>
          <w:sz w:val="24"/>
          <w:szCs w:val="24"/>
        </w:rPr>
        <w:t>in and agreeing dates for installation during the Summer Holiday</w:t>
      </w:r>
      <w:r w:rsidRPr="002B3D2E">
        <w:rPr>
          <w:sz w:val="24"/>
          <w:szCs w:val="24"/>
        </w:rPr>
        <w:t>.</w:t>
      </w:r>
      <w:bookmarkStart w:id="0" w:name="_GoBack"/>
      <w:bookmarkEnd w:id="0"/>
    </w:p>
    <w:p w14:paraId="6C759B51" w14:textId="2B09E589" w:rsidR="00342A91" w:rsidRPr="00342A91" w:rsidRDefault="00342A91" w:rsidP="00342A91">
      <w:pPr>
        <w:spacing w:line="360" w:lineRule="auto"/>
        <w:rPr>
          <w:b/>
          <w:sz w:val="24"/>
          <w:szCs w:val="24"/>
          <w:u w:val="single"/>
        </w:rPr>
      </w:pPr>
      <w:r>
        <w:br w:type="textWrapping" w:clear="all"/>
      </w:r>
    </w:p>
    <w:sectPr w:rsidR="00342A91" w:rsidRPr="00342A91" w:rsidSect="00FF6870">
      <w:headerReference w:type="even" r:id="rId7"/>
      <w:headerReference w:type="default" r:id="rId8"/>
      <w:pgSz w:w="11909" w:h="16834" w:code="9"/>
      <w:pgMar w:top="851" w:right="1561" w:bottom="1440" w:left="1418" w:header="720" w:footer="720" w:gutter="0"/>
      <w:paperSrc w:first="2" w:other="2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710BC8" w14:textId="77777777" w:rsidR="0051117C" w:rsidRDefault="0051117C">
      <w:r>
        <w:separator/>
      </w:r>
    </w:p>
  </w:endnote>
  <w:endnote w:type="continuationSeparator" w:id="0">
    <w:p w14:paraId="03F64A9F" w14:textId="77777777" w:rsidR="0051117C" w:rsidRDefault="00511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2B67E3" w14:textId="77777777" w:rsidR="0051117C" w:rsidRDefault="0051117C">
      <w:r>
        <w:separator/>
      </w:r>
    </w:p>
  </w:footnote>
  <w:footnote w:type="continuationSeparator" w:id="0">
    <w:p w14:paraId="00BD5CE3" w14:textId="77777777" w:rsidR="0051117C" w:rsidRDefault="005111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6710D" w14:textId="77777777" w:rsidR="007B7E06" w:rsidRDefault="000647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B7E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9BDFEE" w14:textId="77777777" w:rsidR="007B7E06" w:rsidRDefault="007B7E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A2D7A5" w14:textId="77777777" w:rsidR="007B7E06" w:rsidRDefault="000647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B7E0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66D98">
      <w:rPr>
        <w:rStyle w:val="PageNumber"/>
        <w:noProof/>
      </w:rPr>
      <w:t>2</w:t>
    </w:r>
    <w:r>
      <w:rPr>
        <w:rStyle w:val="PageNumber"/>
      </w:rPr>
      <w:fldChar w:fldCharType="end"/>
    </w:r>
  </w:p>
  <w:p w14:paraId="69379CCC" w14:textId="77777777" w:rsidR="007B7E06" w:rsidRDefault="007B7E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1A4CFB"/>
    <w:multiLevelType w:val="hybridMultilevel"/>
    <w:tmpl w:val="DF9C0BE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903FD4"/>
    <w:multiLevelType w:val="hybridMultilevel"/>
    <w:tmpl w:val="D7CEB8F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3F4D26"/>
    <w:multiLevelType w:val="multilevel"/>
    <w:tmpl w:val="C6D21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2A1D1B"/>
    <w:multiLevelType w:val="hybridMultilevel"/>
    <w:tmpl w:val="B2A4AF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FA5209"/>
    <w:multiLevelType w:val="hybridMultilevel"/>
    <w:tmpl w:val="CC706C8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F17143"/>
    <w:multiLevelType w:val="hybridMultilevel"/>
    <w:tmpl w:val="CDFE377C"/>
    <w:lvl w:ilvl="0" w:tplc="67DE16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433CC9"/>
    <w:multiLevelType w:val="hybridMultilevel"/>
    <w:tmpl w:val="6DBE893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727C21"/>
    <w:multiLevelType w:val="hybridMultilevel"/>
    <w:tmpl w:val="9E628A4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5"/>
  </w:num>
  <w:num w:numId="5">
    <w:abstractNumId w:val="3"/>
  </w:num>
  <w:num w:numId="6">
    <w:abstractNumId w:val="1"/>
  </w:num>
  <w:num w:numId="7">
    <w:abstractNumId w:val="0"/>
  </w:num>
  <w:num w:numId="8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A23"/>
    <w:rsid w:val="0000731A"/>
    <w:rsid w:val="00021FEE"/>
    <w:rsid w:val="0002268F"/>
    <w:rsid w:val="00026A68"/>
    <w:rsid w:val="000271D4"/>
    <w:rsid w:val="000413F9"/>
    <w:rsid w:val="00046E27"/>
    <w:rsid w:val="00064704"/>
    <w:rsid w:val="00066674"/>
    <w:rsid w:val="0007609E"/>
    <w:rsid w:val="000762CB"/>
    <w:rsid w:val="0008051D"/>
    <w:rsid w:val="00082BC5"/>
    <w:rsid w:val="0008345B"/>
    <w:rsid w:val="00084D50"/>
    <w:rsid w:val="00085C86"/>
    <w:rsid w:val="00090B02"/>
    <w:rsid w:val="000933E5"/>
    <w:rsid w:val="00096E38"/>
    <w:rsid w:val="000A0815"/>
    <w:rsid w:val="000A176A"/>
    <w:rsid w:val="000A4601"/>
    <w:rsid w:val="000A5D6E"/>
    <w:rsid w:val="000A7FA0"/>
    <w:rsid w:val="000B1D71"/>
    <w:rsid w:val="000C243F"/>
    <w:rsid w:val="000C5F7B"/>
    <w:rsid w:val="000C78F9"/>
    <w:rsid w:val="000D3D59"/>
    <w:rsid w:val="000D69F3"/>
    <w:rsid w:val="000E2F3D"/>
    <w:rsid w:val="000E633C"/>
    <w:rsid w:val="000F02F1"/>
    <w:rsid w:val="000F0DB4"/>
    <w:rsid w:val="000F3831"/>
    <w:rsid w:val="000F4E32"/>
    <w:rsid w:val="000F5236"/>
    <w:rsid w:val="000F7FDC"/>
    <w:rsid w:val="00102D0C"/>
    <w:rsid w:val="00104C2C"/>
    <w:rsid w:val="001060A0"/>
    <w:rsid w:val="00106A0F"/>
    <w:rsid w:val="00110E7E"/>
    <w:rsid w:val="001230CD"/>
    <w:rsid w:val="00155523"/>
    <w:rsid w:val="00155F90"/>
    <w:rsid w:val="00161A7D"/>
    <w:rsid w:val="00162B2A"/>
    <w:rsid w:val="00165423"/>
    <w:rsid w:val="00166CDE"/>
    <w:rsid w:val="0016727F"/>
    <w:rsid w:val="001723A7"/>
    <w:rsid w:val="001769D0"/>
    <w:rsid w:val="00181D65"/>
    <w:rsid w:val="00185C9D"/>
    <w:rsid w:val="001926CA"/>
    <w:rsid w:val="00195307"/>
    <w:rsid w:val="001A5EDF"/>
    <w:rsid w:val="001B28DB"/>
    <w:rsid w:val="001B4E15"/>
    <w:rsid w:val="001C1F87"/>
    <w:rsid w:val="001C5966"/>
    <w:rsid w:val="001C60B4"/>
    <w:rsid w:val="001D1A5B"/>
    <w:rsid w:val="001D4728"/>
    <w:rsid w:val="001D4C86"/>
    <w:rsid w:val="001D5207"/>
    <w:rsid w:val="001D6C95"/>
    <w:rsid w:val="001F2474"/>
    <w:rsid w:val="001F372B"/>
    <w:rsid w:val="001F3976"/>
    <w:rsid w:val="00212C08"/>
    <w:rsid w:val="00221E97"/>
    <w:rsid w:val="0022796C"/>
    <w:rsid w:val="0023324C"/>
    <w:rsid w:val="00252152"/>
    <w:rsid w:val="00254EBA"/>
    <w:rsid w:val="00256A32"/>
    <w:rsid w:val="0026511A"/>
    <w:rsid w:val="00266D98"/>
    <w:rsid w:val="00273F24"/>
    <w:rsid w:val="0028617A"/>
    <w:rsid w:val="0028735D"/>
    <w:rsid w:val="002930F7"/>
    <w:rsid w:val="002A3156"/>
    <w:rsid w:val="002A4DDF"/>
    <w:rsid w:val="002A5D08"/>
    <w:rsid w:val="002A6716"/>
    <w:rsid w:val="002A684E"/>
    <w:rsid w:val="002B11B4"/>
    <w:rsid w:val="002B38AF"/>
    <w:rsid w:val="002B3D2E"/>
    <w:rsid w:val="002B44E3"/>
    <w:rsid w:val="002B4DD0"/>
    <w:rsid w:val="002D079B"/>
    <w:rsid w:val="002E408C"/>
    <w:rsid w:val="002E5396"/>
    <w:rsid w:val="002E7785"/>
    <w:rsid w:val="00304313"/>
    <w:rsid w:val="00304AD7"/>
    <w:rsid w:val="003055DE"/>
    <w:rsid w:val="003107DE"/>
    <w:rsid w:val="00313362"/>
    <w:rsid w:val="00313A52"/>
    <w:rsid w:val="00323634"/>
    <w:rsid w:val="00327E2E"/>
    <w:rsid w:val="00333A64"/>
    <w:rsid w:val="00335DDE"/>
    <w:rsid w:val="00342A91"/>
    <w:rsid w:val="00344756"/>
    <w:rsid w:val="00351EDE"/>
    <w:rsid w:val="00361388"/>
    <w:rsid w:val="003632E9"/>
    <w:rsid w:val="003773E8"/>
    <w:rsid w:val="00390A81"/>
    <w:rsid w:val="00393553"/>
    <w:rsid w:val="00393F7E"/>
    <w:rsid w:val="003A4D0B"/>
    <w:rsid w:val="003A6742"/>
    <w:rsid w:val="003A7777"/>
    <w:rsid w:val="003B5421"/>
    <w:rsid w:val="003B79F1"/>
    <w:rsid w:val="003C1A9F"/>
    <w:rsid w:val="003C3F17"/>
    <w:rsid w:val="003C4C68"/>
    <w:rsid w:val="003C5001"/>
    <w:rsid w:val="003C7995"/>
    <w:rsid w:val="003D03AD"/>
    <w:rsid w:val="003D334B"/>
    <w:rsid w:val="003D4036"/>
    <w:rsid w:val="003E09A5"/>
    <w:rsid w:val="003E40AC"/>
    <w:rsid w:val="003F03C5"/>
    <w:rsid w:val="00410DF8"/>
    <w:rsid w:val="00413B5C"/>
    <w:rsid w:val="0041419E"/>
    <w:rsid w:val="0041695D"/>
    <w:rsid w:val="00417015"/>
    <w:rsid w:val="004371B4"/>
    <w:rsid w:val="00455477"/>
    <w:rsid w:val="00457D7A"/>
    <w:rsid w:val="004615EF"/>
    <w:rsid w:val="004633D2"/>
    <w:rsid w:val="00470F27"/>
    <w:rsid w:val="004721CB"/>
    <w:rsid w:val="0047263F"/>
    <w:rsid w:val="004728CA"/>
    <w:rsid w:val="00473B01"/>
    <w:rsid w:val="00492E5E"/>
    <w:rsid w:val="004A6CCC"/>
    <w:rsid w:val="004B234C"/>
    <w:rsid w:val="004B4CF3"/>
    <w:rsid w:val="004C6B75"/>
    <w:rsid w:val="004D35B5"/>
    <w:rsid w:val="004E31CD"/>
    <w:rsid w:val="004F7770"/>
    <w:rsid w:val="004F7E15"/>
    <w:rsid w:val="005024E7"/>
    <w:rsid w:val="005053B7"/>
    <w:rsid w:val="0051117C"/>
    <w:rsid w:val="00516DCC"/>
    <w:rsid w:val="0052156A"/>
    <w:rsid w:val="00521C30"/>
    <w:rsid w:val="00524C44"/>
    <w:rsid w:val="00527216"/>
    <w:rsid w:val="005274AF"/>
    <w:rsid w:val="005319F4"/>
    <w:rsid w:val="00554A59"/>
    <w:rsid w:val="00554B0F"/>
    <w:rsid w:val="00556774"/>
    <w:rsid w:val="00561E29"/>
    <w:rsid w:val="005636A4"/>
    <w:rsid w:val="005639CF"/>
    <w:rsid w:val="00564CC7"/>
    <w:rsid w:val="0057744D"/>
    <w:rsid w:val="00581679"/>
    <w:rsid w:val="00583E55"/>
    <w:rsid w:val="00592616"/>
    <w:rsid w:val="00595092"/>
    <w:rsid w:val="00595B40"/>
    <w:rsid w:val="0059768B"/>
    <w:rsid w:val="005A1F7A"/>
    <w:rsid w:val="005A5ACD"/>
    <w:rsid w:val="005A77FE"/>
    <w:rsid w:val="005C0CAE"/>
    <w:rsid w:val="005C2BC8"/>
    <w:rsid w:val="005C3103"/>
    <w:rsid w:val="005C7422"/>
    <w:rsid w:val="005D0184"/>
    <w:rsid w:val="005D3B51"/>
    <w:rsid w:val="005D5A23"/>
    <w:rsid w:val="005E2F39"/>
    <w:rsid w:val="005E5B55"/>
    <w:rsid w:val="005E62DC"/>
    <w:rsid w:val="005E6EEF"/>
    <w:rsid w:val="005F3B23"/>
    <w:rsid w:val="005F7698"/>
    <w:rsid w:val="00603460"/>
    <w:rsid w:val="006054DA"/>
    <w:rsid w:val="006128CF"/>
    <w:rsid w:val="00616592"/>
    <w:rsid w:val="006212F6"/>
    <w:rsid w:val="0063070A"/>
    <w:rsid w:val="0064023B"/>
    <w:rsid w:val="00654B54"/>
    <w:rsid w:val="00664937"/>
    <w:rsid w:val="00665FE5"/>
    <w:rsid w:val="0067264A"/>
    <w:rsid w:val="00672EB7"/>
    <w:rsid w:val="00673CC2"/>
    <w:rsid w:val="00684A66"/>
    <w:rsid w:val="006868AA"/>
    <w:rsid w:val="00695830"/>
    <w:rsid w:val="006A1DD7"/>
    <w:rsid w:val="006A2D82"/>
    <w:rsid w:val="006B01A7"/>
    <w:rsid w:val="006B5A5E"/>
    <w:rsid w:val="006B7833"/>
    <w:rsid w:val="006C0477"/>
    <w:rsid w:val="006C4E3C"/>
    <w:rsid w:val="006C6E54"/>
    <w:rsid w:val="006C71F7"/>
    <w:rsid w:val="006C7676"/>
    <w:rsid w:val="006D1E59"/>
    <w:rsid w:val="006D22E4"/>
    <w:rsid w:val="006D453F"/>
    <w:rsid w:val="006D543F"/>
    <w:rsid w:val="006F6DA3"/>
    <w:rsid w:val="007054CD"/>
    <w:rsid w:val="00710979"/>
    <w:rsid w:val="0071541E"/>
    <w:rsid w:val="00715F1B"/>
    <w:rsid w:val="007219A2"/>
    <w:rsid w:val="007322EB"/>
    <w:rsid w:val="007350F2"/>
    <w:rsid w:val="00755C8D"/>
    <w:rsid w:val="007662BF"/>
    <w:rsid w:val="00767E84"/>
    <w:rsid w:val="0077640D"/>
    <w:rsid w:val="007910EB"/>
    <w:rsid w:val="00794897"/>
    <w:rsid w:val="00795DE9"/>
    <w:rsid w:val="007A3EC3"/>
    <w:rsid w:val="007A6CDE"/>
    <w:rsid w:val="007B16EB"/>
    <w:rsid w:val="007B7E06"/>
    <w:rsid w:val="007C1D83"/>
    <w:rsid w:val="007C5DFE"/>
    <w:rsid w:val="007C7365"/>
    <w:rsid w:val="007D6F6B"/>
    <w:rsid w:val="007E1E7F"/>
    <w:rsid w:val="007E588B"/>
    <w:rsid w:val="007E718F"/>
    <w:rsid w:val="008068F3"/>
    <w:rsid w:val="0080792E"/>
    <w:rsid w:val="00810523"/>
    <w:rsid w:val="0081177C"/>
    <w:rsid w:val="0081625F"/>
    <w:rsid w:val="008162C5"/>
    <w:rsid w:val="008177DB"/>
    <w:rsid w:val="00820028"/>
    <w:rsid w:val="008305AF"/>
    <w:rsid w:val="00831E40"/>
    <w:rsid w:val="008422E9"/>
    <w:rsid w:val="008676F5"/>
    <w:rsid w:val="00867BE6"/>
    <w:rsid w:val="00870DDD"/>
    <w:rsid w:val="008727C6"/>
    <w:rsid w:val="00875C4E"/>
    <w:rsid w:val="00876E9A"/>
    <w:rsid w:val="008852DF"/>
    <w:rsid w:val="00890A53"/>
    <w:rsid w:val="00891400"/>
    <w:rsid w:val="008921F2"/>
    <w:rsid w:val="008964DA"/>
    <w:rsid w:val="008978E7"/>
    <w:rsid w:val="008A7D3A"/>
    <w:rsid w:val="008B03A0"/>
    <w:rsid w:val="008C4328"/>
    <w:rsid w:val="008C5297"/>
    <w:rsid w:val="008D3E3A"/>
    <w:rsid w:val="008E50A4"/>
    <w:rsid w:val="008E638A"/>
    <w:rsid w:val="008F411D"/>
    <w:rsid w:val="00902557"/>
    <w:rsid w:val="00902707"/>
    <w:rsid w:val="009066E5"/>
    <w:rsid w:val="00913096"/>
    <w:rsid w:val="009211E5"/>
    <w:rsid w:val="00922B30"/>
    <w:rsid w:val="00933E12"/>
    <w:rsid w:val="00937FDD"/>
    <w:rsid w:val="00952F57"/>
    <w:rsid w:val="00955625"/>
    <w:rsid w:val="00961B0C"/>
    <w:rsid w:val="009652F8"/>
    <w:rsid w:val="00971460"/>
    <w:rsid w:val="00973CFA"/>
    <w:rsid w:val="009742C9"/>
    <w:rsid w:val="00975D07"/>
    <w:rsid w:val="0098182A"/>
    <w:rsid w:val="00982240"/>
    <w:rsid w:val="009864CE"/>
    <w:rsid w:val="00995ADF"/>
    <w:rsid w:val="009A3F69"/>
    <w:rsid w:val="009B39C4"/>
    <w:rsid w:val="009B7459"/>
    <w:rsid w:val="009B7B08"/>
    <w:rsid w:val="009C1209"/>
    <w:rsid w:val="009D5DFD"/>
    <w:rsid w:val="009F2330"/>
    <w:rsid w:val="00A017EA"/>
    <w:rsid w:val="00A03AD5"/>
    <w:rsid w:val="00A15A15"/>
    <w:rsid w:val="00A2011F"/>
    <w:rsid w:val="00A33F0F"/>
    <w:rsid w:val="00A345CE"/>
    <w:rsid w:val="00A42075"/>
    <w:rsid w:val="00A42214"/>
    <w:rsid w:val="00A46830"/>
    <w:rsid w:val="00A62C56"/>
    <w:rsid w:val="00A84589"/>
    <w:rsid w:val="00A856DB"/>
    <w:rsid w:val="00A86C0F"/>
    <w:rsid w:val="00A94A57"/>
    <w:rsid w:val="00AA22FB"/>
    <w:rsid w:val="00AA3F25"/>
    <w:rsid w:val="00AA6610"/>
    <w:rsid w:val="00AA6DE7"/>
    <w:rsid w:val="00AB62C6"/>
    <w:rsid w:val="00AC0327"/>
    <w:rsid w:val="00AC41AE"/>
    <w:rsid w:val="00AE6E64"/>
    <w:rsid w:val="00AE77A2"/>
    <w:rsid w:val="00AF1CA1"/>
    <w:rsid w:val="00B10DDB"/>
    <w:rsid w:val="00B1142B"/>
    <w:rsid w:val="00B17D75"/>
    <w:rsid w:val="00B318A1"/>
    <w:rsid w:val="00B326B7"/>
    <w:rsid w:val="00B46F2A"/>
    <w:rsid w:val="00B52232"/>
    <w:rsid w:val="00B54537"/>
    <w:rsid w:val="00B64042"/>
    <w:rsid w:val="00B67B28"/>
    <w:rsid w:val="00B7394C"/>
    <w:rsid w:val="00B8043B"/>
    <w:rsid w:val="00B853EE"/>
    <w:rsid w:val="00B92298"/>
    <w:rsid w:val="00B9624D"/>
    <w:rsid w:val="00BA3AB8"/>
    <w:rsid w:val="00BB66A0"/>
    <w:rsid w:val="00BC4193"/>
    <w:rsid w:val="00BD5E9B"/>
    <w:rsid w:val="00BD791F"/>
    <w:rsid w:val="00BE20DC"/>
    <w:rsid w:val="00BE3535"/>
    <w:rsid w:val="00BE36ED"/>
    <w:rsid w:val="00BE3C12"/>
    <w:rsid w:val="00BF0481"/>
    <w:rsid w:val="00BF1BC0"/>
    <w:rsid w:val="00BF4EF4"/>
    <w:rsid w:val="00C021C0"/>
    <w:rsid w:val="00C052EC"/>
    <w:rsid w:val="00C05B0C"/>
    <w:rsid w:val="00C071B2"/>
    <w:rsid w:val="00C13950"/>
    <w:rsid w:val="00C14CD5"/>
    <w:rsid w:val="00C24DCB"/>
    <w:rsid w:val="00C32C6E"/>
    <w:rsid w:val="00C36C33"/>
    <w:rsid w:val="00C44D29"/>
    <w:rsid w:val="00C468E1"/>
    <w:rsid w:val="00C471AF"/>
    <w:rsid w:val="00C503C0"/>
    <w:rsid w:val="00C53C6C"/>
    <w:rsid w:val="00C5586B"/>
    <w:rsid w:val="00C60C5B"/>
    <w:rsid w:val="00C62779"/>
    <w:rsid w:val="00C81AD4"/>
    <w:rsid w:val="00C90800"/>
    <w:rsid w:val="00C92196"/>
    <w:rsid w:val="00C932DF"/>
    <w:rsid w:val="00C95275"/>
    <w:rsid w:val="00C968E3"/>
    <w:rsid w:val="00C9756A"/>
    <w:rsid w:val="00CA13CB"/>
    <w:rsid w:val="00CA3F92"/>
    <w:rsid w:val="00CA5F3F"/>
    <w:rsid w:val="00CA740F"/>
    <w:rsid w:val="00CB17DB"/>
    <w:rsid w:val="00CB2FAC"/>
    <w:rsid w:val="00CB4A8A"/>
    <w:rsid w:val="00CC39AC"/>
    <w:rsid w:val="00CC6768"/>
    <w:rsid w:val="00CD12C3"/>
    <w:rsid w:val="00CD6F8E"/>
    <w:rsid w:val="00CE04B8"/>
    <w:rsid w:val="00CE1BAB"/>
    <w:rsid w:val="00CE5152"/>
    <w:rsid w:val="00CF01DB"/>
    <w:rsid w:val="00CF159A"/>
    <w:rsid w:val="00CF52E0"/>
    <w:rsid w:val="00D0492D"/>
    <w:rsid w:val="00D11011"/>
    <w:rsid w:val="00D121A7"/>
    <w:rsid w:val="00D163A6"/>
    <w:rsid w:val="00D241B6"/>
    <w:rsid w:val="00D37063"/>
    <w:rsid w:val="00D63D72"/>
    <w:rsid w:val="00D73000"/>
    <w:rsid w:val="00D74612"/>
    <w:rsid w:val="00D773BB"/>
    <w:rsid w:val="00D80CE7"/>
    <w:rsid w:val="00D81238"/>
    <w:rsid w:val="00D81593"/>
    <w:rsid w:val="00D93241"/>
    <w:rsid w:val="00D978A8"/>
    <w:rsid w:val="00DB52BA"/>
    <w:rsid w:val="00DC4B70"/>
    <w:rsid w:val="00DC5BA5"/>
    <w:rsid w:val="00DD037E"/>
    <w:rsid w:val="00DD24EB"/>
    <w:rsid w:val="00DF1536"/>
    <w:rsid w:val="00DF3157"/>
    <w:rsid w:val="00DF4B4F"/>
    <w:rsid w:val="00E01E2A"/>
    <w:rsid w:val="00E025ED"/>
    <w:rsid w:val="00E0427D"/>
    <w:rsid w:val="00E20447"/>
    <w:rsid w:val="00E326D5"/>
    <w:rsid w:val="00E434B5"/>
    <w:rsid w:val="00E44102"/>
    <w:rsid w:val="00E5546E"/>
    <w:rsid w:val="00E55FC4"/>
    <w:rsid w:val="00E732F5"/>
    <w:rsid w:val="00E81F3E"/>
    <w:rsid w:val="00EB2F92"/>
    <w:rsid w:val="00EB4432"/>
    <w:rsid w:val="00EB581E"/>
    <w:rsid w:val="00EC3022"/>
    <w:rsid w:val="00ED7845"/>
    <w:rsid w:val="00EE59C0"/>
    <w:rsid w:val="00EE783E"/>
    <w:rsid w:val="00EF480A"/>
    <w:rsid w:val="00F10DDC"/>
    <w:rsid w:val="00F12097"/>
    <w:rsid w:val="00F14C11"/>
    <w:rsid w:val="00F21D21"/>
    <w:rsid w:val="00F23515"/>
    <w:rsid w:val="00F258F2"/>
    <w:rsid w:val="00F30E7E"/>
    <w:rsid w:val="00F43AE4"/>
    <w:rsid w:val="00F512F7"/>
    <w:rsid w:val="00F51392"/>
    <w:rsid w:val="00F5344D"/>
    <w:rsid w:val="00F65822"/>
    <w:rsid w:val="00F66C4E"/>
    <w:rsid w:val="00F82FB2"/>
    <w:rsid w:val="00F849D4"/>
    <w:rsid w:val="00F95C11"/>
    <w:rsid w:val="00FA73E3"/>
    <w:rsid w:val="00FB11BE"/>
    <w:rsid w:val="00FB441B"/>
    <w:rsid w:val="00FC0053"/>
    <w:rsid w:val="00FD4953"/>
    <w:rsid w:val="00FD5EC2"/>
    <w:rsid w:val="00FE03F8"/>
    <w:rsid w:val="00FE218D"/>
    <w:rsid w:val="00FE2DE7"/>
    <w:rsid w:val="00FE31F4"/>
    <w:rsid w:val="00FF05EE"/>
    <w:rsid w:val="00FF5941"/>
    <w:rsid w:val="00FF6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528F6C"/>
  <w15:docId w15:val="{D33D8DDD-86AC-4F65-B917-6A15EB9DC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EB4432"/>
  </w:style>
  <w:style w:type="paragraph" w:styleId="Heading1">
    <w:name w:val="heading 1"/>
    <w:basedOn w:val="Normal"/>
    <w:next w:val="Normal"/>
    <w:qFormat/>
    <w:rsid w:val="00EB4432"/>
    <w:pPr>
      <w:keepNext/>
      <w:jc w:val="center"/>
      <w:outlineLvl w:val="0"/>
    </w:pPr>
    <w:rPr>
      <w:rFonts w:ascii="CG Times (W1)" w:hAnsi="CG Times (W1)"/>
      <w:sz w:val="40"/>
      <w:szCs w:val="40"/>
    </w:rPr>
  </w:style>
  <w:style w:type="paragraph" w:styleId="Heading2">
    <w:name w:val="heading 2"/>
    <w:basedOn w:val="Normal"/>
    <w:next w:val="Normal"/>
    <w:qFormat/>
    <w:rsid w:val="00EB4432"/>
    <w:pPr>
      <w:keepNext/>
      <w:jc w:val="center"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B4432"/>
    <w:pPr>
      <w:keepNext/>
      <w:ind w:left="2160" w:firstLine="720"/>
      <w:jc w:val="both"/>
      <w:outlineLvl w:val="2"/>
    </w:pPr>
    <w:rPr>
      <w:rFonts w:ascii="CG Times (W1)" w:hAnsi="CG Times (W1)"/>
      <w:b/>
      <w:bCs/>
      <w:sz w:val="24"/>
      <w:szCs w:val="24"/>
    </w:rPr>
  </w:style>
  <w:style w:type="paragraph" w:styleId="Heading4">
    <w:name w:val="heading 4"/>
    <w:basedOn w:val="Normal"/>
    <w:next w:val="Normal"/>
    <w:qFormat/>
    <w:rsid w:val="00EB4432"/>
    <w:pPr>
      <w:keepNext/>
      <w:ind w:left="2160" w:firstLine="720"/>
      <w:jc w:val="both"/>
      <w:outlineLvl w:val="3"/>
    </w:pPr>
    <w:rPr>
      <w:rFonts w:ascii="CG Times (W1)" w:hAnsi="CG Times (W1)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B443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B4432"/>
  </w:style>
  <w:style w:type="paragraph" w:styleId="BodyText">
    <w:name w:val="Body Text"/>
    <w:basedOn w:val="Normal"/>
    <w:rsid w:val="00EB4432"/>
    <w:pPr>
      <w:jc w:val="both"/>
    </w:pPr>
    <w:rPr>
      <w:sz w:val="28"/>
      <w:szCs w:val="28"/>
    </w:rPr>
  </w:style>
  <w:style w:type="character" w:styleId="Hyperlink">
    <w:name w:val="Hyperlink"/>
    <w:rsid w:val="00FD5EC2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rsid w:val="0052156A"/>
    <w:rPr>
      <w:rFonts w:ascii="CG Times (W1)" w:hAnsi="CG Times (W1)"/>
      <w:b/>
      <w:bCs/>
      <w:sz w:val="24"/>
      <w:szCs w:val="24"/>
    </w:rPr>
  </w:style>
  <w:style w:type="table" w:styleId="TableGrid">
    <w:name w:val="Table Grid"/>
    <w:basedOn w:val="TableNormal"/>
    <w:rsid w:val="00CF1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D110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D1101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F68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5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e\Documents\GENERAL\LETTER%20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 1</Template>
  <TotalTime>13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MR. STEPHEN CANNON</vt:lpstr>
    </vt:vector>
  </TitlesOfParts>
  <Company>Mr A J G Howse</Company>
  <LinksUpToDate>false</LinksUpToDate>
  <CharactersWithSpaces>674</CharactersWithSpaces>
  <SharedDoc>false</SharedDoc>
  <HLinks>
    <vt:vector size="6" baseType="variant">
      <vt:variant>
        <vt:i4>1769590</vt:i4>
      </vt:variant>
      <vt:variant>
        <vt:i4>0</vt:i4>
      </vt:variant>
      <vt:variant>
        <vt:i4>0</vt:i4>
      </vt:variant>
      <vt:variant>
        <vt:i4>5</vt:i4>
      </vt:variant>
      <vt:variant>
        <vt:lpwstr>mailto:sue.cannon@tesco.net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MR. STEPHEN CANNON</dc:title>
  <dc:creator>Sue Milsom</dc:creator>
  <cp:lastModifiedBy> Jill Schrodel</cp:lastModifiedBy>
  <cp:revision>5</cp:revision>
  <cp:lastPrinted>2019-04-01T14:53:00Z</cp:lastPrinted>
  <dcterms:created xsi:type="dcterms:W3CDTF">2019-09-23T10:38:00Z</dcterms:created>
  <dcterms:modified xsi:type="dcterms:W3CDTF">2019-09-23T10:50:00Z</dcterms:modified>
</cp:coreProperties>
</file>