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D9B978" w14:textId="77777777" w:rsidR="0052156A" w:rsidRPr="00EE16CF" w:rsidRDefault="00EE16CF" w:rsidP="0052156A">
      <w:pPr>
        <w:pStyle w:val="Heading3"/>
        <w:ind w:left="0" w:firstLine="0"/>
        <w:rPr>
          <w:rFonts w:ascii="Times New Roman" w:hAnsi="Times New Roman"/>
          <w:bCs w:val="0"/>
        </w:rPr>
      </w:pPr>
      <w:bookmarkStart w:id="0" w:name="_GoBack"/>
      <w:bookmarkEnd w:id="0"/>
      <w:r w:rsidRPr="004F1494">
        <w:rPr>
          <w:rFonts w:ascii="Times New Roman" w:hAnsi="Times New Roman"/>
          <w:bCs w:val="0"/>
          <w:u w:val="single"/>
        </w:rPr>
        <w:t xml:space="preserve">PREMISES MEETING – THURSDAY, 12 SEPTEMBER </w:t>
      </w:r>
      <w:r w:rsidR="004F1494" w:rsidRPr="004F1494">
        <w:rPr>
          <w:rFonts w:ascii="Times New Roman" w:hAnsi="Times New Roman"/>
          <w:bCs w:val="0"/>
          <w:u w:val="single"/>
        </w:rPr>
        <w:t>12.09.19</w:t>
      </w:r>
    </w:p>
    <w:p w14:paraId="0DAD233D" w14:textId="77777777" w:rsidR="00EE16CF" w:rsidRDefault="00EE16CF" w:rsidP="00EE16CF"/>
    <w:p w14:paraId="462D8B57" w14:textId="77777777" w:rsidR="00EE16CF" w:rsidRDefault="00EE16CF" w:rsidP="00EE16CF"/>
    <w:p w14:paraId="5C475A93" w14:textId="77777777" w:rsidR="004F1494" w:rsidRDefault="004F1494" w:rsidP="00EE16CF"/>
    <w:p w14:paraId="386AAEAA" w14:textId="77777777" w:rsidR="004F1494" w:rsidRDefault="004F1494" w:rsidP="00EE16CF">
      <w:pPr>
        <w:rPr>
          <w:sz w:val="24"/>
          <w:szCs w:val="24"/>
        </w:rPr>
      </w:pPr>
    </w:p>
    <w:p w14:paraId="6FBB93DC" w14:textId="77777777" w:rsidR="00EE16CF" w:rsidRPr="004F1494" w:rsidRDefault="00EE16CF" w:rsidP="00EE16CF">
      <w:pPr>
        <w:rPr>
          <w:b/>
          <w:sz w:val="24"/>
          <w:szCs w:val="24"/>
        </w:rPr>
      </w:pPr>
      <w:r w:rsidRPr="004F1494">
        <w:rPr>
          <w:b/>
          <w:sz w:val="24"/>
          <w:szCs w:val="24"/>
        </w:rPr>
        <w:t>JOBS COMPLETED:</w:t>
      </w:r>
    </w:p>
    <w:p w14:paraId="0A24528A" w14:textId="77777777" w:rsidR="00EE16CF" w:rsidRPr="00EE16CF" w:rsidRDefault="00EE16CF" w:rsidP="00EE16CF">
      <w:pPr>
        <w:rPr>
          <w:sz w:val="24"/>
          <w:szCs w:val="24"/>
        </w:rPr>
      </w:pPr>
    </w:p>
    <w:p w14:paraId="2E7F361A" w14:textId="77777777" w:rsidR="00EE16CF" w:rsidRPr="00EE16CF" w:rsidRDefault="00EE16CF" w:rsidP="00EE16CF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EE16CF">
        <w:rPr>
          <w:sz w:val="24"/>
          <w:szCs w:val="24"/>
        </w:rPr>
        <w:t>New fence erected around pond area at the bottom of the cricket field.</w:t>
      </w:r>
    </w:p>
    <w:p w14:paraId="614B3F3D" w14:textId="77777777" w:rsidR="00EE16CF" w:rsidRDefault="00EE16CF" w:rsidP="00EE16CF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EE16CF">
        <w:rPr>
          <w:sz w:val="24"/>
          <w:szCs w:val="24"/>
        </w:rPr>
        <w:t>New</w:t>
      </w:r>
      <w:r>
        <w:rPr>
          <w:sz w:val="24"/>
          <w:szCs w:val="24"/>
        </w:rPr>
        <w:t xml:space="preserve"> boilers have been installed in the East Building.</w:t>
      </w:r>
    </w:p>
    <w:p w14:paraId="1EC5DF0E" w14:textId="77777777" w:rsidR="00EE16CF" w:rsidRDefault="00EE16CF" w:rsidP="00EE16CF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New door fitted in E1/E2.</w:t>
      </w:r>
    </w:p>
    <w:p w14:paraId="280AD209" w14:textId="77777777" w:rsidR="00EE16CF" w:rsidRDefault="004F1494" w:rsidP="00EE16CF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Dead</w:t>
      </w:r>
      <w:r w:rsidR="00EE16CF">
        <w:rPr>
          <w:sz w:val="24"/>
          <w:szCs w:val="24"/>
        </w:rPr>
        <w:t xml:space="preserve"> tree removed from Nursery grassed area.  Tree pruned in car park area.</w:t>
      </w:r>
    </w:p>
    <w:p w14:paraId="422874B7" w14:textId="77777777" w:rsidR="00EE16CF" w:rsidRDefault="00EE16CF" w:rsidP="00EE16CF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ICT works were carried out over the summer holidays.</w:t>
      </w:r>
    </w:p>
    <w:p w14:paraId="25127B55" w14:textId="77777777" w:rsidR="00EE16CF" w:rsidRDefault="00EE16CF" w:rsidP="00EE16CF">
      <w:pPr>
        <w:spacing w:line="360" w:lineRule="auto"/>
        <w:rPr>
          <w:sz w:val="24"/>
          <w:szCs w:val="24"/>
        </w:rPr>
      </w:pPr>
    </w:p>
    <w:p w14:paraId="5112201A" w14:textId="77777777" w:rsidR="00EE16CF" w:rsidRPr="004F1494" w:rsidRDefault="00EE16CF" w:rsidP="00EE16CF">
      <w:pPr>
        <w:spacing w:line="360" w:lineRule="auto"/>
        <w:rPr>
          <w:b/>
          <w:sz w:val="24"/>
          <w:szCs w:val="24"/>
        </w:rPr>
      </w:pPr>
      <w:r w:rsidRPr="004F1494">
        <w:rPr>
          <w:b/>
          <w:sz w:val="24"/>
          <w:szCs w:val="24"/>
        </w:rPr>
        <w:t>ONGOING PROBLEMS:</w:t>
      </w:r>
    </w:p>
    <w:p w14:paraId="3F667670" w14:textId="77777777" w:rsidR="00EE16CF" w:rsidRDefault="00EE16CF" w:rsidP="00EE16C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Classroom lights and other areas are not turning off.</w:t>
      </w:r>
    </w:p>
    <w:p w14:paraId="58DA7D3A" w14:textId="77777777" w:rsidR="00EE16CF" w:rsidRDefault="00EE16CF" w:rsidP="00EE16C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Carpet lifting.  Having to stick down with tape.</w:t>
      </w:r>
    </w:p>
    <w:p w14:paraId="51031268" w14:textId="77777777" w:rsidR="00EE16CF" w:rsidRDefault="00EE16CF" w:rsidP="00EE16C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Vinyl lifting on stairs.</w:t>
      </w:r>
    </w:p>
    <w:p w14:paraId="7DE5EEAD" w14:textId="77777777" w:rsidR="00EE16CF" w:rsidRDefault="00EE16CF" w:rsidP="00EE16C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Bad drainage on Reception playground – price obtained.</w:t>
      </w:r>
    </w:p>
    <w:p w14:paraId="79026D50" w14:textId="77777777" w:rsidR="00EE16CF" w:rsidRDefault="00EE16CF" w:rsidP="00EE16C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Some flush buttons in children’s toilets are failing.</w:t>
      </w:r>
    </w:p>
    <w:p w14:paraId="6D2889AD" w14:textId="77777777" w:rsidR="00EE16CF" w:rsidRDefault="00EE16CF" w:rsidP="00EE16CF">
      <w:pPr>
        <w:spacing w:line="360" w:lineRule="auto"/>
        <w:rPr>
          <w:sz w:val="24"/>
          <w:szCs w:val="24"/>
        </w:rPr>
      </w:pPr>
    </w:p>
    <w:p w14:paraId="4736962D" w14:textId="77777777" w:rsidR="00EE16CF" w:rsidRPr="004F1494" w:rsidRDefault="00EE16CF" w:rsidP="00EE16CF">
      <w:pPr>
        <w:spacing w:line="360" w:lineRule="auto"/>
        <w:rPr>
          <w:b/>
          <w:sz w:val="24"/>
          <w:szCs w:val="24"/>
        </w:rPr>
      </w:pPr>
      <w:r w:rsidRPr="004F1494">
        <w:rPr>
          <w:b/>
          <w:sz w:val="24"/>
          <w:szCs w:val="24"/>
        </w:rPr>
        <w:t>FUTURE JOBS:</w:t>
      </w:r>
    </w:p>
    <w:p w14:paraId="142C1E95" w14:textId="77777777" w:rsidR="00EE16CF" w:rsidRDefault="00EE16CF" w:rsidP="00EE16CF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Pavilion toilets need refurbishing.</w:t>
      </w:r>
    </w:p>
    <w:p w14:paraId="7B9DF29F" w14:textId="77777777" w:rsidR="00EE16CF" w:rsidRDefault="00EE16CF" w:rsidP="00EE16CF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Carpet in E1/E2 needs to be replaced with vinyl.</w:t>
      </w:r>
    </w:p>
    <w:p w14:paraId="7571BC50" w14:textId="77777777" w:rsidR="00EE16CF" w:rsidRDefault="00EE16CF" w:rsidP="00EE16CF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Lights in the old East Building need up-dating.</w:t>
      </w:r>
    </w:p>
    <w:p w14:paraId="27524153" w14:textId="77777777" w:rsidR="00EE16CF" w:rsidRDefault="00EE16CF" w:rsidP="00EE16CF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New taps required in Girls Toilets in old East Building upstairs and downstairs</w:t>
      </w:r>
      <w:r w:rsidR="004F1494">
        <w:rPr>
          <w:sz w:val="24"/>
          <w:szCs w:val="24"/>
        </w:rPr>
        <w:t>.</w:t>
      </w:r>
    </w:p>
    <w:p w14:paraId="19A0D529" w14:textId="77777777" w:rsidR="004F1494" w:rsidRDefault="004F1494" w:rsidP="00EE16CF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Pond works.</w:t>
      </w:r>
    </w:p>
    <w:p w14:paraId="4A1E4EB9" w14:textId="77777777" w:rsidR="004F1494" w:rsidRDefault="004F1494" w:rsidP="00EE16CF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Cover between West and East Buildings – design needed.</w:t>
      </w:r>
    </w:p>
    <w:p w14:paraId="07BEFE54" w14:textId="77777777" w:rsidR="004F1494" w:rsidRDefault="004F1494" w:rsidP="004F1494">
      <w:pPr>
        <w:spacing w:line="360" w:lineRule="auto"/>
        <w:rPr>
          <w:sz w:val="24"/>
          <w:szCs w:val="24"/>
        </w:rPr>
      </w:pPr>
    </w:p>
    <w:p w14:paraId="452F9E4D" w14:textId="77777777" w:rsidR="004F1494" w:rsidRPr="004F1494" w:rsidRDefault="004F1494" w:rsidP="004F1494">
      <w:pPr>
        <w:spacing w:line="360" w:lineRule="auto"/>
        <w:rPr>
          <w:b/>
          <w:sz w:val="24"/>
          <w:szCs w:val="24"/>
        </w:rPr>
      </w:pPr>
      <w:r w:rsidRPr="004F1494">
        <w:rPr>
          <w:b/>
          <w:sz w:val="24"/>
          <w:szCs w:val="24"/>
        </w:rPr>
        <w:t>OTHER JOBS:</w:t>
      </w:r>
    </w:p>
    <w:p w14:paraId="4ED8DC3E" w14:textId="77777777" w:rsidR="004F1494" w:rsidRPr="004F1494" w:rsidRDefault="004F1494" w:rsidP="004F1494">
      <w:pPr>
        <w:pStyle w:val="ListParagraph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New Damper Panel needed in East Building.</w:t>
      </w:r>
    </w:p>
    <w:p w14:paraId="7086226B" w14:textId="77777777" w:rsidR="0052156A" w:rsidRDefault="0052156A" w:rsidP="0052156A">
      <w:pPr>
        <w:pStyle w:val="Heading3"/>
        <w:ind w:left="0" w:firstLine="0"/>
        <w:rPr>
          <w:rFonts w:ascii="Times New Roman" w:hAnsi="Times New Roman"/>
          <w:b w:val="0"/>
          <w:bCs w:val="0"/>
        </w:rPr>
      </w:pPr>
    </w:p>
    <w:p w14:paraId="64E3524A" w14:textId="77777777" w:rsidR="0052156A" w:rsidRDefault="0052156A" w:rsidP="0052156A">
      <w:pPr>
        <w:pStyle w:val="Heading3"/>
        <w:ind w:left="0" w:firstLine="0"/>
        <w:rPr>
          <w:rFonts w:ascii="Times New Roman" w:hAnsi="Times New Roman"/>
          <w:b w:val="0"/>
          <w:bCs w:val="0"/>
        </w:rPr>
      </w:pPr>
    </w:p>
    <w:p w14:paraId="7FD8BE9D" w14:textId="77777777" w:rsidR="0052156A" w:rsidRDefault="0052156A" w:rsidP="0052156A">
      <w:pPr>
        <w:pStyle w:val="Heading3"/>
        <w:ind w:left="0" w:firstLine="0"/>
        <w:rPr>
          <w:rFonts w:ascii="Times New Roman" w:hAnsi="Times New Roman"/>
          <w:b w:val="0"/>
          <w:bCs w:val="0"/>
        </w:rPr>
      </w:pPr>
    </w:p>
    <w:p w14:paraId="39159628" w14:textId="77777777" w:rsidR="0052156A" w:rsidRDefault="0052156A" w:rsidP="0052156A">
      <w:pPr>
        <w:pStyle w:val="Heading3"/>
        <w:ind w:left="0" w:firstLine="0"/>
        <w:rPr>
          <w:rFonts w:ascii="Times New Roman" w:hAnsi="Times New Roman"/>
          <w:b w:val="0"/>
          <w:bCs w:val="0"/>
        </w:rPr>
      </w:pPr>
    </w:p>
    <w:p w14:paraId="0C2E3F98" w14:textId="77777777" w:rsidR="0052156A" w:rsidRDefault="0052156A" w:rsidP="0052156A">
      <w:pPr>
        <w:pStyle w:val="Heading3"/>
        <w:ind w:left="0" w:firstLine="0"/>
        <w:rPr>
          <w:rFonts w:ascii="Times New Roman" w:hAnsi="Times New Roman"/>
          <w:b w:val="0"/>
          <w:bCs w:val="0"/>
        </w:rPr>
      </w:pPr>
    </w:p>
    <w:p w14:paraId="654A737F" w14:textId="77777777" w:rsidR="0052156A" w:rsidRDefault="0052156A" w:rsidP="0052156A">
      <w:pPr>
        <w:pStyle w:val="Heading3"/>
        <w:ind w:left="0" w:firstLine="0"/>
        <w:rPr>
          <w:rFonts w:ascii="Times New Roman" w:hAnsi="Times New Roman"/>
          <w:b w:val="0"/>
          <w:bCs w:val="0"/>
        </w:rPr>
      </w:pPr>
    </w:p>
    <w:p w14:paraId="743DC1B3" w14:textId="77777777" w:rsidR="0052156A" w:rsidRDefault="0052156A" w:rsidP="0052156A">
      <w:pPr>
        <w:pStyle w:val="Heading3"/>
        <w:ind w:left="0" w:firstLine="0"/>
        <w:rPr>
          <w:rFonts w:ascii="Times New Roman" w:hAnsi="Times New Roman"/>
          <w:b w:val="0"/>
          <w:bCs w:val="0"/>
        </w:rPr>
      </w:pPr>
    </w:p>
    <w:p w14:paraId="003CE5D2" w14:textId="77777777" w:rsidR="0052156A" w:rsidRDefault="0052156A" w:rsidP="0052156A">
      <w:pPr>
        <w:pStyle w:val="Heading3"/>
        <w:ind w:left="0" w:firstLine="0"/>
        <w:rPr>
          <w:rFonts w:ascii="Times New Roman" w:hAnsi="Times New Roman"/>
          <w:b w:val="0"/>
          <w:bCs w:val="0"/>
        </w:rPr>
      </w:pPr>
    </w:p>
    <w:p w14:paraId="3B494B15" w14:textId="77777777" w:rsidR="0052156A" w:rsidRDefault="0052156A" w:rsidP="0052156A">
      <w:pPr>
        <w:pStyle w:val="Heading3"/>
        <w:ind w:left="0" w:firstLine="0"/>
        <w:rPr>
          <w:rFonts w:ascii="Times New Roman" w:hAnsi="Times New Roman"/>
          <w:b w:val="0"/>
          <w:bCs w:val="0"/>
        </w:rPr>
      </w:pPr>
    </w:p>
    <w:p w14:paraId="05D23B67" w14:textId="77777777" w:rsidR="0052156A" w:rsidRDefault="0052156A" w:rsidP="0052156A">
      <w:pPr>
        <w:pStyle w:val="Heading3"/>
        <w:ind w:left="0" w:firstLine="0"/>
        <w:rPr>
          <w:rFonts w:ascii="Times New Roman" w:hAnsi="Times New Roman"/>
          <w:b w:val="0"/>
          <w:bCs w:val="0"/>
        </w:rPr>
      </w:pPr>
    </w:p>
    <w:sectPr w:rsidR="0052156A" w:rsidSect="008C4328">
      <w:headerReference w:type="even" r:id="rId7"/>
      <w:headerReference w:type="default" r:id="rId8"/>
      <w:pgSz w:w="11909" w:h="16834" w:code="9"/>
      <w:pgMar w:top="1276" w:right="1419" w:bottom="1440" w:left="1418" w:header="720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EDDDB" w14:textId="77777777" w:rsidR="00D2622F" w:rsidRDefault="00D2622F">
      <w:r>
        <w:separator/>
      </w:r>
    </w:p>
  </w:endnote>
  <w:endnote w:type="continuationSeparator" w:id="0">
    <w:p w14:paraId="680DE212" w14:textId="77777777" w:rsidR="00D2622F" w:rsidRDefault="00D26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A44B5D" w14:textId="77777777" w:rsidR="00D2622F" w:rsidRDefault="00D2622F">
      <w:r>
        <w:separator/>
      </w:r>
    </w:p>
  </w:footnote>
  <w:footnote w:type="continuationSeparator" w:id="0">
    <w:p w14:paraId="443E7AD6" w14:textId="77777777" w:rsidR="00D2622F" w:rsidRDefault="00D26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29D04" w14:textId="77777777" w:rsidR="007B7E06" w:rsidRDefault="000A447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1E8F8D" w14:textId="77777777"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CD0AA" w14:textId="77777777" w:rsidR="007B7E06" w:rsidRDefault="000A447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079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54DC52D" w14:textId="77777777" w:rsidR="007B7E06" w:rsidRDefault="007B7E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23B28"/>
    <w:multiLevelType w:val="hybridMultilevel"/>
    <w:tmpl w:val="83DC04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73171"/>
    <w:multiLevelType w:val="hybridMultilevel"/>
    <w:tmpl w:val="EE143C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E3C69"/>
    <w:multiLevelType w:val="hybridMultilevel"/>
    <w:tmpl w:val="995837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EF4615"/>
    <w:multiLevelType w:val="hybridMultilevel"/>
    <w:tmpl w:val="C2467D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745405"/>
    <w:multiLevelType w:val="hybridMultilevel"/>
    <w:tmpl w:val="07AEFE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A23"/>
    <w:rsid w:val="0000731A"/>
    <w:rsid w:val="00021FEE"/>
    <w:rsid w:val="0002268F"/>
    <w:rsid w:val="00026A68"/>
    <w:rsid w:val="000271D4"/>
    <w:rsid w:val="00046E27"/>
    <w:rsid w:val="00066674"/>
    <w:rsid w:val="0007609E"/>
    <w:rsid w:val="000762CB"/>
    <w:rsid w:val="0008051D"/>
    <w:rsid w:val="00082BC5"/>
    <w:rsid w:val="0008345B"/>
    <w:rsid w:val="00084D50"/>
    <w:rsid w:val="00085C86"/>
    <w:rsid w:val="000933E5"/>
    <w:rsid w:val="00096E38"/>
    <w:rsid w:val="000A0815"/>
    <w:rsid w:val="000A176A"/>
    <w:rsid w:val="000A447E"/>
    <w:rsid w:val="000A5D6E"/>
    <w:rsid w:val="000A7FA0"/>
    <w:rsid w:val="000B1D71"/>
    <w:rsid w:val="000C243F"/>
    <w:rsid w:val="000C5F7B"/>
    <w:rsid w:val="000C78F9"/>
    <w:rsid w:val="000D3D59"/>
    <w:rsid w:val="000D4C82"/>
    <w:rsid w:val="000D69F3"/>
    <w:rsid w:val="000E2F3D"/>
    <w:rsid w:val="000E633C"/>
    <w:rsid w:val="000F02F1"/>
    <w:rsid w:val="000F0DB4"/>
    <w:rsid w:val="000F3831"/>
    <w:rsid w:val="000F4E32"/>
    <w:rsid w:val="000F5236"/>
    <w:rsid w:val="000F7FDC"/>
    <w:rsid w:val="00102D0C"/>
    <w:rsid w:val="00104C2C"/>
    <w:rsid w:val="00105BE6"/>
    <w:rsid w:val="00106A0F"/>
    <w:rsid w:val="00110E7E"/>
    <w:rsid w:val="001230CD"/>
    <w:rsid w:val="00155523"/>
    <w:rsid w:val="00155F90"/>
    <w:rsid w:val="00161A7D"/>
    <w:rsid w:val="00162B2A"/>
    <w:rsid w:val="00165423"/>
    <w:rsid w:val="00166CDE"/>
    <w:rsid w:val="0016727F"/>
    <w:rsid w:val="001769D0"/>
    <w:rsid w:val="00181D65"/>
    <w:rsid w:val="00185C9D"/>
    <w:rsid w:val="001926CA"/>
    <w:rsid w:val="00195307"/>
    <w:rsid w:val="001A5EDF"/>
    <w:rsid w:val="001B28DB"/>
    <w:rsid w:val="001C1F87"/>
    <w:rsid w:val="001C5966"/>
    <w:rsid w:val="001C60B4"/>
    <w:rsid w:val="001D1A5B"/>
    <w:rsid w:val="001D4728"/>
    <w:rsid w:val="001D5207"/>
    <w:rsid w:val="001D6C95"/>
    <w:rsid w:val="001F2474"/>
    <w:rsid w:val="001F372B"/>
    <w:rsid w:val="001F3976"/>
    <w:rsid w:val="00221E97"/>
    <w:rsid w:val="0022796C"/>
    <w:rsid w:val="00252152"/>
    <w:rsid w:val="00256A32"/>
    <w:rsid w:val="0026511A"/>
    <w:rsid w:val="00273F24"/>
    <w:rsid w:val="0028617A"/>
    <w:rsid w:val="0028735D"/>
    <w:rsid w:val="002930F7"/>
    <w:rsid w:val="002A3156"/>
    <w:rsid w:val="002A4DDF"/>
    <w:rsid w:val="002A5D08"/>
    <w:rsid w:val="002A684E"/>
    <w:rsid w:val="002B11B4"/>
    <w:rsid w:val="002B38AF"/>
    <w:rsid w:val="002B44E3"/>
    <w:rsid w:val="002B4DD0"/>
    <w:rsid w:val="002D079B"/>
    <w:rsid w:val="002E408C"/>
    <w:rsid w:val="002E5396"/>
    <w:rsid w:val="002E7785"/>
    <w:rsid w:val="00304313"/>
    <w:rsid w:val="00304AD7"/>
    <w:rsid w:val="003055DE"/>
    <w:rsid w:val="00313362"/>
    <w:rsid w:val="00313A52"/>
    <w:rsid w:val="00323634"/>
    <w:rsid w:val="00327E2E"/>
    <w:rsid w:val="00333A64"/>
    <w:rsid w:val="00335DDE"/>
    <w:rsid w:val="00351EDE"/>
    <w:rsid w:val="00361388"/>
    <w:rsid w:val="003632E9"/>
    <w:rsid w:val="003773E8"/>
    <w:rsid w:val="00393553"/>
    <w:rsid w:val="00393F7E"/>
    <w:rsid w:val="003A4D0B"/>
    <w:rsid w:val="003A6742"/>
    <w:rsid w:val="003A7777"/>
    <w:rsid w:val="003B5421"/>
    <w:rsid w:val="003B79F1"/>
    <w:rsid w:val="003C1A9F"/>
    <w:rsid w:val="003C3F17"/>
    <w:rsid w:val="003C4C68"/>
    <w:rsid w:val="003C5001"/>
    <w:rsid w:val="003C7995"/>
    <w:rsid w:val="003D03AD"/>
    <w:rsid w:val="003D334B"/>
    <w:rsid w:val="003D4036"/>
    <w:rsid w:val="003E09A5"/>
    <w:rsid w:val="003E40AC"/>
    <w:rsid w:val="003F03C5"/>
    <w:rsid w:val="00410DF8"/>
    <w:rsid w:val="00413B5C"/>
    <w:rsid w:val="0041419E"/>
    <w:rsid w:val="00417015"/>
    <w:rsid w:val="004371B4"/>
    <w:rsid w:val="00451479"/>
    <w:rsid w:val="00455477"/>
    <w:rsid w:val="00457D7A"/>
    <w:rsid w:val="004615EF"/>
    <w:rsid w:val="00470F27"/>
    <w:rsid w:val="0047263F"/>
    <w:rsid w:val="004728CA"/>
    <w:rsid w:val="00473B01"/>
    <w:rsid w:val="00492E5E"/>
    <w:rsid w:val="004A6CCC"/>
    <w:rsid w:val="004B234C"/>
    <w:rsid w:val="004B4CF3"/>
    <w:rsid w:val="004C6B75"/>
    <w:rsid w:val="004D35B5"/>
    <w:rsid w:val="004E31CD"/>
    <w:rsid w:val="004F1494"/>
    <w:rsid w:val="004F7E15"/>
    <w:rsid w:val="005024E7"/>
    <w:rsid w:val="005053B7"/>
    <w:rsid w:val="00513A16"/>
    <w:rsid w:val="00516DCC"/>
    <w:rsid w:val="0052156A"/>
    <w:rsid w:val="00521C30"/>
    <w:rsid w:val="00524C44"/>
    <w:rsid w:val="00527216"/>
    <w:rsid w:val="005274AF"/>
    <w:rsid w:val="005319F4"/>
    <w:rsid w:val="00554A59"/>
    <w:rsid w:val="00554B0F"/>
    <w:rsid w:val="00556774"/>
    <w:rsid w:val="00561E29"/>
    <w:rsid w:val="005636A4"/>
    <w:rsid w:val="005639CF"/>
    <w:rsid w:val="00564CC7"/>
    <w:rsid w:val="0057744D"/>
    <w:rsid w:val="00581679"/>
    <w:rsid w:val="00583E55"/>
    <w:rsid w:val="00592616"/>
    <w:rsid w:val="00595092"/>
    <w:rsid w:val="00595B40"/>
    <w:rsid w:val="0059768B"/>
    <w:rsid w:val="005A1F7A"/>
    <w:rsid w:val="005A5ACD"/>
    <w:rsid w:val="005A77FE"/>
    <w:rsid w:val="005C0CAE"/>
    <w:rsid w:val="005C2BC8"/>
    <w:rsid w:val="005C7422"/>
    <w:rsid w:val="005D0184"/>
    <w:rsid w:val="005D3B51"/>
    <w:rsid w:val="005D5A23"/>
    <w:rsid w:val="005E2F39"/>
    <w:rsid w:val="005E5B55"/>
    <w:rsid w:val="005E62DC"/>
    <w:rsid w:val="005F3B23"/>
    <w:rsid w:val="005F7698"/>
    <w:rsid w:val="00603460"/>
    <w:rsid w:val="006054DA"/>
    <w:rsid w:val="006128CF"/>
    <w:rsid w:val="00616592"/>
    <w:rsid w:val="006212F6"/>
    <w:rsid w:val="0063070A"/>
    <w:rsid w:val="0064023B"/>
    <w:rsid w:val="00664937"/>
    <w:rsid w:val="00673CC2"/>
    <w:rsid w:val="00684A66"/>
    <w:rsid w:val="006868AA"/>
    <w:rsid w:val="00695830"/>
    <w:rsid w:val="006A1DD7"/>
    <w:rsid w:val="006A2D82"/>
    <w:rsid w:val="006B01A7"/>
    <w:rsid w:val="006B5A5E"/>
    <w:rsid w:val="006B7833"/>
    <w:rsid w:val="006C0477"/>
    <w:rsid w:val="006C4E3C"/>
    <w:rsid w:val="006C6E54"/>
    <w:rsid w:val="006C71F7"/>
    <w:rsid w:val="006D1E59"/>
    <w:rsid w:val="006D22E4"/>
    <w:rsid w:val="006D453F"/>
    <w:rsid w:val="006D543F"/>
    <w:rsid w:val="006D61B9"/>
    <w:rsid w:val="006F6DA3"/>
    <w:rsid w:val="00710979"/>
    <w:rsid w:val="0071541E"/>
    <w:rsid w:val="00715F1B"/>
    <w:rsid w:val="007219A2"/>
    <w:rsid w:val="007322EB"/>
    <w:rsid w:val="00755C8D"/>
    <w:rsid w:val="007662BF"/>
    <w:rsid w:val="0077640D"/>
    <w:rsid w:val="007910EB"/>
    <w:rsid w:val="00794897"/>
    <w:rsid w:val="007A3EC3"/>
    <w:rsid w:val="007A6CDE"/>
    <w:rsid w:val="007B16EB"/>
    <w:rsid w:val="007B7E06"/>
    <w:rsid w:val="007C1D83"/>
    <w:rsid w:val="007C7365"/>
    <w:rsid w:val="007D6F6B"/>
    <w:rsid w:val="007E1E7F"/>
    <w:rsid w:val="007E588B"/>
    <w:rsid w:val="008068F3"/>
    <w:rsid w:val="0080792E"/>
    <w:rsid w:val="00810523"/>
    <w:rsid w:val="0081177C"/>
    <w:rsid w:val="0081625F"/>
    <w:rsid w:val="008162C5"/>
    <w:rsid w:val="008177DB"/>
    <w:rsid w:val="00820028"/>
    <w:rsid w:val="008305AF"/>
    <w:rsid w:val="00831E40"/>
    <w:rsid w:val="008422E9"/>
    <w:rsid w:val="008676F5"/>
    <w:rsid w:val="00867BE6"/>
    <w:rsid w:val="00870DDD"/>
    <w:rsid w:val="0087289B"/>
    <w:rsid w:val="00875C4E"/>
    <w:rsid w:val="008852DF"/>
    <w:rsid w:val="00890A53"/>
    <w:rsid w:val="00891400"/>
    <w:rsid w:val="008921F2"/>
    <w:rsid w:val="008964DA"/>
    <w:rsid w:val="008978E7"/>
    <w:rsid w:val="008A7D3A"/>
    <w:rsid w:val="008C12EA"/>
    <w:rsid w:val="008C4328"/>
    <w:rsid w:val="008D3E3A"/>
    <w:rsid w:val="008E50A4"/>
    <w:rsid w:val="008E638A"/>
    <w:rsid w:val="00902557"/>
    <w:rsid w:val="00913096"/>
    <w:rsid w:val="009211E5"/>
    <w:rsid w:val="00922B30"/>
    <w:rsid w:val="00933E12"/>
    <w:rsid w:val="00937FDD"/>
    <w:rsid w:val="00952F57"/>
    <w:rsid w:val="00955625"/>
    <w:rsid w:val="00961B0C"/>
    <w:rsid w:val="009652F8"/>
    <w:rsid w:val="00971460"/>
    <w:rsid w:val="00973CFA"/>
    <w:rsid w:val="00975D07"/>
    <w:rsid w:val="00982240"/>
    <w:rsid w:val="009864CE"/>
    <w:rsid w:val="00995ADF"/>
    <w:rsid w:val="009A3F69"/>
    <w:rsid w:val="009B39C4"/>
    <w:rsid w:val="009B7459"/>
    <w:rsid w:val="009B7B08"/>
    <w:rsid w:val="009C1209"/>
    <w:rsid w:val="009F2330"/>
    <w:rsid w:val="00A017EA"/>
    <w:rsid w:val="00A15A15"/>
    <w:rsid w:val="00A33F0F"/>
    <w:rsid w:val="00A345CE"/>
    <w:rsid w:val="00A42214"/>
    <w:rsid w:val="00A46830"/>
    <w:rsid w:val="00A62C56"/>
    <w:rsid w:val="00A856DB"/>
    <w:rsid w:val="00A86C0F"/>
    <w:rsid w:val="00A94A57"/>
    <w:rsid w:val="00AA22FB"/>
    <w:rsid w:val="00AA3F25"/>
    <w:rsid w:val="00AA6610"/>
    <w:rsid w:val="00AA6DE7"/>
    <w:rsid w:val="00AB62C6"/>
    <w:rsid w:val="00AC0327"/>
    <w:rsid w:val="00AC41AE"/>
    <w:rsid w:val="00AE6E64"/>
    <w:rsid w:val="00AE77A2"/>
    <w:rsid w:val="00AF1CA1"/>
    <w:rsid w:val="00B10DDB"/>
    <w:rsid w:val="00B1142B"/>
    <w:rsid w:val="00B318A1"/>
    <w:rsid w:val="00B326B7"/>
    <w:rsid w:val="00B46F2A"/>
    <w:rsid w:val="00B52232"/>
    <w:rsid w:val="00B54537"/>
    <w:rsid w:val="00B64042"/>
    <w:rsid w:val="00B67B28"/>
    <w:rsid w:val="00B8043B"/>
    <w:rsid w:val="00B853EE"/>
    <w:rsid w:val="00B92298"/>
    <w:rsid w:val="00B9624D"/>
    <w:rsid w:val="00BA3AB8"/>
    <w:rsid w:val="00BC4193"/>
    <w:rsid w:val="00BD5E9B"/>
    <w:rsid w:val="00BD791F"/>
    <w:rsid w:val="00BE20DC"/>
    <w:rsid w:val="00BE3535"/>
    <w:rsid w:val="00BE36ED"/>
    <w:rsid w:val="00BE3C12"/>
    <w:rsid w:val="00BF0481"/>
    <w:rsid w:val="00BF1BC0"/>
    <w:rsid w:val="00BF4EF4"/>
    <w:rsid w:val="00C021C0"/>
    <w:rsid w:val="00C05B0C"/>
    <w:rsid w:val="00C071B2"/>
    <w:rsid w:val="00C13950"/>
    <w:rsid w:val="00C14CD5"/>
    <w:rsid w:val="00C24DCB"/>
    <w:rsid w:val="00C32C6E"/>
    <w:rsid w:val="00C36C33"/>
    <w:rsid w:val="00C44D29"/>
    <w:rsid w:val="00C471AF"/>
    <w:rsid w:val="00C503C0"/>
    <w:rsid w:val="00C5586B"/>
    <w:rsid w:val="00C60C5B"/>
    <w:rsid w:val="00C62779"/>
    <w:rsid w:val="00C81AD4"/>
    <w:rsid w:val="00C90800"/>
    <w:rsid w:val="00C932DF"/>
    <w:rsid w:val="00C95275"/>
    <w:rsid w:val="00C968E3"/>
    <w:rsid w:val="00C9756A"/>
    <w:rsid w:val="00CA13CB"/>
    <w:rsid w:val="00CA3F92"/>
    <w:rsid w:val="00CA5F3F"/>
    <w:rsid w:val="00CA740F"/>
    <w:rsid w:val="00CB17DB"/>
    <w:rsid w:val="00CB2FAC"/>
    <w:rsid w:val="00CB4A8A"/>
    <w:rsid w:val="00CC39AC"/>
    <w:rsid w:val="00CC6768"/>
    <w:rsid w:val="00CD12C3"/>
    <w:rsid w:val="00CD6F8E"/>
    <w:rsid w:val="00CE04B8"/>
    <w:rsid w:val="00CE5152"/>
    <w:rsid w:val="00CF01DB"/>
    <w:rsid w:val="00CF52E0"/>
    <w:rsid w:val="00D0492D"/>
    <w:rsid w:val="00D121A7"/>
    <w:rsid w:val="00D163A6"/>
    <w:rsid w:val="00D241B6"/>
    <w:rsid w:val="00D2622F"/>
    <w:rsid w:val="00D37063"/>
    <w:rsid w:val="00D63D72"/>
    <w:rsid w:val="00D73000"/>
    <w:rsid w:val="00D74612"/>
    <w:rsid w:val="00D773BB"/>
    <w:rsid w:val="00D80CE7"/>
    <w:rsid w:val="00D81238"/>
    <w:rsid w:val="00D81593"/>
    <w:rsid w:val="00D93241"/>
    <w:rsid w:val="00D978A8"/>
    <w:rsid w:val="00DB52BA"/>
    <w:rsid w:val="00DC5BA5"/>
    <w:rsid w:val="00DD037E"/>
    <w:rsid w:val="00DD24EB"/>
    <w:rsid w:val="00DF1536"/>
    <w:rsid w:val="00DF3157"/>
    <w:rsid w:val="00DF4B4F"/>
    <w:rsid w:val="00E01E2A"/>
    <w:rsid w:val="00E025ED"/>
    <w:rsid w:val="00E20447"/>
    <w:rsid w:val="00E326D5"/>
    <w:rsid w:val="00E434B5"/>
    <w:rsid w:val="00E44102"/>
    <w:rsid w:val="00E5546E"/>
    <w:rsid w:val="00E732F5"/>
    <w:rsid w:val="00E81F3E"/>
    <w:rsid w:val="00EB2F92"/>
    <w:rsid w:val="00EB4432"/>
    <w:rsid w:val="00EB581E"/>
    <w:rsid w:val="00ED7845"/>
    <w:rsid w:val="00EE16CF"/>
    <w:rsid w:val="00EE783E"/>
    <w:rsid w:val="00EF480A"/>
    <w:rsid w:val="00F12097"/>
    <w:rsid w:val="00F14C11"/>
    <w:rsid w:val="00F21D21"/>
    <w:rsid w:val="00F23515"/>
    <w:rsid w:val="00F258F2"/>
    <w:rsid w:val="00F30E7E"/>
    <w:rsid w:val="00F43AE4"/>
    <w:rsid w:val="00F512F7"/>
    <w:rsid w:val="00F51392"/>
    <w:rsid w:val="00F5344D"/>
    <w:rsid w:val="00F65822"/>
    <w:rsid w:val="00F66C4E"/>
    <w:rsid w:val="00F80A70"/>
    <w:rsid w:val="00F82FB2"/>
    <w:rsid w:val="00F849D4"/>
    <w:rsid w:val="00F95C11"/>
    <w:rsid w:val="00FA73E3"/>
    <w:rsid w:val="00FB11BE"/>
    <w:rsid w:val="00FB441B"/>
    <w:rsid w:val="00FC0053"/>
    <w:rsid w:val="00FC3BB6"/>
    <w:rsid w:val="00FD4953"/>
    <w:rsid w:val="00FD5EC2"/>
    <w:rsid w:val="00FE03F8"/>
    <w:rsid w:val="00FE218D"/>
    <w:rsid w:val="00FE2DE7"/>
    <w:rsid w:val="00FE31F4"/>
    <w:rsid w:val="00FF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0AFDAB"/>
  <w15:docId w15:val="{4643E57C-5C75-4E5D-90AA-A623A1E01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EE16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967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 Jill Schrodel</cp:lastModifiedBy>
  <cp:revision>2</cp:revision>
  <cp:lastPrinted>2010-06-02T08:41:00Z</cp:lastPrinted>
  <dcterms:created xsi:type="dcterms:W3CDTF">2019-09-20T09:12:00Z</dcterms:created>
  <dcterms:modified xsi:type="dcterms:W3CDTF">2019-09-20T09:12:00Z</dcterms:modified>
</cp:coreProperties>
</file>