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B5978F" w14:textId="77777777" w:rsidR="00BF10A2" w:rsidRDefault="00BF10A2" w:rsidP="00B95926"/>
    <w:p w14:paraId="3B842F01" w14:textId="77777777" w:rsidR="005E25F2" w:rsidRDefault="005E25F2" w:rsidP="00B95926">
      <w:pPr>
        <w:rPr>
          <w:b/>
          <w:sz w:val="28"/>
          <w:szCs w:val="28"/>
          <w:u w:val="single"/>
        </w:rPr>
      </w:pPr>
    </w:p>
    <w:p w14:paraId="590BFC20" w14:textId="77777777" w:rsidR="00C42670" w:rsidRDefault="00C42670" w:rsidP="00B95926">
      <w:pPr>
        <w:rPr>
          <w:b/>
          <w:sz w:val="28"/>
          <w:szCs w:val="28"/>
          <w:u w:val="single"/>
        </w:rPr>
      </w:pPr>
    </w:p>
    <w:p w14:paraId="3BD42B65" w14:textId="77777777" w:rsidR="001C459E" w:rsidRDefault="001C459E" w:rsidP="00DC1CFD">
      <w:pPr>
        <w:jc w:val="both"/>
        <w:rPr>
          <w:b/>
          <w:sz w:val="28"/>
          <w:szCs w:val="28"/>
          <w:u w:val="single"/>
        </w:rPr>
      </w:pPr>
      <w:r w:rsidRPr="0012172D">
        <w:rPr>
          <w:b/>
          <w:sz w:val="28"/>
          <w:szCs w:val="28"/>
          <w:u w:val="single"/>
        </w:rPr>
        <w:t xml:space="preserve">PREMISES MEETING </w:t>
      </w:r>
      <w:r w:rsidR="0012172D">
        <w:rPr>
          <w:b/>
          <w:sz w:val="28"/>
          <w:szCs w:val="28"/>
          <w:u w:val="single"/>
        </w:rPr>
        <w:t>–</w:t>
      </w:r>
      <w:r w:rsidRPr="0012172D">
        <w:rPr>
          <w:b/>
          <w:sz w:val="28"/>
          <w:szCs w:val="28"/>
          <w:u w:val="single"/>
        </w:rPr>
        <w:t xml:space="preserve"> </w:t>
      </w:r>
      <w:r w:rsidR="00FC17E1">
        <w:rPr>
          <w:b/>
          <w:sz w:val="28"/>
          <w:szCs w:val="28"/>
          <w:u w:val="single"/>
        </w:rPr>
        <w:t>THURSDAY, 2</w:t>
      </w:r>
      <w:r w:rsidR="005379CA">
        <w:rPr>
          <w:b/>
          <w:sz w:val="28"/>
          <w:szCs w:val="28"/>
          <w:u w:val="single"/>
        </w:rPr>
        <w:t>9</w:t>
      </w:r>
      <w:r w:rsidR="00FC17E1">
        <w:rPr>
          <w:b/>
          <w:sz w:val="28"/>
          <w:szCs w:val="28"/>
          <w:u w:val="single"/>
        </w:rPr>
        <w:t xml:space="preserve"> </w:t>
      </w:r>
      <w:r w:rsidR="005379CA">
        <w:rPr>
          <w:b/>
          <w:sz w:val="28"/>
          <w:szCs w:val="28"/>
          <w:u w:val="single"/>
        </w:rPr>
        <w:t>APRIL</w:t>
      </w:r>
      <w:r w:rsidR="00FC17E1">
        <w:rPr>
          <w:b/>
          <w:sz w:val="28"/>
          <w:szCs w:val="28"/>
          <w:u w:val="single"/>
        </w:rPr>
        <w:t xml:space="preserve"> 2021</w:t>
      </w:r>
    </w:p>
    <w:p w14:paraId="55919E60" w14:textId="77777777" w:rsidR="001C459E" w:rsidRDefault="001C459E" w:rsidP="00DC1CFD">
      <w:pPr>
        <w:jc w:val="both"/>
        <w:rPr>
          <w:sz w:val="28"/>
          <w:szCs w:val="28"/>
        </w:rPr>
      </w:pPr>
    </w:p>
    <w:p w14:paraId="4E75BD2A" w14:textId="77777777" w:rsidR="00FC17E1" w:rsidRDefault="00FC17E1" w:rsidP="00DC1CFD">
      <w:pPr>
        <w:jc w:val="both"/>
        <w:rPr>
          <w:sz w:val="28"/>
          <w:szCs w:val="28"/>
        </w:rPr>
      </w:pPr>
    </w:p>
    <w:p w14:paraId="15E6CA81" w14:textId="77777777" w:rsidR="0012172D" w:rsidRDefault="00D515BC" w:rsidP="00DC1CFD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JOBS COMPLETED BY CONTRACTORS:</w:t>
      </w:r>
    </w:p>
    <w:p w14:paraId="51F36CF6" w14:textId="77777777" w:rsidR="003626F6" w:rsidRDefault="003626F6" w:rsidP="00DC1CFD">
      <w:pPr>
        <w:jc w:val="both"/>
        <w:rPr>
          <w:b/>
          <w:sz w:val="28"/>
          <w:szCs w:val="28"/>
        </w:rPr>
      </w:pPr>
    </w:p>
    <w:p w14:paraId="02A7F8C1" w14:textId="77777777" w:rsidR="005379CA" w:rsidRDefault="005379CA" w:rsidP="00DC1CFD">
      <w:pPr>
        <w:pStyle w:val="ListParagraph"/>
        <w:numPr>
          <w:ilvl w:val="0"/>
          <w:numId w:val="9"/>
        </w:numPr>
        <w:spacing w:line="360" w:lineRule="auto"/>
        <w:jc w:val="both"/>
        <w:rPr>
          <w:sz w:val="28"/>
          <w:szCs w:val="28"/>
        </w:rPr>
      </w:pPr>
      <w:r w:rsidRPr="005379CA">
        <w:rPr>
          <w:sz w:val="28"/>
          <w:szCs w:val="28"/>
        </w:rPr>
        <w:t>Following</w:t>
      </w:r>
      <w:r>
        <w:rPr>
          <w:sz w:val="28"/>
          <w:szCs w:val="28"/>
        </w:rPr>
        <w:t xml:space="preserve"> a gas leak a </w:t>
      </w:r>
      <w:r w:rsidR="00C42670">
        <w:rPr>
          <w:sz w:val="28"/>
          <w:szCs w:val="28"/>
        </w:rPr>
        <w:t xml:space="preserve">new </w:t>
      </w:r>
      <w:r>
        <w:rPr>
          <w:sz w:val="28"/>
          <w:szCs w:val="28"/>
        </w:rPr>
        <w:t xml:space="preserve">gas pipe has been installed over the East Building by </w:t>
      </w:r>
      <w:r w:rsidR="00DC1CFD">
        <w:rPr>
          <w:sz w:val="28"/>
          <w:szCs w:val="28"/>
        </w:rPr>
        <w:t xml:space="preserve">D &amp; G </w:t>
      </w:r>
      <w:r>
        <w:rPr>
          <w:sz w:val="28"/>
          <w:szCs w:val="28"/>
        </w:rPr>
        <w:t>Higgins</w:t>
      </w:r>
      <w:r w:rsidR="00DC1CFD">
        <w:rPr>
          <w:sz w:val="28"/>
          <w:szCs w:val="28"/>
        </w:rPr>
        <w:t xml:space="preserve"> (organised through LBH).</w:t>
      </w:r>
    </w:p>
    <w:p w14:paraId="00FEC05C" w14:textId="77777777" w:rsidR="005379CA" w:rsidRDefault="005379CA" w:rsidP="00DC1CFD">
      <w:pPr>
        <w:pStyle w:val="ListParagraph"/>
        <w:numPr>
          <w:ilvl w:val="0"/>
          <w:numId w:val="9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Interactive boards have </w:t>
      </w:r>
      <w:r w:rsidR="00771677">
        <w:rPr>
          <w:sz w:val="28"/>
          <w:szCs w:val="28"/>
        </w:rPr>
        <w:t xml:space="preserve">now </w:t>
      </w:r>
      <w:r>
        <w:rPr>
          <w:sz w:val="28"/>
          <w:szCs w:val="28"/>
        </w:rPr>
        <w:t xml:space="preserve">been installed </w:t>
      </w:r>
      <w:r w:rsidR="00771677">
        <w:rPr>
          <w:sz w:val="28"/>
          <w:szCs w:val="28"/>
        </w:rPr>
        <w:t>throughout the whole school</w:t>
      </w:r>
      <w:r w:rsidR="00DC1CFD">
        <w:rPr>
          <w:sz w:val="28"/>
          <w:szCs w:val="28"/>
        </w:rPr>
        <w:t xml:space="preserve"> organised by Amar IT Consultant.</w:t>
      </w:r>
    </w:p>
    <w:p w14:paraId="48263E66" w14:textId="77777777" w:rsidR="00C42670" w:rsidRDefault="00C42670" w:rsidP="00DC1CFD">
      <w:pPr>
        <w:pStyle w:val="ListParagraph"/>
        <w:numPr>
          <w:ilvl w:val="0"/>
          <w:numId w:val="9"/>
        </w:numPr>
        <w:spacing w:line="360" w:lineRule="auto"/>
        <w:jc w:val="both"/>
        <w:rPr>
          <w:sz w:val="28"/>
          <w:szCs w:val="28"/>
        </w:rPr>
      </w:pPr>
      <w:r w:rsidRPr="005379CA">
        <w:rPr>
          <w:sz w:val="28"/>
          <w:szCs w:val="28"/>
        </w:rPr>
        <w:t>The large conifers overhanging the Nursery Garden</w:t>
      </w:r>
      <w:r>
        <w:rPr>
          <w:sz w:val="28"/>
          <w:szCs w:val="28"/>
        </w:rPr>
        <w:t xml:space="preserve"> have been cut back on the school side.</w:t>
      </w:r>
      <w:r w:rsidRPr="005379CA"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Also</w:t>
      </w:r>
      <w:proofErr w:type="gramEnd"/>
      <w:r>
        <w:rPr>
          <w:sz w:val="28"/>
          <w:szCs w:val="28"/>
        </w:rPr>
        <w:t xml:space="preserve"> </w:t>
      </w:r>
      <w:r w:rsidRPr="005379CA">
        <w:rPr>
          <w:sz w:val="28"/>
          <w:szCs w:val="28"/>
        </w:rPr>
        <w:t xml:space="preserve">an oak and an ash tree along the path to the back gate have been radically cut back. </w:t>
      </w:r>
    </w:p>
    <w:p w14:paraId="7E34A9A2" w14:textId="77777777" w:rsidR="001405F9" w:rsidRDefault="00C42670" w:rsidP="00DC1CFD">
      <w:pPr>
        <w:pStyle w:val="ListParagraph"/>
        <w:numPr>
          <w:ilvl w:val="0"/>
          <w:numId w:val="9"/>
        </w:numPr>
        <w:spacing w:line="360" w:lineRule="auto"/>
        <w:jc w:val="both"/>
        <w:rPr>
          <w:sz w:val="28"/>
          <w:szCs w:val="28"/>
        </w:rPr>
      </w:pPr>
      <w:r w:rsidRPr="00C42670">
        <w:rPr>
          <w:sz w:val="28"/>
          <w:szCs w:val="28"/>
        </w:rPr>
        <w:t>MEM have replaced</w:t>
      </w:r>
      <w:r>
        <w:rPr>
          <w:sz w:val="28"/>
          <w:szCs w:val="28"/>
        </w:rPr>
        <w:t xml:space="preserve"> the</w:t>
      </w:r>
      <w:r w:rsidRPr="00C42670">
        <w:rPr>
          <w:sz w:val="28"/>
          <w:szCs w:val="28"/>
        </w:rPr>
        <w:t xml:space="preserve"> twelve old hall lights with LED lights. </w:t>
      </w:r>
    </w:p>
    <w:p w14:paraId="455CB01A" w14:textId="77777777" w:rsidR="00C42670" w:rsidRDefault="00C42670" w:rsidP="00DC1CFD">
      <w:pPr>
        <w:pStyle w:val="ListParagraph"/>
        <w:numPr>
          <w:ilvl w:val="0"/>
          <w:numId w:val="9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MEM have installed a new control panel in the old Plant Room, East Building.</w:t>
      </w:r>
    </w:p>
    <w:p w14:paraId="0FDC9FDA" w14:textId="77777777" w:rsidR="00C42670" w:rsidRPr="00C42670" w:rsidRDefault="00C42670" w:rsidP="00DC1CFD">
      <w:pPr>
        <w:pStyle w:val="ListParagraph"/>
        <w:spacing w:line="360" w:lineRule="auto"/>
        <w:jc w:val="both"/>
        <w:rPr>
          <w:sz w:val="28"/>
          <w:szCs w:val="28"/>
        </w:rPr>
      </w:pPr>
    </w:p>
    <w:p w14:paraId="1DED2FD6" w14:textId="77777777" w:rsidR="001C459E" w:rsidRPr="003626F6" w:rsidRDefault="001C459E" w:rsidP="00DC1CFD">
      <w:pPr>
        <w:spacing w:line="360" w:lineRule="auto"/>
        <w:jc w:val="both"/>
        <w:rPr>
          <w:b/>
          <w:sz w:val="28"/>
          <w:szCs w:val="28"/>
        </w:rPr>
      </w:pPr>
      <w:r w:rsidRPr="003626F6">
        <w:rPr>
          <w:b/>
          <w:sz w:val="28"/>
          <w:szCs w:val="28"/>
        </w:rPr>
        <w:t>ONGOING PROBLEMS:</w:t>
      </w:r>
    </w:p>
    <w:p w14:paraId="2F50DCB7" w14:textId="77777777" w:rsidR="002E5E12" w:rsidRDefault="002E5E12" w:rsidP="00DC1CFD">
      <w:pPr>
        <w:jc w:val="both"/>
        <w:rPr>
          <w:sz w:val="28"/>
          <w:szCs w:val="28"/>
        </w:rPr>
      </w:pPr>
    </w:p>
    <w:p w14:paraId="4C302641" w14:textId="77777777" w:rsidR="002E5E12" w:rsidRDefault="002E5E12" w:rsidP="00DC1CFD">
      <w:pPr>
        <w:pStyle w:val="ListParagraph"/>
        <w:numPr>
          <w:ilvl w:val="0"/>
          <w:numId w:val="3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Vinyl lifting on stairs.  Checked by Health &amp; Safety – okay at the moment. To monitor.</w:t>
      </w:r>
    </w:p>
    <w:p w14:paraId="6E387A48" w14:textId="77777777" w:rsidR="002E5E12" w:rsidRPr="006D7941" w:rsidRDefault="002E5E12" w:rsidP="00DC1CFD">
      <w:pPr>
        <w:pStyle w:val="ListParagraph"/>
        <w:numPr>
          <w:ilvl w:val="0"/>
          <w:numId w:val="3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Carpet lifting. Sticking down with tape.</w:t>
      </w:r>
    </w:p>
    <w:p w14:paraId="07B800DD" w14:textId="77777777" w:rsidR="005379CA" w:rsidRPr="005379CA" w:rsidRDefault="005379CA" w:rsidP="00DC1CFD">
      <w:pPr>
        <w:pStyle w:val="ListParagraph"/>
        <w:spacing w:line="360" w:lineRule="auto"/>
        <w:jc w:val="both"/>
        <w:rPr>
          <w:sz w:val="28"/>
          <w:szCs w:val="28"/>
        </w:rPr>
      </w:pPr>
    </w:p>
    <w:p w14:paraId="3905D68F" w14:textId="77777777" w:rsidR="00FC17E1" w:rsidRDefault="001405F9" w:rsidP="00DC1CFD">
      <w:pPr>
        <w:spacing w:line="480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FUTURE WORKS:</w:t>
      </w:r>
    </w:p>
    <w:p w14:paraId="3004EF3C" w14:textId="77777777" w:rsidR="001405F9" w:rsidRPr="00557852" w:rsidRDefault="00DF4C80" w:rsidP="00DC1CFD">
      <w:pPr>
        <w:pStyle w:val="ListParagraph"/>
        <w:numPr>
          <w:ilvl w:val="0"/>
          <w:numId w:val="2"/>
        </w:numPr>
        <w:spacing w:line="360" w:lineRule="auto"/>
        <w:jc w:val="both"/>
        <w:rPr>
          <w:sz w:val="28"/>
          <w:szCs w:val="28"/>
        </w:rPr>
      </w:pPr>
      <w:r w:rsidRPr="0012172D">
        <w:rPr>
          <w:sz w:val="28"/>
          <w:szCs w:val="28"/>
        </w:rPr>
        <w:t>Pavilion toilets need refurbishing. Cost obtained from R&amp;L</w:t>
      </w:r>
      <w:r>
        <w:rPr>
          <w:sz w:val="28"/>
          <w:szCs w:val="28"/>
        </w:rPr>
        <w:t xml:space="preserve"> </w:t>
      </w:r>
      <w:r w:rsidRPr="0012172D">
        <w:rPr>
          <w:sz w:val="28"/>
          <w:szCs w:val="28"/>
        </w:rPr>
        <w:t>Paul – Stainless Steel £1,795 + VAT per cubicle.  China Armitage - £1,017 + VAT per cubicle (April 2019).</w:t>
      </w:r>
    </w:p>
    <w:p w14:paraId="485AAEFB" w14:textId="77777777" w:rsidR="00DF4C80" w:rsidRPr="0012172D" w:rsidRDefault="00DF4C80" w:rsidP="00DC1CFD">
      <w:pPr>
        <w:pStyle w:val="ListParagraph"/>
        <w:numPr>
          <w:ilvl w:val="0"/>
          <w:numId w:val="2"/>
        </w:numPr>
        <w:spacing w:line="360" w:lineRule="auto"/>
        <w:jc w:val="both"/>
        <w:rPr>
          <w:sz w:val="28"/>
          <w:szCs w:val="28"/>
        </w:rPr>
      </w:pPr>
      <w:r w:rsidRPr="0012172D">
        <w:rPr>
          <w:sz w:val="28"/>
          <w:szCs w:val="28"/>
        </w:rPr>
        <w:t>Clearance of pond debris and foliage.</w:t>
      </w:r>
    </w:p>
    <w:p w14:paraId="59F7B962" w14:textId="77777777" w:rsidR="00557852" w:rsidRPr="00C42670" w:rsidRDefault="00DF4C80" w:rsidP="00DC1CFD">
      <w:pPr>
        <w:pStyle w:val="ListParagraph"/>
        <w:numPr>
          <w:ilvl w:val="0"/>
          <w:numId w:val="2"/>
        </w:numPr>
        <w:spacing w:line="360" w:lineRule="auto"/>
        <w:jc w:val="both"/>
        <w:rPr>
          <w:sz w:val="28"/>
          <w:szCs w:val="28"/>
        </w:rPr>
      </w:pPr>
      <w:r w:rsidRPr="0012172D">
        <w:rPr>
          <w:sz w:val="28"/>
          <w:szCs w:val="28"/>
        </w:rPr>
        <w:t xml:space="preserve">Cover between West and East Buildings – </w:t>
      </w:r>
      <w:r w:rsidR="001405F9">
        <w:rPr>
          <w:sz w:val="28"/>
          <w:szCs w:val="28"/>
        </w:rPr>
        <w:t xml:space="preserve">Architectural </w:t>
      </w:r>
      <w:r w:rsidRPr="0012172D">
        <w:rPr>
          <w:sz w:val="28"/>
          <w:szCs w:val="28"/>
        </w:rPr>
        <w:t>design needed.</w:t>
      </w:r>
    </w:p>
    <w:p w14:paraId="0F8FDB84" w14:textId="77777777" w:rsidR="00C42670" w:rsidRPr="00C42670" w:rsidRDefault="00C42670" w:rsidP="00DC1CFD">
      <w:pPr>
        <w:spacing w:line="360" w:lineRule="auto"/>
        <w:ind w:left="360"/>
        <w:jc w:val="both"/>
        <w:rPr>
          <w:sz w:val="28"/>
          <w:szCs w:val="28"/>
        </w:rPr>
      </w:pPr>
    </w:p>
    <w:p w14:paraId="1CE5148C" w14:textId="77777777" w:rsidR="00C42670" w:rsidRPr="00C42670" w:rsidRDefault="00C42670" w:rsidP="00DC1CFD">
      <w:pPr>
        <w:spacing w:line="360" w:lineRule="auto"/>
        <w:ind w:left="360"/>
        <w:jc w:val="both"/>
        <w:rPr>
          <w:sz w:val="28"/>
          <w:szCs w:val="28"/>
        </w:rPr>
      </w:pPr>
    </w:p>
    <w:p w14:paraId="1B51FE2D" w14:textId="77777777" w:rsidR="00C42670" w:rsidRPr="00C42670" w:rsidRDefault="00C42670" w:rsidP="00DC1CFD">
      <w:pPr>
        <w:spacing w:line="360" w:lineRule="auto"/>
        <w:ind w:left="360"/>
        <w:jc w:val="both"/>
        <w:rPr>
          <w:sz w:val="28"/>
          <w:szCs w:val="28"/>
        </w:rPr>
      </w:pPr>
    </w:p>
    <w:p w14:paraId="3390CA7B" w14:textId="77777777" w:rsidR="00C42670" w:rsidRPr="00C42670" w:rsidRDefault="00C42670" w:rsidP="00DC1CFD">
      <w:pPr>
        <w:spacing w:line="360" w:lineRule="auto"/>
        <w:ind w:left="360"/>
        <w:jc w:val="both"/>
        <w:rPr>
          <w:sz w:val="28"/>
          <w:szCs w:val="28"/>
        </w:rPr>
      </w:pPr>
    </w:p>
    <w:p w14:paraId="54B4AB1F" w14:textId="77777777" w:rsidR="00C42670" w:rsidRPr="00C42670" w:rsidRDefault="00C42670" w:rsidP="00DC1CFD">
      <w:pPr>
        <w:spacing w:line="360" w:lineRule="auto"/>
        <w:ind w:left="360"/>
        <w:jc w:val="both"/>
        <w:rPr>
          <w:sz w:val="28"/>
          <w:szCs w:val="28"/>
        </w:rPr>
      </w:pPr>
    </w:p>
    <w:p w14:paraId="3215A751" w14:textId="77777777" w:rsidR="00C42670" w:rsidRPr="00C42670" w:rsidRDefault="00DF4C80" w:rsidP="00DC1CFD">
      <w:pPr>
        <w:pStyle w:val="ListParagraph"/>
        <w:numPr>
          <w:ilvl w:val="0"/>
          <w:numId w:val="2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The white render on the front and side elevations of the West Building have developed a green mould due to the damp weather.  </w:t>
      </w:r>
      <w:r w:rsidR="00CC60E2">
        <w:rPr>
          <w:sz w:val="28"/>
          <w:szCs w:val="28"/>
        </w:rPr>
        <w:t>Prices have</w:t>
      </w:r>
      <w:r>
        <w:rPr>
          <w:sz w:val="28"/>
          <w:szCs w:val="28"/>
        </w:rPr>
        <w:t xml:space="preserve"> been obtained from </w:t>
      </w:r>
      <w:r w:rsidR="00771677">
        <w:rPr>
          <w:sz w:val="28"/>
          <w:szCs w:val="28"/>
        </w:rPr>
        <w:t xml:space="preserve">Brightside and </w:t>
      </w:r>
      <w:proofErr w:type="spellStart"/>
      <w:r w:rsidR="00771677">
        <w:rPr>
          <w:sz w:val="28"/>
          <w:szCs w:val="28"/>
        </w:rPr>
        <w:t>Hobdell</w:t>
      </w:r>
      <w:proofErr w:type="spellEnd"/>
      <w:r w:rsidR="00DC1CFD">
        <w:rPr>
          <w:sz w:val="28"/>
          <w:szCs w:val="28"/>
        </w:rPr>
        <w:t xml:space="preserve"> to re-paint.</w:t>
      </w:r>
    </w:p>
    <w:p w14:paraId="03C0AD37" w14:textId="77777777" w:rsidR="00C42670" w:rsidRPr="00771677" w:rsidRDefault="00DF4C80" w:rsidP="00DC1CFD">
      <w:pPr>
        <w:pStyle w:val="ListParagraph"/>
        <w:numPr>
          <w:ilvl w:val="0"/>
          <w:numId w:val="2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Prices obtained to repaint </w:t>
      </w:r>
      <w:r w:rsidR="00CC60E2">
        <w:rPr>
          <w:sz w:val="28"/>
          <w:szCs w:val="28"/>
        </w:rPr>
        <w:t>various c</w:t>
      </w:r>
      <w:r w:rsidRPr="00771677">
        <w:rPr>
          <w:sz w:val="28"/>
          <w:szCs w:val="28"/>
        </w:rPr>
        <w:t>lassroom</w:t>
      </w:r>
      <w:r w:rsidR="00771677">
        <w:rPr>
          <w:sz w:val="28"/>
          <w:szCs w:val="28"/>
        </w:rPr>
        <w:t>s</w:t>
      </w:r>
      <w:r w:rsidR="00771677" w:rsidRPr="00771677">
        <w:rPr>
          <w:sz w:val="28"/>
          <w:szCs w:val="28"/>
        </w:rPr>
        <w:t>,</w:t>
      </w:r>
      <w:r w:rsidRPr="00771677">
        <w:rPr>
          <w:sz w:val="28"/>
          <w:szCs w:val="28"/>
        </w:rPr>
        <w:t xml:space="preserve"> </w:t>
      </w:r>
      <w:r w:rsidR="00CC60E2">
        <w:rPr>
          <w:sz w:val="28"/>
          <w:szCs w:val="28"/>
        </w:rPr>
        <w:t>c</w:t>
      </w:r>
      <w:r w:rsidRPr="00771677">
        <w:rPr>
          <w:sz w:val="28"/>
          <w:szCs w:val="28"/>
        </w:rPr>
        <w:t>loakroom</w:t>
      </w:r>
      <w:r w:rsidR="00771677">
        <w:rPr>
          <w:sz w:val="28"/>
          <w:szCs w:val="28"/>
        </w:rPr>
        <w:t>s</w:t>
      </w:r>
      <w:r w:rsidRPr="00771677">
        <w:rPr>
          <w:sz w:val="28"/>
          <w:szCs w:val="28"/>
        </w:rPr>
        <w:t xml:space="preserve"> and </w:t>
      </w:r>
      <w:r w:rsidR="00CC60E2">
        <w:rPr>
          <w:sz w:val="28"/>
          <w:szCs w:val="28"/>
        </w:rPr>
        <w:t>t</w:t>
      </w:r>
      <w:r w:rsidRPr="00771677">
        <w:rPr>
          <w:sz w:val="28"/>
          <w:szCs w:val="28"/>
        </w:rPr>
        <w:t xml:space="preserve">oilet </w:t>
      </w:r>
      <w:r w:rsidR="00CC60E2">
        <w:rPr>
          <w:sz w:val="28"/>
          <w:szCs w:val="28"/>
        </w:rPr>
        <w:t>a</w:t>
      </w:r>
      <w:r w:rsidRPr="00771677">
        <w:rPr>
          <w:sz w:val="28"/>
          <w:szCs w:val="28"/>
        </w:rPr>
        <w:t>rea</w:t>
      </w:r>
      <w:r w:rsidR="00CC60E2">
        <w:rPr>
          <w:sz w:val="28"/>
          <w:szCs w:val="28"/>
        </w:rPr>
        <w:t>s</w:t>
      </w:r>
      <w:r w:rsidR="00DC1CFD">
        <w:rPr>
          <w:sz w:val="28"/>
          <w:szCs w:val="28"/>
        </w:rPr>
        <w:t xml:space="preserve"> in East and West buildings</w:t>
      </w:r>
      <w:r w:rsidR="00CC60E2">
        <w:rPr>
          <w:sz w:val="28"/>
          <w:szCs w:val="28"/>
        </w:rPr>
        <w:t>.</w:t>
      </w:r>
      <w:r w:rsidRPr="00771677">
        <w:rPr>
          <w:sz w:val="28"/>
          <w:szCs w:val="28"/>
        </w:rPr>
        <w:t xml:space="preserve"> (Estimate</w:t>
      </w:r>
      <w:r w:rsidR="00CC60E2">
        <w:rPr>
          <w:sz w:val="28"/>
          <w:szCs w:val="28"/>
        </w:rPr>
        <w:t>s</w:t>
      </w:r>
      <w:r w:rsidRPr="00771677">
        <w:rPr>
          <w:sz w:val="28"/>
          <w:szCs w:val="28"/>
        </w:rPr>
        <w:t xml:space="preserve"> available). </w:t>
      </w:r>
    </w:p>
    <w:p w14:paraId="11C1C1D8" w14:textId="77777777" w:rsidR="001A239F" w:rsidRPr="00DF4C80" w:rsidRDefault="00DF4C80" w:rsidP="00DC1CFD">
      <w:pPr>
        <w:pStyle w:val="ListParagraph"/>
        <w:numPr>
          <w:ilvl w:val="0"/>
          <w:numId w:val="2"/>
        </w:numPr>
        <w:spacing w:line="360" w:lineRule="auto"/>
        <w:jc w:val="both"/>
        <w:rPr>
          <w:sz w:val="28"/>
          <w:szCs w:val="28"/>
        </w:rPr>
      </w:pPr>
      <w:r w:rsidRPr="002E5E12">
        <w:rPr>
          <w:sz w:val="28"/>
          <w:szCs w:val="28"/>
        </w:rPr>
        <w:t>Electric car chargers in car park.  May be of concern when more people get electric cars.</w:t>
      </w:r>
    </w:p>
    <w:p w14:paraId="51362B0C" w14:textId="77777777" w:rsidR="001405F9" w:rsidRPr="001405F9" w:rsidRDefault="00E25C02" w:rsidP="00DC1CFD">
      <w:pPr>
        <w:pStyle w:val="ListParagraph"/>
        <w:numPr>
          <w:ilvl w:val="0"/>
          <w:numId w:val="3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A quote has been obtained for the </w:t>
      </w:r>
      <w:r w:rsidR="00557852">
        <w:rPr>
          <w:sz w:val="28"/>
          <w:szCs w:val="28"/>
        </w:rPr>
        <w:t>downstairs</w:t>
      </w:r>
      <w:r w:rsidR="00FC17E1">
        <w:rPr>
          <w:sz w:val="28"/>
          <w:szCs w:val="28"/>
        </w:rPr>
        <w:t xml:space="preserve"> girl’s toilet </w:t>
      </w:r>
      <w:r w:rsidR="00557852">
        <w:rPr>
          <w:sz w:val="28"/>
          <w:szCs w:val="28"/>
        </w:rPr>
        <w:t xml:space="preserve">in the </w:t>
      </w:r>
      <w:r w:rsidR="00FC17E1">
        <w:rPr>
          <w:sz w:val="28"/>
          <w:szCs w:val="28"/>
        </w:rPr>
        <w:t xml:space="preserve">East Building </w:t>
      </w:r>
      <w:r>
        <w:rPr>
          <w:sz w:val="28"/>
          <w:szCs w:val="28"/>
        </w:rPr>
        <w:t>to paint</w:t>
      </w:r>
      <w:r w:rsidR="00557852">
        <w:rPr>
          <w:sz w:val="28"/>
          <w:szCs w:val="28"/>
        </w:rPr>
        <w:t xml:space="preserve"> and </w:t>
      </w:r>
      <w:r>
        <w:rPr>
          <w:sz w:val="28"/>
          <w:szCs w:val="28"/>
        </w:rPr>
        <w:t xml:space="preserve">provide </w:t>
      </w:r>
      <w:r w:rsidR="00557852">
        <w:rPr>
          <w:sz w:val="28"/>
          <w:szCs w:val="28"/>
        </w:rPr>
        <w:t>new floor coverings.</w:t>
      </w:r>
    </w:p>
    <w:p w14:paraId="261E5250" w14:textId="77777777" w:rsidR="00FC17E1" w:rsidRDefault="00FC17E1" w:rsidP="00DC1CFD">
      <w:pPr>
        <w:pStyle w:val="ListParagraph"/>
        <w:numPr>
          <w:ilvl w:val="0"/>
          <w:numId w:val="3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Staff</w:t>
      </w:r>
      <w:r w:rsidR="009C3F87">
        <w:rPr>
          <w:sz w:val="28"/>
          <w:szCs w:val="28"/>
        </w:rPr>
        <w:t>room ceiling needs replacing in areas</w:t>
      </w:r>
      <w:r w:rsidR="00557852">
        <w:rPr>
          <w:sz w:val="28"/>
          <w:szCs w:val="28"/>
        </w:rPr>
        <w:t xml:space="preserve"> following leak from upstairs</w:t>
      </w:r>
      <w:r w:rsidR="00DC1CFD">
        <w:rPr>
          <w:sz w:val="28"/>
          <w:szCs w:val="28"/>
        </w:rPr>
        <w:t xml:space="preserve"> toilet.</w:t>
      </w:r>
    </w:p>
    <w:p w14:paraId="74489090" w14:textId="77777777" w:rsidR="00B32868" w:rsidRDefault="00557852" w:rsidP="00DC1CFD">
      <w:pPr>
        <w:pStyle w:val="ListParagraph"/>
        <w:numPr>
          <w:ilvl w:val="0"/>
          <w:numId w:val="3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The fence to the ‘Harlyn Garden’ </w:t>
      </w:r>
      <w:proofErr w:type="gramStart"/>
      <w:r>
        <w:rPr>
          <w:sz w:val="28"/>
          <w:szCs w:val="28"/>
        </w:rPr>
        <w:t>is in need of</w:t>
      </w:r>
      <w:proofErr w:type="gramEnd"/>
      <w:r>
        <w:rPr>
          <w:sz w:val="28"/>
          <w:szCs w:val="28"/>
        </w:rPr>
        <w:t xml:space="preserve"> repair.</w:t>
      </w:r>
    </w:p>
    <w:p w14:paraId="1EDEEBC9" w14:textId="77777777" w:rsidR="00771677" w:rsidRPr="00557852" w:rsidRDefault="00771677" w:rsidP="00DC1CFD">
      <w:pPr>
        <w:pStyle w:val="ListParagraph"/>
        <w:numPr>
          <w:ilvl w:val="0"/>
          <w:numId w:val="3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General maintenance and servicing etc ongoing.</w:t>
      </w:r>
    </w:p>
    <w:p w14:paraId="69084114" w14:textId="77777777" w:rsidR="00557852" w:rsidRPr="00557852" w:rsidRDefault="00DC1CFD" w:rsidP="00DC1CFD">
      <w:pPr>
        <w:pStyle w:val="ListParagraph"/>
        <w:numPr>
          <w:ilvl w:val="0"/>
          <w:numId w:val="3"/>
        </w:numPr>
        <w:spacing w:line="360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Some</w:t>
      </w:r>
      <w:r w:rsidR="00B32868" w:rsidRPr="00557852">
        <w:rPr>
          <w:b/>
          <w:sz w:val="28"/>
          <w:szCs w:val="28"/>
        </w:rPr>
        <w:t xml:space="preserve"> estimates that have been obtained are old and we will need to obtain new prices.  All</w:t>
      </w:r>
      <w:r w:rsidR="001405F9" w:rsidRPr="00557852">
        <w:rPr>
          <w:b/>
          <w:sz w:val="28"/>
          <w:szCs w:val="28"/>
        </w:rPr>
        <w:t xml:space="preserve"> highlighted</w:t>
      </w:r>
      <w:r w:rsidR="00B32868" w:rsidRPr="00557852">
        <w:rPr>
          <w:b/>
          <w:sz w:val="28"/>
          <w:szCs w:val="28"/>
        </w:rPr>
        <w:t xml:space="preserve"> quoted prices shown above are up to date.</w:t>
      </w:r>
      <w:r w:rsidR="00557852" w:rsidRPr="00557852">
        <w:rPr>
          <w:b/>
          <w:sz w:val="28"/>
          <w:szCs w:val="28"/>
        </w:rPr>
        <w:t xml:space="preserve"> </w:t>
      </w:r>
    </w:p>
    <w:p w14:paraId="7CB58BE8" w14:textId="77777777" w:rsidR="00B32868" w:rsidRDefault="00B32868" w:rsidP="00DC1CFD">
      <w:pPr>
        <w:pStyle w:val="ListParagraph"/>
        <w:spacing w:line="360" w:lineRule="auto"/>
        <w:jc w:val="both"/>
        <w:rPr>
          <w:sz w:val="28"/>
          <w:szCs w:val="28"/>
        </w:rPr>
      </w:pPr>
    </w:p>
    <w:sectPr w:rsidR="00B32868" w:rsidSect="002027F8">
      <w:headerReference w:type="even" r:id="rId8"/>
      <w:headerReference w:type="default" r:id="rId9"/>
      <w:pgSz w:w="11909" w:h="16834" w:code="9"/>
      <w:pgMar w:top="1440" w:right="1440" w:bottom="1440" w:left="993" w:header="720" w:footer="720" w:gutter="0"/>
      <w:paperSrc w:first="2" w:other="2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365C62" w14:textId="77777777" w:rsidR="00710EAA" w:rsidRDefault="00710EAA">
      <w:r>
        <w:separator/>
      </w:r>
    </w:p>
  </w:endnote>
  <w:endnote w:type="continuationSeparator" w:id="0">
    <w:p w14:paraId="74A98FDC" w14:textId="77777777" w:rsidR="00710EAA" w:rsidRDefault="00710E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4294CB" w14:textId="77777777" w:rsidR="00710EAA" w:rsidRDefault="00710EAA">
      <w:r>
        <w:separator/>
      </w:r>
    </w:p>
  </w:footnote>
  <w:footnote w:type="continuationSeparator" w:id="0">
    <w:p w14:paraId="01753C38" w14:textId="77777777" w:rsidR="00710EAA" w:rsidRDefault="00710EA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2B2321" w14:textId="77777777" w:rsidR="007B7E06" w:rsidRDefault="00064704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7B7E06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56EF6FA5" w14:textId="77777777" w:rsidR="007B7E06" w:rsidRDefault="007B7E06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3AE551" w14:textId="77777777" w:rsidR="007B7E06" w:rsidRDefault="00064704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7B7E06"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795DE9">
      <w:rPr>
        <w:rStyle w:val="PageNumber"/>
        <w:noProof/>
      </w:rPr>
      <w:t>2</w:t>
    </w:r>
    <w:r>
      <w:rPr>
        <w:rStyle w:val="PageNumber"/>
      </w:rPr>
      <w:fldChar w:fldCharType="end"/>
    </w:r>
  </w:p>
  <w:p w14:paraId="1F7C35D6" w14:textId="77777777" w:rsidR="007B7E06" w:rsidRDefault="007B7E0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CF709A"/>
    <w:multiLevelType w:val="hybridMultilevel"/>
    <w:tmpl w:val="0220F946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F84FA6"/>
    <w:multiLevelType w:val="hybridMultilevel"/>
    <w:tmpl w:val="DDAEED44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B71382"/>
    <w:multiLevelType w:val="hybridMultilevel"/>
    <w:tmpl w:val="45B493D2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F706454"/>
    <w:multiLevelType w:val="hybridMultilevel"/>
    <w:tmpl w:val="2F80C07A"/>
    <w:lvl w:ilvl="0" w:tplc="08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49DE0ECB"/>
    <w:multiLevelType w:val="hybridMultilevel"/>
    <w:tmpl w:val="63A89AA6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1FE39C1"/>
    <w:multiLevelType w:val="hybridMultilevel"/>
    <w:tmpl w:val="A5C604B6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0707AFD"/>
    <w:multiLevelType w:val="hybridMultilevel"/>
    <w:tmpl w:val="02CA6D2C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BC2490B"/>
    <w:multiLevelType w:val="hybridMultilevel"/>
    <w:tmpl w:val="FB56BABC"/>
    <w:lvl w:ilvl="0" w:tplc="08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74745405"/>
    <w:multiLevelType w:val="hybridMultilevel"/>
    <w:tmpl w:val="576E8136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8"/>
  </w:num>
  <w:num w:numId="3">
    <w:abstractNumId w:val="1"/>
  </w:num>
  <w:num w:numId="4">
    <w:abstractNumId w:val="3"/>
  </w:num>
  <w:num w:numId="5">
    <w:abstractNumId w:val="7"/>
  </w:num>
  <w:num w:numId="6">
    <w:abstractNumId w:val="6"/>
  </w:num>
  <w:num w:numId="7">
    <w:abstractNumId w:val="4"/>
  </w:num>
  <w:num w:numId="8">
    <w:abstractNumId w:val="0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D5A23"/>
    <w:rsid w:val="0000731A"/>
    <w:rsid w:val="00021FEE"/>
    <w:rsid w:val="0002268F"/>
    <w:rsid w:val="00026A68"/>
    <w:rsid w:val="000271D4"/>
    <w:rsid w:val="000413F9"/>
    <w:rsid w:val="00046E27"/>
    <w:rsid w:val="00064704"/>
    <w:rsid w:val="00066674"/>
    <w:rsid w:val="0007609E"/>
    <w:rsid w:val="000762CB"/>
    <w:rsid w:val="0008051D"/>
    <w:rsid w:val="00082BC5"/>
    <w:rsid w:val="0008345B"/>
    <w:rsid w:val="00084D50"/>
    <w:rsid w:val="00085C86"/>
    <w:rsid w:val="000933E5"/>
    <w:rsid w:val="00096E38"/>
    <w:rsid w:val="000A0815"/>
    <w:rsid w:val="000A176A"/>
    <w:rsid w:val="000A5D6E"/>
    <w:rsid w:val="000A7FA0"/>
    <w:rsid w:val="000B1D71"/>
    <w:rsid w:val="000C243F"/>
    <w:rsid w:val="000C5F7B"/>
    <w:rsid w:val="000C78F9"/>
    <w:rsid w:val="000D3D59"/>
    <w:rsid w:val="000D69F3"/>
    <w:rsid w:val="000E2F3D"/>
    <w:rsid w:val="000E633C"/>
    <w:rsid w:val="000F02F1"/>
    <w:rsid w:val="000F0DB4"/>
    <w:rsid w:val="000F3831"/>
    <w:rsid w:val="000F4E32"/>
    <w:rsid w:val="000F5236"/>
    <w:rsid w:val="000F7FDC"/>
    <w:rsid w:val="00102D0C"/>
    <w:rsid w:val="00104C2C"/>
    <w:rsid w:val="00106A0F"/>
    <w:rsid w:val="00110E7E"/>
    <w:rsid w:val="0012172D"/>
    <w:rsid w:val="001230CD"/>
    <w:rsid w:val="001405F9"/>
    <w:rsid w:val="00155523"/>
    <w:rsid w:val="00155F90"/>
    <w:rsid w:val="00161A7D"/>
    <w:rsid w:val="00162B2A"/>
    <w:rsid w:val="00165423"/>
    <w:rsid w:val="00166CDE"/>
    <w:rsid w:val="0016727F"/>
    <w:rsid w:val="001769D0"/>
    <w:rsid w:val="00181D65"/>
    <w:rsid w:val="00185C9D"/>
    <w:rsid w:val="001926CA"/>
    <w:rsid w:val="00195307"/>
    <w:rsid w:val="001A239F"/>
    <w:rsid w:val="001A5EDF"/>
    <w:rsid w:val="001B28DB"/>
    <w:rsid w:val="001C1F87"/>
    <w:rsid w:val="001C459E"/>
    <w:rsid w:val="001C5966"/>
    <w:rsid w:val="001C60B4"/>
    <w:rsid w:val="001D1A5B"/>
    <w:rsid w:val="001D4728"/>
    <w:rsid w:val="001D5207"/>
    <w:rsid w:val="001D6C95"/>
    <w:rsid w:val="001F2474"/>
    <w:rsid w:val="001F372B"/>
    <w:rsid w:val="001F3976"/>
    <w:rsid w:val="001F7B78"/>
    <w:rsid w:val="002027F8"/>
    <w:rsid w:val="00221E97"/>
    <w:rsid w:val="0022796C"/>
    <w:rsid w:val="002341D8"/>
    <w:rsid w:val="00252152"/>
    <w:rsid w:val="00252C53"/>
    <w:rsid w:val="00254EBA"/>
    <w:rsid w:val="00256A32"/>
    <w:rsid w:val="0026511A"/>
    <w:rsid w:val="00273F24"/>
    <w:rsid w:val="0028617A"/>
    <w:rsid w:val="0028735D"/>
    <w:rsid w:val="002930F7"/>
    <w:rsid w:val="002A2222"/>
    <w:rsid w:val="002A3156"/>
    <w:rsid w:val="002A4DDF"/>
    <w:rsid w:val="002A5D08"/>
    <w:rsid w:val="002A6716"/>
    <w:rsid w:val="002A684E"/>
    <w:rsid w:val="002B11B4"/>
    <w:rsid w:val="002B38AF"/>
    <w:rsid w:val="002B44E3"/>
    <w:rsid w:val="002B4DD0"/>
    <w:rsid w:val="002D079B"/>
    <w:rsid w:val="002E408C"/>
    <w:rsid w:val="002E5396"/>
    <w:rsid w:val="002E5E12"/>
    <w:rsid w:val="002E7785"/>
    <w:rsid w:val="00304313"/>
    <w:rsid w:val="00304AD7"/>
    <w:rsid w:val="003055DE"/>
    <w:rsid w:val="003107DE"/>
    <w:rsid w:val="00313362"/>
    <w:rsid w:val="00313A52"/>
    <w:rsid w:val="00323634"/>
    <w:rsid w:val="00327E2E"/>
    <w:rsid w:val="00333A64"/>
    <w:rsid w:val="00335DDE"/>
    <w:rsid w:val="00351EDE"/>
    <w:rsid w:val="00361388"/>
    <w:rsid w:val="003626F6"/>
    <w:rsid w:val="003632E9"/>
    <w:rsid w:val="003773E8"/>
    <w:rsid w:val="00390A81"/>
    <w:rsid w:val="00393553"/>
    <w:rsid w:val="00393F7E"/>
    <w:rsid w:val="003A4D0B"/>
    <w:rsid w:val="003A6742"/>
    <w:rsid w:val="003A7777"/>
    <w:rsid w:val="003B5421"/>
    <w:rsid w:val="003B79F1"/>
    <w:rsid w:val="003C1A9F"/>
    <w:rsid w:val="003C3F17"/>
    <w:rsid w:val="003C4C68"/>
    <w:rsid w:val="003C5001"/>
    <w:rsid w:val="003C7995"/>
    <w:rsid w:val="003D03AD"/>
    <w:rsid w:val="003D334B"/>
    <w:rsid w:val="003D4036"/>
    <w:rsid w:val="003E09A5"/>
    <w:rsid w:val="003E40AC"/>
    <w:rsid w:val="003F03C5"/>
    <w:rsid w:val="00410DF8"/>
    <w:rsid w:val="00413B5C"/>
    <w:rsid w:val="0041419E"/>
    <w:rsid w:val="00417015"/>
    <w:rsid w:val="004371B4"/>
    <w:rsid w:val="0044636C"/>
    <w:rsid w:val="00455477"/>
    <w:rsid w:val="00457D7A"/>
    <w:rsid w:val="004615EF"/>
    <w:rsid w:val="004633D2"/>
    <w:rsid w:val="00470F27"/>
    <w:rsid w:val="004721CB"/>
    <w:rsid w:val="0047263F"/>
    <w:rsid w:val="004728CA"/>
    <w:rsid w:val="00473B01"/>
    <w:rsid w:val="00492E5E"/>
    <w:rsid w:val="004A6CCC"/>
    <w:rsid w:val="004B234C"/>
    <w:rsid w:val="004B4CF3"/>
    <w:rsid w:val="004C6B75"/>
    <w:rsid w:val="004D35B5"/>
    <w:rsid w:val="004E31CD"/>
    <w:rsid w:val="004F7770"/>
    <w:rsid w:val="004F7E15"/>
    <w:rsid w:val="005024E7"/>
    <w:rsid w:val="005053B7"/>
    <w:rsid w:val="00516DCC"/>
    <w:rsid w:val="0052156A"/>
    <w:rsid w:val="00521C30"/>
    <w:rsid w:val="00524C44"/>
    <w:rsid w:val="00527216"/>
    <w:rsid w:val="005274AF"/>
    <w:rsid w:val="005319F4"/>
    <w:rsid w:val="005379CA"/>
    <w:rsid w:val="0055454B"/>
    <w:rsid w:val="00554A59"/>
    <w:rsid w:val="00554B0F"/>
    <w:rsid w:val="00556774"/>
    <w:rsid w:val="00557852"/>
    <w:rsid w:val="00561E29"/>
    <w:rsid w:val="005636A4"/>
    <w:rsid w:val="005639CF"/>
    <w:rsid w:val="00564CC7"/>
    <w:rsid w:val="0057744D"/>
    <w:rsid w:val="00581679"/>
    <w:rsid w:val="00583E55"/>
    <w:rsid w:val="00592616"/>
    <w:rsid w:val="00595092"/>
    <w:rsid w:val="00595B40"/>
    <w:rsid w:val="0059768B"/>
    <w:rsid w:val="005A1F7A"/>
    <w:rsid w:val="005A5ACD"/>
    <w:rsid w:val="005A77FE"/>
    <w:rsid w:val="005B7701"/>
    <w:rsid w:val="005C0CAE"/>
    <w:rsid w:val="005C2BC8"/>
    <w:rsid w:val="005C7422"/>
    <w:rsid w:val="005D0184"/>
    <w:rsid w:val="005D3B51"/>
    <w:rsid w:val="005D5A23"/>
    <w:rsid w:val="005E25F2"/>
    <w:rsid w:val="005E2F39"/>
    <w:rsid w:val="005E5B55"/>
    <w:rsid w:val="005E62DC"/>
    <w:rsid w:val="005E6EEF"/>
    <w:rsid w:val="005F0F72"/>
    <w:rsid w:val="005F3B23"/>
    <w:rsid w:val="005F7698"/>
    <w:rsid w:val="00603460"/>
    <w:rsid w:val="006054DA"/>
    <w:rsid w:val="006128CF"/>
    <w:rsid w:val="00616592"/>
    <w:rsid w:val="006212F6"/>
    <w:rsid w:val="0063070A"/>
    <w:rsid w:val="0064023B"/>
    <w:rsid w:val="00664937"/>
    <w:rsid w:val="00665FE5"/>
    <w:rsid w:val="0067264A"/>
    <w:rsid w:val="00673CC2"/>
    <w:rsid w:val="00684A66"/>
    <w:rsid w:val="006868AA"/>
    <w:rsid w:val="00695830"/>
    <w:rsid w:val="00697CAC"/>
    <w:rsid w:val="006A1DD7"/>
    <w:rsid w:val="006A2D82"/>
    <w:rsid w:val="006B01A7"/>
    <w:rsid w:val="006B5A5E"/>
    <w:rsid w:val="006B7833"/>
    <w:rsid w:val="006C0477"/>
    <w:rsid w:val="006C4E3C"/>
    <w:rsid w:val="006C6E54"/>
    <w:rsid w:val="006C71F7"/>
    <w:rsid w:val="006D1E59"/>
    <w:rsid w:val="006D22E4"/>
    <w:rsid w:val="006D453F"/>
    <w:rsid w:val="006D543F"/>
    <w:rsid w:val="006F6DA3"/>
    <w:rsid w:val="00710979"/>
    <w:rsid w:val="00710EAA"/>
    <w:rsid w:val="0071541E"/>
    <w:rsid w:val="00715F1B"/>
    <w:rsid w:val="007219A2"/>
    <w:rsid w:val="007322EB"/>
    <w:rsid w:val="007350F2"/>
    <w:rsid w:val="00755C8D"/>
    <w:rsid w:val="007662BF"/>
    <w:rsid w:val="00771677"/>
    <w:rsid w:val="0077640D"/>
    <w:rsid w:val="007910EB"/>
    <w:rsid w:val="00794897"/>
    <w:rsid w:val="00795DE9"/>
    <w:rsid w:val="007A3EC3"/>
    <w:rsid w:val="007A6CDE"/>
    <w:rsid w:val="007B16EB"/>
    <w:rsid w:val="007B7E06"/>
    <w:rsid w:val="007C1D83"/>
    <w:rsid w:val="007C7365"/>
    <w:rsid w:val="007D6F6B"/>
    <w:rsid w:val="007E1E7F"/>
    <w:rsid w:val="007E588B"/>
    <w:rsid w:val="007E718F"/>
    <w:rsid w:val="008068F3"/>
    <w:rsid w:val="0080792E"/>
    <w:rsid w:val="00810523"/>
    <w:rsid w:val="0081177C"/>
    <w:rsid w:val="0081625F"/>
    <w:rsid w:val="008162C5"/>
    <w:rsid w:val="008177DB"/>
    <w:rsid w:val="00820028"/>
    <w:rsid w:val="008305AF"/>
    <w:rsid w:val="00831E40"/>
    <w:rsid w:val="008422E9"/>
    <w:rsid w:val="008676F5"/>
    <w:rsid w:val="00867BE6"/>
    <w:rsid w:val="00870DDD"/>
    <w:rsid w:val="008727C6"/>
    <w:rsid w:val="00875C4E"/>
    <w:rsid w:val="00876E9A"/>
    <w:rsid w:val="008852DF"/>
    <w:rsid w:val="00890A53"/>
    <w:rsid w:val="00891400"/>
    <w:rsid w:val="008921F2"/>
    <w:rsid w:val="008964DA"/>
    <w:rsid w:val="008978E7"/>
    <w:rsid w:val="008A7D3A"/>
    <w:rsid w:val="008B03A0"/>
    <w:rsid w:val="008C4328"/>
    <w:rsid w:val="008D3E3A"/>
    <w:rsid w:val="008E50A4"/>
    <w:rsid w:val="008E638A"/>
    <w:rsid w:val="008F411D"/>
    <w:rsid w:val="00902557"/>
    <w:rsid w:val="00913096"/>
    <w:rsid w:val="009211E5"/>
    <w:rsid w:val="00922B30"/>
    <w:rsid w:val="00933E12"/>
    <w:rsid w:val="00937FDD"/>
    <w:rsid w:val="00952F57"/>
    <w:rsid w:val="00955625"/>
    <w:rsid w:val="00961B0C"/>
    <w:rsid w:val="009652F8"/>
    <w:rsid w:val="00971460"/>
    <w:rsid w:val="00973CFA"/>
    <w:rsid w:val="009742C9"/>
    <w:rsid w:val="00975D07"/>
    <w:rsid w:val="00982240"/>
    <w:rsid w:val="009864CE"/>
    <w:rsid w:val="00995ADF"/>
    <w:rsid w:val="009A3F69"/>
    <w:rsid w:val="009B39C4"/>
    <w:rsid w:val="009B7459"/>
    <w:rsid w:val="009B7B08"/>
    <w:rsid w:val="009C1209"/>
    <w:rsid w:val="009C3F87"/>
    <w:rsid w:val="009F2330"/>
    <w:rsid w:val="00A017EA"/>
    <w:rsid w:val="00A15A15"/>
    <w:rsid w:val="00A2011F"/>
    <w:rsid w:val="00A33F0F"/>
    <w:rsid w:val="00A345CE"/>
    <w:rsid w:val="00A42214"/>
    <w:rsid w:val="00A46830"/>
    <w:rsid w:val="00A62C56"/>
    <w:rsid w:val="00A84589"/>
    <w:rsid w:val="00A856DB"/>
    <w:rsid w:val="00A86C0F"/>
    <w:rsid w:val="00A94A57"/>
    <w:rsid w:val="00AA22FB"/>
    <w:rsid w:val="00AA3F25"/>
    <w:rsid w:val="00AA6610"/>
    <w:rsid w:val="00AA6DE7"/>
    <w:rsid w:val="00AB62C6"/>
    <w:rsid w:val="00AC0327"/>
    <w:rsid w:val="00AC41AE"/>
    <w:rsid w:val="00AE2C7C"/>
    <w:rsid w:val="00AE6E64"/>
    <w:rsid w:val="00AE77A2"/>
    <w:rsid w:val="00AF1CA1"/>
    <w:rsid w:val="00B10DDB"/>
    <w:rsid w:val="00B1142B"/>
    <w:rsid w:val="00B217D8"/>
    <w:rsid w:val="00B27C87"/>
    <w:rsid w:val="00B318A1"/>
    <w:rsid w:val="00B326B7"/>
    <w:rsid w:val="00B32868"/>
    <w:rsid w:val="00B46F2A"/>
    <w:rsid w:val="00B52232"/>
    <w:rsid w:val="00B54537"/>
    <w:rsid w:val="00B64042"/>
    <w:rsid w:val="00B67B28"/>
    <w:rsid w:val="00B8043B"/>
    <w:rsid w:val="00B853EE"/>
    <w:rsid w:val="00B92298"/>
    <w:rsid w:val="00B95926"/>
    <w:rsid w:val="00B9624D"/>
    <w:rsid w:val="00BA3AB8"/>
    <w:rsid w:val="00BC1765"/>
    <w:rsid w:val="00BC4193"/>
    <w:rsid w:val="00BD5E9B"/>
    <w:rsid w:val="00BD791F"/>
    <w:rsid w:val="00BE20DC"/>
    <w:rsid w:val="00BE3535"/>
    <w:rsid w:val="00BE36ED"/>
    <w:rsid w:val="00BE3C12"/>
    <w:rsid w:val="00BF0481"/>
    <w:rsid w:val="00BF10A2"/>
    <w:rsid w:val="00BF1BC0"/>
    <w:rsid w:val="00BF4EF4"/>
    <w:rsid w:val="00C021C0"/>
    <w:rsid w:val="00C05B0C"/>
    <w:rsid w:val="00C071B2"/>
    <w:rsid w:val="00C13950"/>
    <w:rsid w:val="00C14CD5"/>
    <w:rsid w:val="00C24DCB"/>
    <w:rsid w:val="00C32C6E"/>
    <w:rsid w:val="00C36C33"/>
    <w:rsid w:val="00C42670"/>
    <w:rsid w:val="00C44D29"/>
    <w:rsid w:val="00C468E1"/>
    <w:rsid w:val="00C471AF"/>
    <w:rsid w:val="00C503C0"/>
    <w:rsid w:val="00C53C6C"/>
    <w:rsid w:val="00C5586B"/>
    <w:rsid w:val="00C55DDC"/>
    <w:rsid w:val="00C60C5B"/>
    <w:rsid w:val="00C62779"/>
    <w:rsid w:val="00C81AD4"/>
    <w:rsid w:val="00C90800"/>
    <w:rsid w:val="00C92196"/>
    <w:rsid w:val="00C932DF"/>
    <w:rsid w:val="00C95275"/>
    <w:rsid w:val="00C968E3"/>
    <w:rsid w:val="00C9756A"/>
    <w:rsid w:val="00CA13CB"/>
    <w:rsid w:val="00CA3F92"/>
    <w:rsid w:val="00CA5F3F"/>
    <w:rsid w:val="00CA740F"/>
    <w:rsid w:val="00CB17DB"/>
    <w:rsid w:val="00CB2FAC"/>
    <w:rsid w:val="00CB4A8A"/>
    <w:rsid w:val="00CC39AC"/>
    <w:rsid w:val="00CC60E2"/>
    <w:rsid w:val="00CC6768"/>
    <w:rsid w:val="00CD12C3"/>
    <w:rsid w:val="00CD6F8E"/>
    <w:rsid w:val="00CE04B8"/>
    <w:rsid w:val="00CE1BAB"/>
    <w:rsid w:val="00CE5152"/>
    <w:rsid w:val="00CF01DB"/>
    <w:rsid w:val="00CF159A"/>
    <w:rsid w:val="00CF52E0"/>
    <w:rsid w:val="00D0492D"/>
    <w:rsid w:val="00D11011"/>
    <w:rsid w:val="00D121A7"/>
    <w:rsid w:val="00D163A6"/>
    <w:rsid w:val="00D241B6"/>
    <w:rsid w:val="00D37063"/>
    <w:rsid w:val="00D515BC"/>
    <w:rsid w:val="00D63D72"/>
    <w:rsid w:val="00D73000"/>
    <w:rsid w:val="00D74612"/>
    <w:rsid w:val="00D773BB"/>
    <w:rsid w:val="00D80CE7"/>
    <w:rsid w:val="00D81238"/>
    <w:rsid w:val="00D81593"/>
    <w:rsid w:val="00D84BD7"/>
    <w:rsid w:val="00D93241"/>
    <w:rsid w:val="00D978A8"/>
    <w:rsid w:val="00DB52BA"/>
    <w:rsid w:val="00DC1CFD"/>
    <w:rsid w:val="00DC4B70"/>
    <w:rsid w:val="00DC5BA5"/>
    <w:rsid w:val="00DD037E"/>
    <w:rsid w:val="00DD24EB"/>
    <w:rsid w:val="00DF1536"/>
    <w:rsid w:val="00DF3157"/>
    <w:rsid w:val="00DF4B4F"/>
    <w:rsid w:val="00DF4C80"/>
    <w:rsid w:val="00E012A7"/>
    <w:rsid w:val="00E01E2A"/>
    <w:rsid w:val="00E025ED"/>
    <w:rsid w:val="00E0427D"/>
    <w:rsid w:val="00E20447"/>
    <w:rsid w:val="00E25C02"/>
    <w:rsid w:val="00E326D5"/>
    <w:rsid w:val="00E434B5"/>
    <w:rsid w:val="00E44102"/>
    <w:rsid w:val="00E5546E"/>
    <w:rsid w:val="00E55FC4"/>
    <w:rsid w:val="00E732F5"/>
    <w:rsid w:val="00E81F3E"/>
    <w:rsid w:val="00EB2F92"/>
    <w:rsid w:val="00EB4432"/>
    <w:rsid w:val="00EB581E"/>
    <w:rsid w:val="00ED7845"/>
    <w:rsid w:val="00EE59C0"/>
    <w:rsid w:val="00EE783E"/>
    <w:rsid w:val="00EF480A"/>
    <w:rsid w:val="00F12097"/>
    <w:rsid w:val="00F14C11"/>
    <w:rsid w:val="00F21D21"/>
    <w:rsid w:val="00F23515"/>
    <w:rsid w:val="00F258F2"/>
    <w:rsid w:val="00F30E7E"/>
    <w:rsid w:val="00F418F4"/>
    <w:rsid w:val="00F43AE4"/>
    <w:rsid w:val="00F512F7"/>
    <w:rsid w:val="00F51392"/>
    <w:rsid w:val="00F5344D"/>
    <w:rsid w:val="00F65822"/>
    <w:rsid w:val="00F66C4E"/>
    <w:rsid w:val="00F66FAA"/>
    <w:rsid w:val="00F82FB2"/>
    <w:rsid w:val="00F849D4"/>
    <w:rsid w:val="00F95C11"/>
    <w:rsid w:val="00FA73E3"/>
    <w:rsid w:val="00FB0A9E"/>
    <w:rsid w:val="00FB11BE"/>
    <w:rsid w:val="00FB441B"/>
    <w:rsid w:val="00FC0053"/>
    <w:rsid w:val="00FC17E1"/>
    <w:rsid w:val="00FD4953"/>
    <w:rsid w:val="00FD5EC2"/>
    <w:rsid w:val="00FE03F8"/>
    <w:rsid w:val="00FE218D"/>
    <w:rsid w:val="00FE2DE7"/>
    <w:rsid w:val="00FE31F4"/>
    <w:rsid w:val="00FF05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34E2839"/>
  <w15:docId w15:val="{D33D8DDD-86AC-4F65-B917-6A15EB9DC6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EB4432"/>
  </w:style>
  <w:style w:type="paragraph" w:styleId="Heading1">
    <w:name w:val="heading 1"/>
    <w:basedOn w:val="Normal"/>
    <w:next w:val="Normal"/>
    <w:qFormat/>
    <w:rsid w:val="00EB4432"/>
    <w:pPr>
      <w:keepNext/>
      <w:jc w:val="center"/>
      <w:outlineLvl w:val="0"/>
    </w:pPr>
    <w:rPr>
      <w:rFonts w:ascii="CG Times (W1)" w:hAnsi="CG Times (W1)"/>
      <w:sz w:val="40"/>
      <w:szCs w:val="40"/>
    </w:rPr>
  </w:style>
  <w:style w:type="paragraph" w:styleId="Heading2">
    <w:name w:val="heading 2"/>
    <w:basedOn w:val="Normal"/>
    <w:next w:val="Normal"/>
    <w:qFormat/>
    <w:rsid w:val="00EB4432"/>
    <w:pPr>
      <w:keepNext/>
      <w:jc w:val="center"/>
      <w:outlineLvl w:val="1"/>
    </w:pPr>
    <w:rPr>
      <w:sz w:val="28"/>
      <w:szCs w:val="28"/>
    </w:rPr>
  </w:style>
  <w:style w:type="paragraph" w:styleId="Heading3">
    <w:name w:val="heading 3"/>
    <w:basedOn w:val="Normal"/>
    <w:next w:val="Normal"/>
    <w:link w:val="Heading3Char"/>
    <w:qFormat/>
    <w:rsid w:val="00EB4432"/>
    <w:pPr>
      <w:keepNext/>
      <w:ind w:left="2160" w:firstLine="720"/>
      <w:jc w:val="both"/>
      <w:outlineLvl w:val="2"/>
    </w:pPr>
    <w:rPr>
      <w:rFonts w:ascii="CG Times (W1)" w:hAnsi="CG Times (W1)"/>
      <w:b/>
      <w:bCs/>
      <w:sz w:val="24"/>
      <w:szCs w:val="24"/>
    </w:rPr>
  </w:style>
  <w:style w:type="paragraph" w:styleId="Heading4">
    <w:name w:val="heading 4"/>
    <w:basedOn w:val="Normal"/>
    <w:next w:val="Normal"/>
    <w:qFormat/>
    <w:rsid w:val="00EB4432"/>
    <w:pPr>
      <w:keepNext/>
      <w:ind w:left="2160" w:firstLine="720"/>
      <w:jc w:val="both"/>
      <w:outlineLvl w:val="3"/>
    </w:pPr>
    <w:rPr>
      <w:rFonts w:ascii="CG Times (W1)" w:hAnsi="CG Times (W1)"/>
      <w:i/>
      <w:i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EB4432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EB4432"/>
  </w:style>
  <w:style w:type="paragraph" w:styleId="BodyText">
    <w:name w:val="Body Text"/>
    <w:basedOn w:val="Normal"/>
    <w:rsid w:val="00EB4432"/>
    <w:pPr>
      <w:jc w:val="both"/>
    </w:pPr>
    <w:rPr>
      <w:sz w:val="28"/>
      <w:szCs w:val="28"/>
    </w:rPr>
  </w:style>
  <w:style w:type="character" w:styleId="Hyperlink">
    <w:name w:val="Hyperlink"/>
    <w:rsid w:val="00FD5EC2"/>
    <w:rPr>
      <w:color w:val="0000FF"/>
      <w:u w:val="single"/>
    </w:rPr>
  </w:style>
  <w:style w:type="character" w:customStyle="1" w:styleId="Heading3Char">
    <w:name w:val="Heading 3 Char"/>
    <w:basedOn w:val="DefaultParagraphFont"/>
    <w:link w:val="Heading3"/>
    <w:rsid w:val="0052156A"/>
    <w:rPr>
      <w:rFonts w:ascii="CG Times (W1)" w:hAnsi="CG Times (W1)"/>
      <w:b/>
      <w:bCs/>
      <w:sz w:val="24"/>
      <w:szCs w:val="24"/>
    </w:rPr>
  </w:style>
  <w:style w:type="table" w:styleId="TableGrid">
    <w:name w:val="Table Grid"/>
    <w:basedOn w:val="TableNormal"/>
    <w:rsid w:val="00CF159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semiHidden/>
    <w:unhideWhenUsed/>
    <w:rsid w:val="00D1101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semiHidden/>
    <w:rsid w:val="00D11011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1C459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25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9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ue\Documents\GENERAL\LETTER%201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821A51-E3BF-49AA-9EE5-56549F63BF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LETTER 1.dotx</Template>
  <TotalTime>0</TotalTime>
  <Pages>2</Pages>
  <Words>287</Words>
  <Characters>1638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MR. STEPHEN CANNON</vt:lpstr>
    </vt:vector>
  </TitlesOfParts>
  <Company>Mr A J G Howse</Company>
  <LinksUpToDate>false</LinksUpToDate>
  <CharactersWithSpaces>1922</CharactersWithSpaces>
  <SharedDoc>false</SharedDoc>
  <HLinks>
    <vt:vector size="6" baseType="variant">
      <vt:variant>
        <vt:i4>1769590</vt:i4>
      </vt:variant>
      <vt:variant>
        <vt:i4>0</vt:i4>
      </vt:variant>
      <vt:variant>
        <vt:i4>0</vt:i4>
      </vt:variant>
      <vt:variant>
        <vt:i4>5</vt:i4>
      </vt:variant>
      <vt:variant>
        <vt:lpwstr>mailto:sue.cannon@tesco.net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MR. STEPHEN CANNON</dc:title>
  <dc:creator>Sue Milsom</dc:creator>
  <cp:lastModifiedBy> Jill Schrodel</cp:lastModifiedBy>
  <cp:revision>2</cp:revision>
  <cp:lastPrinted>2021-04-23T08:39:00Z</cp:lastPrinted>
  <dcterms:created xsi:type="dcterms:W3CDTF">2021-04-23T08:39:00Z</dcterms:created>
  <dcterms:modified xsi:type="dcterms:W3CDTF">2021-04-23T08:39:00Z</dcterms:modified>
</cp:coreProperties>
</file>