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6F887" w14:textId="77777777" w:rsidR="00795DE9" w:rsidRDefault="00795DE9" w:rsidP="007350F2"/>
    <w:p w14:paraId="31D92697" w14:textId="77777777" w:rsidR="001C1259" w:rsidRDefault="001C1259" w:rsidP="007350F2"/>
    <w:p w14:paraId="7040E004" w14:textId="77777777" w:rsidR="00EB255D" w:rsidRDefault="00EB255D" w:rsidP="00EB25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MINUTES OF </w:t>
      </w:r>
      <w:r w:rsidRPr="005B3A7D">
        <w:rPr>
          <w:b/>
          <w:sz w:val="28"/>
          <w:szCs w:val="28"/>
        </w:rPr>
        <w:t>PREMISES MEETING</w:t>
      </w:r>
      <w:r>
        <w:rPr>
          <w:b/>
          <w:sz w:val="28"/>
          <w:szCs w:val="28"/>
        </w:rPr>
        <w:t xml:space="preserve"> – HARLYN SCHOOL</w:t>
      </w:r>
    </w:p>
    <w:p w14:paraId="03DEEFC5" w14:textId="407EE9E4" w:rsidR="00EB255D" w:rsidRDefault="00EB255D" w:rsidP="00EB255D">
      <w:pPr>
        <w:rPr>
          <w:b/>
          <w:sz w:val="28"/>
          <w:szCs w:val="28"/>
        </w:rPr>
      </w:pPr>
      <w:r>
        <w:rPr>
          <w:b/>
          <w:sz w:val="28"/>
          <w:szCs w:val="28"/>
        </w:rPr>
        <w:t>Wednesday 4 October 2018</w:t>
      </w:r>
    </w:p>
    <w:p w14:paraId="1AA104DA" w14:textId="77777777" w:rsidR="00EB255D" w:rsidRDefault="00EB255D" w:rsidP="00EB255D">
      <w:pPr>
        <w:rPr>
          <w:b/>
          <w:sz w:val="28"/>
          <w:szCs w:val="28"/>
        </w:rPr>
      </w:pPr>
    </w:p>
    <w:p w14:paraId="2E43E016" w14:textId="68156A37" w:rsidR="00EB255D" w:rsidRDefault="00EB255D" w:rsidP="00EB255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Present :</w:t>
      </w:r>
      <w:proofErr w:type="gramEnd"/>
      <w:r>
        <w:rPr>
          <w:b/>
          <w:sz w:val="28"/>
          <w:szCs w:val="28"/>
        </w:rPr>
        <w:t xml:space="preserve">  Martin Burden (Chairman), Terry </w:t>
      </w:r>
      <w:proofErr w:type="spellStart"/>
      <w:r>
        <w:rPr>
          <w:b/>
          <w:sz w:val="28"/>
          <w:szCs w:val="28"/>
        </w:rPr>
        <w:t>Butfield</w:t>
      </w:r>
      <w:proofErr w:type="spellEnd"/>
      <w:r>
        <w:rPr>
          <w:b/>
          <w:sz w:val="28"/>
          <w:szCs w:val="28"/>
        </w:rPr>
        <w:t>, Sally de Jongh, Simon Jones, Steve Milsom, Maureen Holden, Simon Middleton</w:t>
      </w:r>
    </w:p>
    <w:p w14:paraId="1898A729" w14:textId="335187F1" w:rsidR="00EB255D" w:rsidRDefault="00EB255D" w:rsidP="00EB255D">
      <w:pPr>
        <w:rPr>
          <w:b/>
          <w:sz w:val="28"/>
          <w:szCs w:val="28"/>
        </w:rPr>
      </w:pPr>
    </w:p>
    <w:p w14:paraId="59D8FD4B" w14:textId="77777777" w:rsidR="00EB255D" w:rsidRPr="00141783" w:rsidRDefault="00EB255D" w:rsidP="00EB255D">
      <w:pPr>
        <w:rPr>
          <w:sz w:val="24"/>
          <w:szCs w:val="24"/>
        </w:rPr>
      </w:pPr>
    </w:p>
    <w:p w14:paraId="7CF86B01" w14:textId="77777777" w:rsidR="00EB255D" w:rsidRDefault="00EB255D" w:rsidP="00EB255D">
      <w:pPr>
        <w:spacing w:line="276" w:lineRule="auto"/>
        <w:rPr>
          <w:sz w:val="28"/>
          <w:szCs w:val="28"/>
        </w:rPr>
      </w:pPr>
    </w:p>
    <w:p w14:paraId="612DFC59" w14:textId="77777777" w:rsidR="00EB255D" w:rsidRPr="000A4601" w:rsidRDefault="00EB255D" w:rsidP="00EB255D">
      <w:pPr>
        <w:pStyle w:val="ListParagraph"/>
        <w:numPr>
          <w:ilvl w:val="0"/>
          <w:numId w:val="1"/>
        </w:numPr>
        <w:spacing w:line="360" w:lineRule="auto"/>
        <w:ind w:left="567" w:hanging="567"/>
        <w:rPr>
          <w:b/>
          <w:sz w:val="24"/>
          <w:szCs w:val="24"/>
          <w:u w:val="single"/>
        </w:rPr>
      </w:pPr>
      <w:r w:rsidRPr="000A4601">
        <w:rPr>
          <w:b/>
          <w:sz w:val="24"/>
          <w:szCs w:val="24"/>
          <w:u w:val="single"/>
        </w:rPr>
        <w:t>JOBS COMPLETED:</w:t>
      </w:r>
    </w:p>
    <w:p w14:paraId="7BB75B0E" w14:textId="2E039AA2" w:rsidR="00CC383A" w:rsidRPr="00EB255D" w:rsidRDefault="00EB255D" w:rsidP="00685B73">
      <w:pPr>
        <w:pStyle w:val="ListParagraph"/>
        <w:numPr>
          <w:ilvl w:val="0"/>
          <w:numId w:val="4"/>
        </w:numPr>
        <w:ind w:left="567" w:hanging="141"/>
        <w:rPr>
          <w:b/>
          <w:sz w:val="24"/>
          <w:szCs w:val="24"/>
        </w:rPr>
      </w:pPr>
      <w:bookmarkStart w:id="0" w:name="_GoBack"/>
      <w:bookmarkEnd w:id="0"/>
      <w:r w:rsidRPr="00EB255D">
        <w:rPr>
          <w:bCs/>
          <w:sz w:val="28"/>
          <w:szCs w:val="28"/>
        </w:rPr>
        <w:t>Painting in the East Wing.</w:t>
      </w:r>
    </w:p>
    <w:p w14:paraId="7E16B3C5" w14:textId="75A73BC3" w:rsidR="00CC383A" w:rsidRDefault="00CC383A" w:rsidP="007350F2">
      <w:pPr>
        <w:rPr>
          <w:b/>
          <w:sz w:val="24"/>
          <w:szCs w:val="24"/>
        </w:rPr>
      </w:pPr>
    </w:p>
    <w:p w14:paraId="47FB8A72" w14:textId="77777777" w:rsidR="00CC383A" w:rsidRDefault="00CC383A" w:rsidP="007350F2">
      <w:pPr>
        <w:rPr>
          <w:b/>
          <w:sz w:val="24"/>
          <w:szCs w:val="24"/>
        </w:rPr>
      </w:pPr>
    </w:p>
    <w:p w14:paraId="17FB1740" w14:textId="0DBC7E96" w:rsidR="00CC383A" w:rsidRPr="00EB255D" w:rsidRDefault="00CC383A" w:rsidP="00EB255D">
      <w:pPr>
        <w:pStyle w:val="ListParagraph"/>
        <w:numPr>
          <w:ilvl w:val="0"/>
          <w:numId w:val="1"/>
        </w:numPr>
        <w:ind w:left="567" w:hanging="567"/>
        <w:rPr>
          <w:b/>
          <w:sz w:val="24"/>
          <w:szCs w:val="24"/>
          <w:u w:val="single"/>
        </w:rPr>
      </w:pPr>
      <w:r w:rsidRPr="00EB255D">
        <w:rPr>
          <w:b/>
          <w:sz w:val="24"/>
          <w:szCs w:val="24"/>
          <w:u w:val="single"/>
        </w:rPr>
        <w:t>OTHER MATTERS:</w:t>
      </w:r>
    </w:p>
    <w:p w14:paraId="16B7B1F1" w14:textId="77777777" w:rsidR="00CC383A" w:rsidRDefault="00CC383A" w:rsidP="007350F2">
      <w:pPr>
        <w:rPr>
          <w:sz w:val="24"/>
          <w:szCs w:val="24"/>
        </w:rPr>
      </w:pPr>
    </w:p>
    <w:p w14:paraId="20322D2A" w14:textId="31AC009A" w:rsidR="00CC383A" w:rsidRPr="00EB255D" w:rsidRDefault="00CC383A" w:rsidP="00EB255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EB255D">
        <w:rPr>
          <w:sz w:val="24"/>
          <w:szCs w:val="24"/>
        </w:rPr>
        <w:t>Crack in wall to Art Department Store:</w:t>
      </w:r>
    </w:p>
    <w:p w14:paraId="3FFB6A17" w14:textId="77777777" w:rsidR="00CC383A" w:rsidRDefault="00CC383A" w:rsidP="007350F2">
      <w:pPr>
        <w:rPr>
          <w:sz w:val="24"/>
          <w:szCs w:val="24"/>
        </w:rPr>
      </w:pPr>
    </w:p>
    <w:p w14:paraId="2B21D949" w14:textId="7259FF2A" w:rsidR="00CC383A" w:rsidRPr="00EB255D" w:rsidRDefault="00CC383A" w:rsidP="00EB255D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u w:val="single"/>
        </w:rPr>
      </w:pPr>
      <w:r w:rsidRPr="00EB255D">
        <w:rPr>
          <w:sz w:val="24"/>
          <w:szCs w:val="24"/>
        </w:rPr>
        <w:t xml:space="preserve">Quotation to PAT Test the stage lighting in the hall </w:t>
      </w:r>
      <w:r w:rsidRPr="00EB255D">
        <w:rPr>
          <w:b/>
          <w:bCs/>
          <w:sz w:val="24"/>
          <w:szCs w:val="24"/>
        </w:rPr>
        <w:t>-</w:t>
      </w:r>
      <w:r w:rsidRPr="00EB255D">
        <w:rPr>
          <w:b/>
          <w:bCs/>
          <w:sz w:val="24"/>
          <w:szCs w:val="24"/>
          <w:u w:val="single"/>
        </w:rPr>
        <w:t xml:space="preserve"> £1,120.00</w:t>
      </w:r>
    </w:p>
    <w:p w14:paraId="4C9992B2" w14:textId="77777777" w:rsidR="007F62F0" w:rsidRPr="00EB255D" w:rsidRDefault="007F62F0" w:rsidP="007350F2">
      <w:pPr>
        <w:rPr>
          <w:b/>
          <w:bCs/>
          <w:sz w:val="24"/>
          <w:szCs w:val="24"/>
          <w:u w:val="single"/>
        </w:rPr>
      </w:pPr>
    </w:p>
    <w:p w14:paraId="3A9D93F3" w14:textId="77777777" w:rsidR="007F62F0" w:rsidRPr="007F62F0" w:rsidRDefault="007F62F0" w:rsidP="007350F2">
      <w:pPr>
        <w:rPr>
          <w:sz w:val="24"/>
          <w:szCs w:val="24"/>
        </w:rPr>
      </w:pPr>
    </w:p>
    <w:p w14:paraId="4A41B096" w14:textId="77777777" w:rsidR="008F411D" w:rsidRPr="007F62F0" w:rsidRDefault="008F411D" w:rsidP="007350F2">
      <w:pPr>
        <w:rPr>
          <w:sz w:val="24"/>
          <w:szCs w:val="24"/>
        </w:rPr>
      </w:pPr>
    </w:p>
    <w:sectPr w:rsidR="008F411D" w:rsidRPr="007F62F0" w:rsidSect="00795DE9">
      <w:headerReference w:type="even" r:id="rId7"/>
      <w:headerReference w:type="default" r:id="rId8"/>
      <w:pgSz w:w="11909" w:h="16834" w:code="9"/>
      <w:pgMar w:top="851" w:right="1419" w:bottom="1440" w:left="1418" w:header="720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521C2" w14:textId="77777777" w:rsidR="00D5138D" w:rsidRDefault="00D5138D">
      <w:r>
        <w:separator/>
      </w:r>
    </w:p>
  </w:endnote>
  <w:endnote w:type="continuationSeparator" w:id="0">
    <w:p w14:paraId="276E75D5" w14:textId="77777777" w:rsidR="00D5138D" w:rsidRDefault="00D5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B8E71" w14:textId="77777777" w:rsidR="00D5138D" w:rsidRDefault="00D5138D">
      <w:r>
        <w:separator/>
      </w:r>
    </w:p>
  </w:footnote>
  <w:footnote w:type="continuationSeparator" w:id="0">
    <w:p w14:paraId="579699A6" w14:textId="77777777" w:rsidR="00D5138D" w:rsidRDefault="00D51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00108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745597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15240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5DE9">
      <w:rPr>
        <w:rStyle w:val="PageNumber"/>
        <w:noProof/>
      </w:rPr>
      <w:t>2</w:t>
    </w:r>
    <w:r>
      <w:rPr>
        <w:rStyle w:val="PageNumber"/>
      </w:rPr>
      <w:fldChar w:fldCharType="end"/>
    </w:r>
  </w:p>
  <w:p w14:paraId="504D3DC9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D97C53"/>
    <w:multiLevelType w:val="hybridMultilevel"/>
    <w:tmpl w:val="F39A2470"/>
    <w:lvl w:ilvl="0" w:tplc="7D4E9B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E9F466E"/>
    <w:multiLevelType w:val="hybridMultilevel"/>
    <w:tmpl w:val="B97204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9748B"/>
    <w:multiLevelType w:val="hybridMultilevel"/>
    <w:tmpl w:val="5EB6F1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A1D1B"/>
    <w:multiLevelType w:val="hybridMultilevel"/>
    <w:tmpl w:val="B2A4AF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17143"/>
    <w:multiLevelType w:val="hybridMultilevel"/>
    <w:tmpl w:val="CDFE377C"/>
    <w:lvl w:ilvl="0" w:tplc="67DE1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731A"/>
    <w:rsid w:val="00021FEE"/>
    <w:rsid w:val="0002268F"/>
    <w:rsid w:val="00026A68"/>
    <w:rsid w:val="000271D4"/>
    <w:rsid w:val="000413F9"/>
    <w:rsid w:val="00046E27"/>
    <w:rsid w:val="00064704"/>
    <w:rsid w:val="00066674"/>
    <w:rsid w:val="0007609E"/>
    <w:rsid w:val="000762CB"/>
    <w:rsid w:val="0008051D"/>
    <w:rsid w:val="00082BC5"/>
    <w:rsid w:val="0008345B"/>
    <w:rsid w:val="00084D50"/>
    <w:rsid w:val="00085C86"/>
    <w:rsid w:val="000933E5"/>
    <w:rsid w:val="00096E38"/>
    <w:rsid w:val="000A0815"/>
    <w:rsid w:val="000A176A"/>
    <w:rsid w:val="000A5D6E"/>
    <w:rsid w:val="000A7FA0"/>
    <w:rsid w:val="000B1D71"/>
    <w:rsid w:val="000C243F"/>
    <w:rsid w:val="000C5F7B"/>
    <w:rsid w:val="000C78F9"/>
    <w:rsid w:val="000D3D59"/>
    <w:rsid w:val="000D69F3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6A0F"/>
    <w:rsid w:val="00110E7E"/>
    <w:rsid w:val="001230CD"/>
    <w:rsid w:val="00155523"/>
    <w:rsid w:val="00155F90"/>
    <w:rsid w:val="00161A7D"/>
    <w:rsid w:val="00162B2A"/>
    <w:rsid w:val="00165423"/>
    <w:rsid w:val="00166CDE"/>
    <w:rsid w:val="0016727F"/>
    <w:rsid w:val="001769D0"/>
    <w:rsid w:val="00181D65"/>
    <w:rsid w:val="00185C9D"/>
    <w:rsid w:val="001926CA"/>
    <w:rsid w:val="00195307"/>
    <w:rsid w:val="001A5EDF"/>
    <w:rsid w:val="001B28DB"/>
    <w:rsid w:val="001C1259"/>
    <w:rsid w:val="001C1F87"/>
    <w:rsid w:val="001C5966"/>
    <w:rsid w:val="001C60B4"/>
    <w:rsid w:val="001D1A5B"/>
    <w:rsid w:val="001D4728"/>
    <w:rsid w:val="001D5207"/>
    <w:rsid w:val="001D6C95"/>
    <w:rsid w:val="001F2474"/>
    <w:rsid w:val="001F372B"/>
    <w:rsid w:val="001F3976"/>
    <w:rsid w:val="001F6861"/>
    <w:rsid w:val="00221E97"/>
    <w:rsid w:val="0022796C"/>
    <w:rsid w:val="00252152"/>
    <w:rsid w:val="00254EBA"/>
    <w:rsid w:val="00256A32"/>
    <w:rsid w:val="0026511A"/>
    <w:rsid w:val="00273F24"/>
    <w:rsid w:val="0028617A"/>
    <w:rsid w:val="0028735D"/>
    <w:rsid w:val="002930F7"/>
    <w:rsid w:val="002A3156"/>
    <w:rsid w:val="002A4DDF"/>
    <w:rsid w:val="002A5D08"/>
    <w:rsid w:val="002A684E"/>
    <w:rsid w:val="002B11B4"/>
    <w:rsid w:val="002B38AF"/>
    <w:rsid w:val="002B44E3"/>
    <w:rsid w:val="002B4DD0"/>
    <w:rsid w:val="002D079B"/>
    <w:rsid w:val="002E408C"/>
    <w:rsid w:val="002E5396"/>
    <w:rsid w:val="002E7785"/>
    <w:rsid w:val="00304313"/>
    <w:rsid w:val="00304AD7"/>
    <w:rsid w:val="003055DE"/>
    <w:rsid w:val="00313362"/>
    <w:rsid w:val="00313A52"/>
    <w:rsid w:val="00323634"/>
    <w:rsid w:val="00327E2E"/>
    <w:rsid w:val="00333A64"/>
    <w:rsid w:val="00335DDE"/>
    <w:rsid w:val="00351EDE"/>
    <w:rsid w:val="00361388"/>
    <w:rsid w:val="003632E9"/>
    <w:rsid w:val="003773E8"/>
    <w:rsid w:val="00390A81"/>
    <w:rsid w:val="00393553"/>
    <w:rsid w:val="00393F7E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E09A5"/>
    <w:rsid w:val="003E40AC"/>
    <w:rsid w:val="003F03C5"/>
    <w:rsid w:val="00410DF8"/>
    <w:rsid w:val="00413B5C"/>
    <w:rsid w:val="0041419E"/>
    <w:rsid w:val="00417015"/>
    <w:rsid w:val="00431941"/>
    <w:rsid w:val="004371B4"/>
    <w:rsid w:val="00455477"/>
    <w:rsid w:val="00457D7A"/>
    <w:rsid w:val="004615EF"/>
    <w:rsid w:val="004633D2"/>
    <w:rsid w:val="00470F27"/>
    <w:rsid w:val="004721CB"/>
    <w:rsid w:val="0047263F"/>
    <w:rsid w:val="004728CA"/>
    <w:rsid w:val="00473B01"/>
    <w:rsid w:val="00492E5E"/>
    <w:rsid w:val="00493EC9"/>
    <w:rsid w:val="004A6CCC"/>
    <w:rsid w:val="004B234C"/>
    <w:rsid w:val="004B4CF3"/>
    <w:rsid w:val="004C6B75"/>
    <w:rsid w:val="004D35B5"/>
    <w:rsid w:val="004E31CD"/>
    <w:rsid w:val="004F7770"/>
    <w:rsid w:val="004F7E15"/>
    <w:rsid w:val="005024E7"/>
    <w:rsid w:val="005053B7"/>
    <w:rsid w:val="00516DCC"/>
    <w:rsid w:val="0052156A"/>
    <w:rsid w:val="00521C30"/>
    <w:rsid w:val="00524C44"/>
    <w:rsid w:val="00527216"/>
    <w:rsid w:val="005274AF"/>
    <w:rsid w:val="005319F4"/>
    <w:rsid w:val="00554A59"/>
    <w:rsid w:val="00554B0F"/>
    <w:rsid w:val="00556774"/>
    <w:rsid w:val="00561E29"/>
    <w:rsid w:val="005636A4"/>
    <w:rsid w:val="005639CF"/>
    <w:rsid w:val="00564CC7"/>
    <w:rsid w:val="0057744D"/>
    <w:rsid w:val="00581679"/>
    <w:rsid w:val="00583E55"/>
    <w:rsid w:val="00592616"/>
    <w:rsid w:val="00595092"/>
    <w:rsid w:val="00595B40"/>
    <w:rsid w:val="0059768B"/>
    <w:rsid w:val="005A1F7A"/>
    <w:rsid w:val="005A5ACD"/>
    <w:rsid w:val="005A77FE"/>
    <w:rsid w:val="005C0CAE"/>
    <w:rsid w:val="005C2BC8"/>
    <w:rsid w:val="005C7422"/>
    <w:rsid w:val="005D0184"/>
    <w:rsid w:val="005D3B51"/>
    <w:rsid w:val="005D5A23"/>
    <w:rsid w:val="005E2F39"/>
    <w:rsid w:val="005E5B55"/>
    <w:rsid w:val="005E62DC"/>
    <w:rsid w:val="005E6EEF"/>
    <w:rsid w:val="005F3B23"/>
    <w:rsid w:val="005F7698"/>
    <w:rsid w:val="00603460"/>
    <w:rsid w:val="006054DA"/>
    <w:rsid w:val="006128CF"/>
    <w:rsid w:val="00616592"/>
    <w:rsid w:val="006212F6"/>
    <w:rsid w:val="0063070A"/>
    <w:rsid w:val="0064023B"/>
    <w:rsid w:val="00664937"/>
    <w:rsid w:val="00665FE5"/>
    <w:rsid w:val="0067264A"/>
    <w:rsid w:val="00673CC2"/>
    <w:rsid w:val="00684A66"/>
    <w:rsid w:val="00685B73"/>
    <w:rsid w:val="006868AA"/>
    <w:rsid w:val="00695830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D1E59"/>
    <w:rsid w:val="006D22E4"/>
    <w:rsid w:val="006D453F"/>
    <w:rsid w:val="006D543F"/>
    <w:rsid w:val="006F6DA3"/>
    <w:rsid w:val="00706432"/>
    <w:rsid w:val="00710979"/>
    <w:rsid w:val="0071541E"/>
    <w:rsid w:val="00715F1B"/>
    <w:rsid w:val="007219A2"/>
    <w:rsid w:val="007322EB"/>
    <w:rsid w:val="007350F2"/>
    <w:rsid w:val="00755C8D"/>
    <w:rsid w:val="007662BF"/>
    <w:rsid w:val="0077640D"/>
    <w:rsid w:val="007910EB"/>
    <w:rsid w:val="00794897"/>
    <w:rsid w:val="00795DE9"/>
    <w:rsid w:val="007A3EC3"/>
    <w:rsid w:val="007A6CDE"/>
    <w:rsid w:val="007B16EB"/>
    <w:rsid w:val="007B7E06"/>
    <w:rsid w:val="007C1D83"/>
    <w:rsid w:val="007C7365"/>
    <w:rsid w:val="007D6F6B"/>
    <w:rsid w:val="007E1E7F"/>
    <w:rsid w:val="007E5523"/>
    <w:rsid w:val="007E588B"/>
    <w:rsid w:val="007F62F0"/>
    <w:rsid w:val="008068F3"/>
    <w:rsid w:val="0080792E"/>
    <w:rsid w:val="00810523"/>
    <w:rsid w:val="0081177C"/>
    <w:rsid w:val="0081625F"/>
    <w:rsid w:val="008162C5"/>
    <w:rsid w:val="008177DB"/>
    <w:rsid w:val="00820028"/>
    <w:rsid w:val="008305AF"/>
    <w:rsid w:val="00831E40"/>
    <w:rsid w:val="008422E9"/>
    <w:rsid w:val="008676F5"/>
    <w:rsid w:val="00867BE6"/>
    <w:rsid w:val="00870DDD"/>
    <w:rsid w:val="008726AD"/>
    <w:rsid w:val="008727C6"/>
    <w:rsid w:val="00875C4E"/>
    <w:rsid w:val="008852DF"/>
    <w:rsid w:val="00890A53"/>
    <w:rsid w:val="00891400"/>
    <w:rsid w:val="008921F2"/>
    <w:rsid w:val="008964DA"/>
    <w:rsid w:val="008978E7"/>
    <w:rsid w:val="008A7D3A"/>
    <w:rsid w:val="008B03A0"/>
    <w:rsid w:val="008C4328"/>
    <w:rsid w:val="008D3E3A"/>
    <w:rsid w:val="008E50A4"/>
    <w:rsid w:val="008E638A"/>
    <w:rsid w:val="008F411D"/>
    <w:rsid w:val="00902557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42C9"/>
    <w:rsid w:val="00975D07"/>
    <w:rsid w:val="00982240"/>
    <w:rsid w:val="009864CE"/>
    <w:rsid w:val="00995ADF"/>
    <w:rsid w:val="009A3F69"/>
    <w:rsid w:val="009B39C4"/>
    <w:rsid w:val="009B7459"/>
    <w:rsid w:val="009B7B08"/>
    <w:rsid w:val="009C1209"/>
    <w:rsid w:val="009F2330"/>
    <w:rsid w:val="00A017EA"/>
    <w:rsid w:val="00A15A15"/>
    <w:rsid w:val="00A2011F"/>
    <w:rsid w:val="00A33F0F"/>
    <w:rsid w:val="00A345CE"/>
    <w:rsid w:val="00A42214"/>
    <w:rsid w:val="00A46830"/>
    <w:rsid w:val="00A62C56"/>
    <w:rsid w:val="00A84589"/>
    <w:rsid w:val="00A856DB"/>
    <w:rsid w:val="00A86C0F"/>
    <w:rsid w:val="00A94A57"/>
    <w:rsid w:val="00AA22FB"/>
    <w:rsid w:val="00AA3F25"/>
    <w:rsid w:val="00AA6610"/>
    <w:rsid w:val="00AA6DE7"/>
    <w:rsid w:val="00AB62C6"/>
    <w:rsid w:val="00AC0327"/>
    <w:rsid w:val="00AC41AE"/>
    <w:rsid w:val="00AE6E64"/>
    <w:rsid w:val="00AE77A2"/>
    <w:rsid w:val="00AF1CA1"/>
    <w:rsid w:val="00B10DDB"/>
    <w:rsid w:val="00B1142B"/>
    <w:rsid w:val="00B318A1"/>
    <w:rsid w:val="00B326B7"/>
    <w:rsid w:val="00B46F2A"/>
    <w:rsid w:val="00B52232"/>
    <w:rsid w:val="00B54537"/>
    <w:rsid w:val="00B64042"/>
    <w:rsid w:val="00B67B28"/>
    <w:rsid w:val="00B8043B"/>
    <w:rsid w:val="00B853EE"/>
    <w:rsid w:val="00B92298"/>
    <w:rsid w:val="00B9624D"/>
    <w:rsid w:val="00BA3AB8"/>
    <w:rsid w:val="00BC4193"/>
    <w:rsid w:val="00BD5E9B"/>
    <w:rsid w:val="00BD791F"/>
    <w:rsid w:val="00BE20DC"/>
    <w:rsid w:val="00BE3535"/>
    <w:rsid w:val="00BE36ED"/>
    <w:rsid w:val="00BE3C12"/>
    <w:rsid w:val="00BF0481"/>
    <w:rsid w:val="00BF1BC0"/>
    <w:rsid w:val="00BF4EF4"/>
    <w:rsid w:val="00C021C0"/>
    <w:rsid w:val="00C05B0C"/>
    <w:rsid w:val="00C071B2"/>
    <w:rsid w:val="00C13950"/>
    <w:rsid w:val="00C14CD5"/>
    <w:rsid w:val="00C24DCB"/>
    <w:rsid w:val="00C32C6E"/>
    <w:rsid w:val="00C36C33"/>
    <w:rsid w:val="00C44D29"/>
    <w:rsid w:val="00C471AF"/>
    <w:rsid w:val="00C503C0"/>
    <w:rsid w:val="00C53C6C"/>
    <w:rsid w:val="00C5586B"/>
    <w:rsid w:val="00C60C5B"/>
    <w:rsid w:val="00C62779"/>
    <w:rsid w:val="00C81AD4"/>
    <w:rsid w:val="00C90800"/>
    <w:rsid w:val="00C92196"/>
    <w:rsid w:val="00C932DF"/>
    <w:rsid w:val="00C95275"/>
    <w:rsid w:val="00C968E3"/>
    <w:rsid w:val="00C9756A"/>
    <w:rsid w:val="00CA13CB"/>
    <w:rsid w:val="00CA3F92"/>
    <w:rsid w:val="00CA5F3F"/>
    <w:rsid w:val="00CA740F"/>
    <w:rsid w:val="00CB17DB"/>
    <w:rsid w:val="00CB2FAC"/>
    <w:rsid w:val="00CB4A8A"/>
    <w:rsid w:val="00CC383A"/>
    <w:rsid w:val="00CC39AC"/>
    <w:rsid w:val="00CC6768"/>
    <w:rsid w:val="00CD12C3"/>
    <w:rsid w:val="00CD6F8E"/>
    <w:rsid w:val="00CE04B8"/>
    <w:rsid w:val="00CE1BAB"/>
    <w:rsid w:val="00CE5152"/>
    <w:rsid w:val="00CF01DB"/>
    <w:rsid w:val="00CF159A"/>
    <w:rsid w:val="00CF52E0"/>
    <w:rsid w:val="00D0492D"/>
    <w:rsid w:val="00D121A7"/>
    <w:rsid w:val="00D163A6"/>
    <w:rsid w:val="00D241B6"/>
    <w:rsid w:val="00D37063"/>
    <w:rsid w:val="00D5138D"/>
    <w:rsid w:val="00D63D72"/>
    <w:rsid w:val="00D73000"/>
    <w:rsid w:val="00D74612"/>
    <w:rsid w:val="00D773BB"/>
    <w:rsid w:val="00D80CE7"/>
    <w:rsid w:val="00D81238"/>
    <w:rsid w:val="00D81593"/>
    <w:rsid w:val="00D93241"/>
    <w:rsid w:val="00D978A8"/>
    <w:rsid w:val="00DB52BA"/>
    <w:rsid w:val="00DC4B70"/>
    <w:rsid w:val="00DC5BA5"/>
    <w:rsid w:val="00DD037E"/>
    <w:rsid w:val="00DD24EB"/>
    <w:rsid w:val="00DF1536"/>
    <w:rsid w:val="00DF3157"/>
    <w:rsid w:val="00DF4B4F"/>
    <w:rsid w:val="00DF6E27"/>
    <w:rsid w:val="00E01E2A"/>
    <w:rsid w:val="00E025ED"/>
    <w:rsid w:val="00E0427D"/>
    <w:rsid w:val="00E20447"/>
    <w:rsid w:val="00E326D5"/>
    <w:rsid w:val="00E434B5"/>
    <w:rsid w:val="00E44102"/>
    <w:rsid w:val="00E5546E"/>
    <w:rsid w:val="00E732F5"/>
    <w:rsid w:val="00E81F3E"/>
    <w:rsid w:val="00EB255D"/>
    <w:rsid w:val="00EB2F92"/>
    <w:rsid w:val="00EB4432"/>
    <w:rsid w:val="00EB581E"/>
    <w:rsid w:val="00ED7845"/>
    <w:rsid w:val="00EE59C0"/>
    <w:rsid w:val="00EE783E"/>
    <w:rsid w:val="00EF480A"/>
    <w:rsid w:val="00F12097"/>
    <w:rsid w:val="00F14C11"/>
    <w:rsid w:val="00F21D21"/>
    <w:rsid w:val="00F23515"/>
    <w:rsid w:val="00F258F2"/>
    <w:rsid w:val="00F30E7E"/>
    <w:rsid w:val="00F43AE4"/>
    <w:rsid w:val="00F512F7"/>
    <w:rsid w:val="00F51392"/>
    <w:rsid w:val="00F5344D"/>
    <w:rsid w:val="00F65822"/>
    <w:rsid w:val="00F66C4E"/>
    <w:rsid w:val="00F82FB2"/>
    <w:rsid w:val="00F849D4"/>
    <w:rsid w:val="00F95C11"/>
    <w:rsid w:val="00FA73E3"/>
    <w:rsid w:val="00FB11BE"/>
    <w:rsid w:val="00FB441B"/>
    <w:rsid w:val="00FC0053"/>
    <w:rsid w:val="00FD124B"/>
    <w:rsid w:val="00FD4953"/>
    <w:rsid w:val="00FD5EC2"/>
    <w:rsid w:val="00FE03F8"/>
    <w:rsid w:val="00FE218D"/>
    <w:rsid w:val="00FE2DE7"/>
    <w:rsid w:val="00FE31F4"/>
    <w:rsid w:val="00F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2616C2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CC38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C383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2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</Template>
  <TotalTime>5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371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5</cp:revision>
  <cp:lastPrinted>2019-09-25T11:09:00Z</cp:lastPrinted>
  <dcterms:created xsi:type="dcterms:W3CDTF">2019-09-25T10:57:00Z</dcterms:created>
  <dcterms:modified xsi:type="dcterms:W3CDTF">2019-09-25T11:09:00Z</dcterms:modified>
</cp:coreProperties>
</file>