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ACB14" w14:textId="77777777" w:rsidR="00FF5941" w:rsidRPr="00EC3022" w:rsidRDefault="00FF5941" w:rsidP="00716BF4">
      <w:pPr>
        <w:ind w:left="426"/>
        <w:rPr>
          <w:b/>
          <w:sz w:val="28"/>
          <w:szCs w:val="28"/>
          <w:u w:val="single"/>
        </w:rPr>
      </w:pPr>
      <w:r w:rsidRPr="00EC3022">
        <w:rPr>
          <w:b/>
          <w:sz w:val="28"/>
          <w:szCs w:val="28"/>
          <w:u w:val="single"/>
        </w:rPr>
        <w:t>MINUTES OF PREMISES MEETING – HARLYN SCHOOL</w:t>
      </w:r>
    </w:p>
    <w:p w14:paraId="701EF24D" w14:textId="50E6C3CA" w:rsidR="00FF5941" w:rsidRDefault="00446418" w:rsidP="00716BF4">
      <w:pPr>
        <w:ind w:left="426"/>
        <w:rPr>
          <w:b/>
          <w:sz w:val="28"/>
          <w:szCs w:val="28"/>
          <w:u w:val="single"/>
        </w:rPr>
      </w:pPr>
      <w:r>
        <w:rPr>
          <w:b/>
          <w:sz w:val="28"/>
          <w:szCs w:val="28"/>
          <w:u w:val="single"/>
        </w:rPr>
        <w:t xml:space="preserve">Thursday </w:t>
      </w:r>
      <w:r w:rsidR="00545950">
        <w:rPr>
          <w:b/>
          <w:sz w:val="28"/>
          <w:szCs w:val="28"/>
          <w:u w:val="single"/>
        </w:rPr>
        <w:t>20 January</w:t>
      </w:r>
      <w:r w:rsidR="00ED2BD4">
        <w:rPr>
          <w:b/>
          <w:sz w:val="28"/>
          <w:szCs w:val="28"/>
          <w:u w:val="single"/>
        </w:rPr>
        <w:t xml:space="preserve"> </w:t>
      </w:r>
      <w:r w:rsidR="00FF5941" w:rsidRPr="00EC3022">
        <w:rPr>
          <w:b/>
          <w:sz w:val="28"/>
          <w:szCs w:val="28"/>
          <w:u w:val="single"/>
        </w:rPr>
        <w:t>20</w:t>
      </w:r>
      <w:r w:rsidR="00ED2BD4">
        <w:rPr>
          <w:b/>
          <w:sz w:val="28"/>
          <w:szCs w:val="28"/>
          <w:u w:val="single"/>
        </w:rPr>
        <w:t>2</w:t>
      </w:r>
      <w:r w:rsidR="00545950">
        <w:rPr>
          <w:b/>
          <w:sz w:val="28"/>
          <w:szCs w:val="28"/>
          <w:u w:val="single"/>
        </w:rPr>
        <w:t>2</w:t>
      </w:r>
      <w:r w:rsidR="00EC3022" w:rsidRPr="00EC3022">
        <w:rPr>
          <w:b/>
          <w:sz w:val="28"/>
          <w:szCs w:val="28"/>
          <w:u w:val="single"/>
        </w:rPr>
        <w:t xml:space="preserve"> – </w:t>
      </w:r>
      <w:r w:rsidR="00490ADF">
        <w:rPr>
          <w:b/>
          <w:sz w:val="28"/>
          <w:szCs w:val="28"/>
          <w:u w:val="single"/>
        </w:rPr>
        <w:t>1400</w:t>
      </w:r>
    </w:p>
    <w:p w14:paraId="5000DA8F" w14:textId="77777777" w:rsidR="00E2694B" w:rsidRPr="00E2694B" w:rsidRDefault="00E2694B" w:rsidP="00716BF4">
      <w:pPr>
        <w:ind w:left="426"/>
        <w:rPr>
          <w:b/>
          <w:sz w:val="28"/>
          <w:szCs w:val="28"/>
          <w:u w:val="single"/>
        </w:rPr>
      </w:pPr>
    </w:p>
    <w:p w14:paraId="3298C105" w14:textId="165F1193" w:rsidR="00716BF4" w:rsidRDefault="00716BF4" w:rsidP="00716BF4">
      <w:pPr>
        <w:ind w:left="426"/>
        <w:rPr>
          <w:b/>
          <w:sz w:val="28"/>
          <w:szCs w:val="28"/>
        </w:rPr>
      </w:pPr>
      <w:r>
        <w:rPr>
          <w:b/>
          <w:sz w:val="28"/>
          <w:szCs w:val="28"/>
        </w:rPr>
        <w:t>Present:</w:t>
      </w:r>
      <w:r w:rsidR="00FF5941">
        <w:rPr>
          <w:b/>
          <w:sz w:val="28"/>
          <w:szCs w:val="28"/>
        </w:rPr>
        <w:t xml:space="preserve">  </w:t>
      </w:r>
      <w:r w:rsidR="003F1985">
        <w:rPr>
          <w:b/>
          <w:sz w:val="28"/>
          <w:szCs w:val="28"/>
        </w:rPr>
        <w:t xml:space="preserve">Martin Burden (Chair), </w:t>
      </w:r>
      <w:r w:rsidR="00446418">
        <w:rPr>
          <w:b/>
          <w:sz w:val="28"/>
          <w:szCs w:val="28"/>
        </w:rPr>
        <w:t>Sally de Jongh</w:t>
      </w:r>
      <w:r w:rsidR="00FF5941">
        <w:rPr>
          <w:b/>
          <w:sz w:val="28"/>
          <w:szCs w:val="28"/>
        </w:rPr>
        <w:t xml:space="preserve">, Simon Jones, </w:t>
      </w:r>
    </w:p>
    <w:p w14:paraId="051C835C" w14:textId="53ADDFF1" w:rsidR="00FF5941" w:rsidRDefault="00E2694B" w:rsidP="00716BF4">
      <w:pPr>
        <w:ind w:left="426"/>
        <w:rPr>
          <w:b/>
          <w:sz w:val="28"/>
          <w:szCs w:val="28"/>
        </w:rPr>
      </w:pPr>
      <w:r>
        <w:rPr>
          <w:b/>
          <w:sz w:val="28"/>
          <w:szCs w:val="28"/>
        </w:rPr>
        <w:t>Terry Butfield</w:t>
      </w:r>
      <w:r w:rsidR="00D721B7">
        <w:rPr>
          <w:b/>
          <w:sz w:val="28"/>
          <w:szCs w:val="28"/>
        </w:rPr>
        <w:t xml:space="preserve"> (via Zoom)</w:t>
      </w:r>
      <w:r w:rsidR="00490ADF">
        <w:rPr>
          <w:b/>
          <w:sz w:val="28"/>
          <w:szCs w:val="28"/>
        </w:rPr>
        <w:t xml:space="preserve">, </w:t>
      </w:r>
      <w:r w:rsidR="007C6EE7">
        <w:rPr>
          <w:b/>
          <w:sz w:val="28"/>
          <w:szCs w:val="28"/>
        </w:rPr>
        <w:t>Michele Matonti, Duncan Andrews</w:t>
      </w:r>
    </w:p>
    <w:p w14:paraId="14EFE30A" w14:textId="77777777" w:rsidR="00344756" w:rsidRDefault="00344756" w:rsidP="00344756">
      <w:pPr>
        <w:spacing w:line="276" w:lineRule="auto"/>
        <w:rPr>
          <w:sz w:val="28"/>
          <w:szCs w:val="28"/>
        </w:rPr>
      </w:pPr>
    </w:p>
    <w:p w14:paraId="1A55C06C" w14:textId="0D8FDEA2" w:rsidR="0015186A" w:rsidRDefault="0015186A" w:rsidP="003F17A5">
      <w:pPr>
        <w:pStyle w:val="ListParagraph"/>
        <w:numPr>
          <w:ilvl w:val="0"/>
          <w:numId w:val="14"/>
        </w:numPr>
        <w:rPr>
          <w:bCs/>
          <w:sz w:val="24"/>
          <w:szCs w:val="24"/>
        </w:rPr>
      </w:pPr>
      <w:r>
        <w:rPr>
          <w:bCs/>
          <w:sz w:val="24"/>
          <w:szCs w:val="24"/>
        </w:rPr>
        <w:t>There were no apologies for absence.</w:t>
      </w:r>
      <w:r w:rsidR="003C76C3">
        <w:rPr>
          <w:bCs/>
          <w:sz w:val="24"/>
          <w:szCs w:val="24"/>
        </w:rPr>
        <w:t xml:space="preserve">  </w:t>
      </w:r>
      <w:r w:rsidR="003F17A5">
        <w:rPr>
          <w:bCs/>
          <w:sz w:val="24"/>
          <w:szCs w:val="24"/>
        </w:rPr>
        <w:t>Dan Middleton was not in attendance</w:t>
      </w:r>
      <w:r w:rsidR="006471B5">
        <w:rPr>
          <w:bCs/>
          <w:sz w:val="24"/>
          <w:szCs w:val="24"/>
        </w:rPr>
        <w:t>;</w:t>
      </w:r>
      <w:r w:rsidR="003F17A5">
        <w:rPr>
          <w:bCs/>
          <w:sz w:val="24"/>
          <w:szCs w:val="24"/>
        </w:rPr>
        <w:t xml:space="preserve"> although he is still the link officer</w:t>
      </w:r>
      <w:r w:rsidR="008640E6">
        <w:rPr>
          <w:bCs/>
          <w:sz w:val="24"/>
          <w:szCs w:val="24"/>
        </w:rPr>
        <w:t xml:space="preserve">, </w:t>
      </w:r>
      <w:r w:rsidR="006471B5">
        <w:rPr>
          <w:bCs/>
          <w:sz w:val="24"/>
          <w:szCs w:val="24"/>
        </w:rPr>
        <w:t xml:space="preserve">his </w:t>
      </w:r>
      <w:r w:rsidR="008640E6">
        <w:rPr>
          <w:bCs/>
          <w:sz w:val="24"/>
          <w:szCs w:val="24"/>
        </w:rPr>
        <w:t xml:space="preserve">deputy </w:t>
      </w:r>
      <w:r w:rsidR="006471B5">
        <w:rPr>
          <w:bCs/>
          <w:sz w:val="24"/>
          <w:szCs w:val="24"/>
        </w:rPr>
        <w:t xml:space="preserve">makes school </w:t>
      </w:r>
      <w:proofErr w:type="gramStart"/>
      <w:r w:rsidR="008640E6">
        <w:rPr>
          <w:bCs/>
          <w:sz w:val="24"/>
          <w:szCs w:val="24"/>
        </w:rPr>
        <w:t>visits</w:t>
      </w:r>
      <w:proofErr w:type="gramEnd"/>
      <w:r w:rsidR="008640E6">
        <w:rPr>
          <w:bCs/>
          <w:sz w:val="24"/>
          <w:szCs w:val="24"/>
        </w:rPr>
        <w:t xml:space="preserve"> and both have the dates of Premises Meetings.</w:t>
      </w:r>
    </w:p>
    <w:p w14:paraId="683ED613" w14:textId="77777777" w:rsidR="008640E6" w:rsidRDefault="008640E6" w:rsidP="008640E6">
      <w:pPr>
        <w:pStyle w:val="ListParagraph"/>
        <w:ind w:left="928"/>
        <w:rPr>
          <w:bCs/>
          <w:sz w:val="24"/>
          <w:szCs w:val="24"/>
        </w:rPr>
      </w:pPr>
    </w:p>
    <w:p w14:paraId="5F007029" w14:textId="15207262" w:rsidR="00342A91" w:rsidRDefault="00F5006B" w:rsidP="00F5006B">
      <w:pPr>
        <w:pStyle w:val="ListParagraph"/>
        <w:numPr>
          <w:ilvl w:val="0"/>
          <w:numId w:val="14"/>
        </w:numPr>
        <w:spacing w:line="360" w:lineRule="auto"/>
        <w:rPr>
          <w:bCs/>
          <w:sz w:val="24"/>
          <w:szCs w:val="24"/>
        </w:rPr>
      </w:pPr>
      <w:r>
        <w:rPr>
          <w:bCs/>
          <w:sz w:val="24"/>
          <w:szCs w:val="24"/>
        </w:rPr>
        <w:t xml:space="preserve">Minutes of the last meeting, dated </w:t>
      </w:r>
      <w:r w:rsidR="008640E6">
        <w:rPr>
          <w:bCs/>
          <w:sz w:val="24"/>
          <w:szCs w:val="24"/>
        </w:rPr>
        <w:t>16</w:t>
      </w:r>
      <w:r>
        <w:rPr>
          <w:bCs/>
          <w:sz w:val="24"/>
          <w:szCs w:val="24"/>
        </w:rPr>
        <w:t>/</w:t>
      </w:r>
      <w:r w:rsidR="0005447D">
        <w:rPr>
          <w:bCs/>
          <w:sz w:val="24"/>
          <w:szCs w:val="24"/>
        </w:rPr>
        <w:t>0</w:t>
      </w:r>
      <w:r w:rsidR="008640E6">
        <w:rPr>
          <w:bCs/>
          <w:sz w:val="24"/>
          <w:szCs w:val="24"/>
        </w:rPr>
        <w:t>9</w:t>
      </w:r>
      <w:r>
        <w:rPr>
          <w:bCs/>
          <w:sz w:val="24"/>
          <w:szCs w:val="24"/>
        </w:rPr>
        <w:t>/</w:t>
      </w:r>
      <w:r w:rsidR="00490ADF">
        <w:rPr>
          <w:bCs/>
          <w:sz w:val="24"/>
          <w:szCs w:val="24"/>
        </w:rPr>
        <w:t>2</w:t>
      </w:r>
      <w:r w:rsidR="00446418">
        <w:rPr>
          <w:bCs/>
          <w:sz w:val="24"/>
          <w:szCs w:val="24"/>
        </w:rPr>
        <w:t>1</w:t>
      </w:r>
      <w:r>
        <w:rPr>
          <w:bCs/>
          <w:sz w:val="24"/>
          <w:szCs w:val="24"/>
        </w:rPr>
        <w:t xml:space="preserve">, were </w:t>
      </w:r>
      <w:r w:rsidR="00751EB6">
        <w:rPr>
          <w:bCs/>
          <w:sz w:val="24"/>
          <w:szCs w:val="24"/>
        </w:rPr>
        <w:t xml:space="preserve">agreed as accurate and </w:t>
      </w:r>
      <w:r w:rsidR="008D7212">
        <w:rPr>
          <w:bCs/>
          <w:sz w:val="24"/>
          <w:szCs w:val="24"/>
        </w:rPr>
        <w:t>signed</w:t>
      </w:r>
      <w:r w:rsidR="00406796">
        <w:rPr>
          <w:bCs/>
          <w:sz w:val="24"/>
          <w:szCs w:val="24"/>
        </w:rPr>
        <w:t>.</w:t>
      </w:r>
    </w:p>
    <w:p w14:paraId="0B66082C" w14:textId="57E0730F" w:rsidR="006509D6" w:rsidRPr="008B23F7" w:rsidRDefault="00AA4C03" w:rsidP="008B23F7">
      <w:pPr>
        <w:pStyle w:val="ListParagraph"/>
        <w:numPr>
          <w:ilvl w:val="0"/>
          <w:numId w:val="14"/>
        </w:numPr>
        <w:rPr>
          <w:b/>
          <w:sz w:val="24"/>
          <w:szCs w:val="24"/>
        </w:rPr>
      </w:pPr>
      <w:r w:rsidRPr="00EC34AD">
        <w:rPr>
          <w:bCs/>
          <w:sz w:val="24"/>
          <w:szCs w:val="24"/>
        </w:rPr>
        <w:t>Matters Arising</w:t>
      </w:r>
      <w:r w:rsidR="00F5006B" w:rsidRPr="00EC34AD">
        <w:rPr>
          <w:bCs/>
          <w:sz w:val="24"/>
          <w:szCs w:val="24"/>
        </w:rPr>
        <w:t xml:space="preserve"> –</w:t>
      </w:r>
      <w:r w:rsidRPr="00EC34AD">
        <w:rPr>
          <w:bCs/>
          <w:sz w:val="24"/>
          <w:szCs w:val="24"/>
        </w:rPr>
        <w:t xml:space="preserve"> </w:t>
      </w:r>
      <w:r w:rsidR="00764109" w:rsidRPr="00EC34AD">
        <w:rPr>
          <w:bCs/>
          <w:sz w:val="24"/>
          <w:szCs w:val="24"/>
        </w:rPr>
        <w:t>Both</w:t>
      </w:r>
      <w:r w:rsidR="006D7564" w:rsidRPr="00EC34AD">
        <w:rPr>
          <w:bCs/>
          <w:sz w:val="24"/>
          <w:szCs w:val="24"/>
        </w:rPr>
        <w:t xml:space="preserve"> action points had been covere</w:t>
      </w:r>
      <w:r w:rsidR="0039751D" w:rsidRPr="00EC34AD">
        <w:rPr>
          <w:bCs/>
          <w:sz w:val="24"/>
          <w:szCs w:val="24"/>
        </w:rPr>
        <w:t>d:  Pavilion toilets and extension of Chair’s term</w:t>
      </w:r>
      <w:r w:rsidR="0039751D" w:rsidRPr="008B23F7">
        <w:rPr>
          <w:bCs/>
          <w:sz w:val="24"/>
          <w:szCs w:val="24"/>
        </w:rPr>
        <w:t xml:space="preserve"> of office until a permanent Caretaker</w:t>
      </w:r>
      <w:r w:rsidR="00945AD7" w:rsidRPr="008B23F7">
        <w:rPr>
          <w:bCs/>
          <w:sz w:val="24"/>
          <w:szCs w:val="24"/>
        </w:rPr>
        <w:t xml:space="preserve"> is appointed.</w:t>
      </w:r>
    </w:p>
    <w:p w14:paraId="645441B2" w14:textId="77777777" w:rsidR="006509D6" w:rsidRDefault="006509D6" w:rsidP="006509D6">
      <w:pPr>
        <w:ind w:left="928"/>
        <w:rPr>
          <w:b/>
          <w:sz w:val="24"/>
          <w:szCs w:val="24"/>
        </w:rPr>
      </w:pPr>
    </w:p>
    <w:p w14:paraId="49BFBDAE" w14:textId="161A95A3" w:rsidR="00F5006B" w:rsidRPr="00D22E80" w:rsidRDefault="00F5006B" w:rsidP="00751186">
      <w:pPr>
        <w:pStyle w:val="ListParagraph"/>
        <w:numPr>
          <w:ilvl w:val="0"/>
          <w:numId w:val="14"/>
        </w:numPr>
        <w:rPr>
          <w:bCs/>
          <w:sz w:val="24"/>
          <w:szCs w:val="24"/>
        </w:rPr>
      </w:pPr>
      <w:r w:rsidRPr="007A22BD">
        <w:rPr>
          <w:bCs/>
          <w:sz w:val="24"/>
          <w:szCs w:val="24"/>
          <w:u w:val="single"/>
        </w:rPr>
        <w:t>Health and Safety</w:t>
      </w:r>
      <w:r w:rsidR="00ED2BD4" w:rsidRPr="007A22BD">
        <w:rPr>
          <w:bCs/>
          <w:sz w:val="24"/>
          <w:szCs w:val="24"/>
          <w:u w:val="single"/>
        </w:rPr>
        <w:t xml:space="preserve"> </w:t>
      </w:r>
    </w:p>
    <w:p w14:paraId="1F1BE24C" w14:textId="47186208" w:rsidR="00D22E80" w:rsidRPr="00D22E80" w:rsidRDefault="00267493" w:rsidP="00267493">
      <w:pPr>
        <w:pStyle w:val="ListParagraph"/>
        <w:ind w:left="928"/>
        <w:rPr>
          <w:bCs/>
          <w:sz w:val="24"/>
          <w:szCs w:val="24"/>
        </w:rPr>
      </w:pPr>
      <w:r>
        <w:rPr>
          <w:bCs/>
          <w:sz w:val="24"/>
          <w:szCs w:val="24"/>
        </w:rPr>
        <w:t>M</w:t>
      </w:r>
      <w:r w:rsidR="00362604">
        <w:rPr>
          <w:bCs/>
          <w:sz w:val="24"/>
          <w:szCs w:val="24"/>
        </w:rPr>
        <w:t>r Jones had nothing to report</w:t>
      </w:r>
      <w:r w:rsidR="00EC34AD">
        <w:rPr>
          <w:bCs/>
          <w:sz w:val="24"/>
          <w:szCs w:val="24"/>
        </w:rPr>
        <w:t xml:space="preserve">.  </w:t>
      </w:r>
      <w:r w:rsidR="00362604">
        <w:rPr>
          <w:bCs/>
          <w:sz w:val="24"/>
          <w:szCs w:val="24"/>
        </w:rPr>
        <w:t xml:space="preserve"> </w:t>
      </w:r>
      <w:r w:rsidR="00EC34AD">
        <w:rPr>
          <w:bCs/>
          <w:sz w:val="24"/>
          <w:szCs w:val="24"/>
        </w:rPr>
        <w:t xml:space="preserve">Health </w:t>
      </w:r>
      <w:r w:rsidR="003C0008">
        <w:rPr>
          <w:bCs/>
          <w:sz w:val="24"/>
          <w:szCs w:val="24"/>
        </w:rPr>
        <w:t xml:space="preserve">&amp; safety </w:t>
      </w:r>
      <w:r w:rsidR="00362604">
        <w:rPr>
          <w:bCs/>
          <w:sz w:val="24"/>
          <w:szCs w:val="24"/>
        </w:rPr>
        <w:t xml:space="preserve">checks </w:t>
      </w:r>
      <w:r w:rsidR="00EC34AD">
        <w:rPr>
          <w:bCs/>
          <w:sz w:val="24"/>
          <w:szCs w:val="24"/>
        </w:rPr>
        <w:t xml:space="preserve">by Kirk &amp; Kirk </w:t>
      </w:r>
      <w:r w:rsidR="003C0008">
        <w:rPr>
          <w:bCs/>
          <w:sz w:val="24"/>
          <w:szCs w:val="24"/>
        </w:rPr>
        <w:t xml:space="preserve">continue and </w:t>
      </w:r>
      <w:r w:rsidR="005050D6">
        <w:rPr>
          <w:bCs/>
          <w:sz w:val="24"/>
          <w:szCs w:val="24"/>
        </w:rPr>
        <w:t>any</w:t>
      </w:r>
      <w:r w:rsidR="00B9528B">
        <w:rPr>
          <w:bCs/>
          <w:sz w:val="24"/>
          <w:szCs w:val="24"/>
        </w:rPr>
        <w:t xml:space="preserve"> </w:t>
      </w:r>
      <w:r w:rsidR="003C0008">
        <w:rPr>
          <w:bCs/>
          <w:sz w:val="24"/>
          <w:szCs w:val="24"/>
        </w:rPr>
        <w:t>accident</w:t>
      </w:r>
      <w:r w:rsidR="005050D6">
        <w:rPr>
          <w:bCs/>
          <w:sz w:val="24"/>
          <w:szCs w:val="24"/>
        </w:rPr>
        <w:t>s on site</w:t>
      </w:r>
      <w:r w:rsidR="003C0008">
        <w:rPr>
          <w:bCs/>
          <w:sz w:val="24"/>
          <w:szCs w:val="24"/>
        </w:rPr>
        <w:t xml:space="preserve"> to</w:t>
      </w:r>
      <w:r w:rsidR="001C5A35">
        <w:rPr>
          <w:bCs/>
          <w:sz w:val="24"/>
          <w:szCs w:val="24"/>
        </w:rPr>
        <w:t xml:space="preserve"> </w:t>
      </w:r>
      <w:r w:rsidR="003C0008">
        <w:rPr>
          <w:bCs/>
          <w:sz w:val="24"/>
          <w:szCs w:val="24"/>
        </w:rPr>
        <w:t>staff</w:t>
      </w:r>
      <w:r w:rsidR="001C5A35">
        <w:rPr>
          <w:bCs/>
          <w:sz w:val="24"/>
          <w:szCs w:val="24"/>
        </w:rPr>
        <w:t xml:space="preserve"> </w:t>
      </w:r>
      <w:r w:rsidR="003C0008">
        <w:rPr>
          <w:bCs/>
          <w:sz w:val="24"/>
          <w:szCs w:val="24"/>
        </w:rPr>
        <w:t xml:space="preserve">member or child, </w:t>
      </w:r>
      <w:r w:rsidR="005050D6">
        <w:rPr>
          <w:bCs/>
          <w:sz w:val="24"/>
          <w:szCs w:val="24"/>
        </w:rPr>
        <w:t xml:space="preserve">are </w:t>
      </w:r>
      <w:r w:rsidR="003C0008">
        <w:rPr>
          <w:bCs/>
          <w:sz w:val="24"/>
          <w:szCs w:val="24"/>
        </w:rPr>
        <w:t xml:space="preserve">reported to the </w:t>
      </w:r>
      <w:r w:rsidR="009D5A9C">
        <w:rPr>
          <w:bCs/>
          <w:sz w:val="24"/>
          <w:szCs w:val="24"/>
        </w:rPr>
        <w:t>Civic Centre</w:t>
      </w:r>
      <w:r w:rsidR="003C0008">
        <w:rPr>
          <w:bCs/>
          <w:sz w:val="24"/>
          <w:szCs w:val="24"/>
        </w:rPr>
        <w:t xml:space="preserve">.  </w:t>
      </w:r>
      <w:r w:rsidR="00D0667B">
        <w:rPr>
          <w:bCs/>
          <w:sz w:val="24"/>
          <w:szCs w:val="24"/>
        </w:rPr>
        <w:t xml:space="preserve">Mr Matonti asked if there </w:t>
      </w:r>
      <w:r w:rsidR="000B7850">
        <w:rPr>
          <w:bCs/>
          <w:sz w:val="24"/>
          <w:szCs w:val="24"/>
        </w:rPr>
        <w:t>is</w:t>
      </w:r>
      <w:r w:rsidR="00D0667B">
        <w:rPr>
          <w:bCs/>
          <w:sz w:val="24"/>
          <w:szCs w:val="24"/>
        </w:rPr>
        <w:t xml:space="preserve"> a</w:t>
      </w:r>
      <w:r w:rsidR="000B7850">
        <w:rPr>
          <w:bCs/>
          <w:sz w:val="24"/>
          <w:szCs w:val="24"/>
        </w:rPr>
        <w:t xml:space="preserve"> procedure in place should there be an</w:t>
      </w:r>
      <w:r w:rsidR="00D0667B">
        <w:rPr>
          <w:bCs/>
          <w:sz w:val="24"/>
          <w:szCs w:val="24"/>
        </w:rPr>
        <w:t xml:space="preserve"> accident </w:t>
      </w:r>
      <w:r w:rsidR="000B7850">
        <w:rPr>
          <w:bCs/>
          <w:sz w:val="24"/>
          <w:szCs w:val="24"/>
        </w:rPr>
        <w:t>to</w:t>
      </w:r>
      <w:r w:rsidR="00D0667B">
        <w:rPr>
          <w:bCs/>
          <w:sz w:val="24"/>
          <w:szCs w:val="24"/>
        </w:rPr>
        <w:t xml:space="preserve"> the staff or </w:t>
      </w:r>
      <w:r w:rsidR="00E6322B">
        <w:rPr>
          <w:bCs/>
          <w:sz w:val="24"/>
          <w:szCs w:val="24"/>
        </w:rPr>
        <w:t xml:space="preserve">a </w:t>
      </w:r>
      <w:r w:rsidR="00D0667B">
        <w:rPr>
          <w:bCs/>
          <w:sz w:val="24"/>
          <w:szCs w:val="24"/>
        </w:rPr>
        <w:t>contractor on site</w:t>
      </w:r>
      <w:r w:rsidR="000B7850">
        <w:rPr>
          <w:bCs/>
          <w:sz w:val="24"/>
          <w:szCs w:val="24"/>
        </w:rPr>
        <w:t>.</w:t>
      </w:r>
      <w:r w:rsidR="006D64CA">
        <w:rPr>
          <w:bCs/>
          <w:sz w:val="24"/>
          <w:szCs w:val="24"/>
        </w:rPr>
        <w:t xml:space="preserve"> </w:t>
      </w:r>
      <w:r w:rsidR="00D0667B">
        <w:rPr>
          <w:bCs/>
          <w:sz w:val="24"/>
          <w:szCs w:val="24"/>
        </w:rPr>
        <w:t xml:space="preserve"> It was heard that this is </w:t>
      </w:r>
      <w:r w:rsidR="006D64CA">
        <w:rPr>
          <w:bCs/>
          <w:sz w:val="24"/>
          <w:szCs w:val="24"/>
        </w:rPr>
        <w:t xml:space="preserve">covered by </w:t>
      </w:r>
      <w:r w:rsidR="00D0667B" w:rsidRPr="00B065BA">
        <w:rPr>
          <w:bCs/>
          <w:sz w:val="24"/>
          <w:szCs w:val="24"/>
        </w:rPr>
        <w:t xml:space="preserve">the </w:t>
      </w:r>
      <w:r w:rsidR="00B065BA" w:rsidRPr="00B065BA">
        <w:rPr>
          <w:bCs/>
          <w:sz w:val="24"/>
          <w:szCs w:val="24"/>
        </w:rPr>
        <w:t>Riddor HSE</w:t>
      </w:r>
      <w:r w:rsidR="00D0667B">
        <w:rPr>
          <w:bCs/>
          <w:sz w:val="24"/>
          <w:szCs w:val="24"/>
        </w:rPr>
        <w:t xml:space="preserve"> service.  Mrs</w:t>
      </w:r>
      <w:r w:rsidR="00F72B1C">
        <w:rPr>
          <w:bCs/>
          <w:sz w:val="24"/>
          <w:szCs w:val="24"/>
        </w:rPr>
        <w:t xml:space="preserve"> Cecile</w:t>
      </w:r>
      <w:r w:rsidR="00D0667B">
        <w:rPr>
          <w:bCs/>
          <w:sz w:val="24"/>
          <w:szCs w:val="24"/>
        </w:rPr>
        <w:t xml:space="preserve"> Khan </w:t>
      </w:r>
      <w:r w:rsidR="00F72B1C">
        <w:rPr>
          <w:bCs/>
          <w:sz w:val="24"/>
          <w:szCs w:val="24"/>
        </w:rPr>
        <w:t xml:space="preserve">completes the relevant form and then a review is held with the Civic Centre.  </w:t>
      </w:r>
    </w:p>
    <w:p w14:paraId="1548706B" w14:textId="77777777" w:rsidR="00A206A9" w:rsidRPr="00B60342" w:rsidRDefault="00A206A9" w:rsidP="00A121D9">
      <w:pPr>
        <w:pStyle w:val="ListParagraph"/>
        <w:ind w:left="993" w:hanging="273"/>
        <w:rPr>
          <w:bCs/>
          <w:sz w:val="24"/>
          <w:szCs w:val="24"/>
        </w:rPr>
      </w:pPr>
    </w:p>
    <w:p w14:paraId="3A310334" w14:textId="4E9AC26D" w:rsidR="00B60342" w:rsidRPr="00CE560D" w:rsidRDefault="00891367" w:rsidP="007A22BD">
      <w:pPr>
        <w:pStyle w:val="ListParagraph"/>
        <w:numPr>
          <w:ilvl w:val="0"/>
          <w:numId w:val="14"/>
        </w:numPr>
        <w:spacing w:line="360" w:lineRule="auto"/>
        <w:rPr>
          <w:bCs/>
          <w:sz w:val="24"/>
          <w:szCs w:val="24"/>
        </w:rPr>
      </w:pPr>
      <w:r>
        <w:rPr>
          <w:bCs/>
          <w:sz w:val="24"/>
          <w:szCs w:val="24"/>
          <w:u w:val="single"/>
        </w:rPr>
        <w:t>School maintenance</w:t>
      </w:r>
      <w:r w:rsidR="00CE560D">
        <w:rPr>
          <w:bCs/>
          <w:sz w:val="24"/>
          <w:szCs w:val="24"/>
          <w:u w:val="single"/>
        </w:rPr>
        <w:t xml:space="preserve"> works update</w:t>
      </w:r>
    </w:p>
    <w:p w14:paraId="50F9592B" w14:textId="6E4CD35A" w:rsidR="00CE560D" w:rsidRDefault="003B76A0" w:rsidP="00914D8F">
      <w:pPr>
        <w:ind w:left="928"/>
        <w:rPr>
          <w:bCs/>
          <w:sz w:val="24"/>
          <w:szCs w:val="24"/>
        </w:rPr>
      </w:pPr>
      <w:r>
        <w:rPr>
          <w:bCs/>
          <w:sz w:val="24"/>
          <w:szCs w:val="24"/>
        </w:rPr>
        <w:t xml:space="preserve">Mr Andrews </w:t>
      </w:r>
      <w:r w:rsidR="00E73BEE">
        <w:rPr>
          <w:bCs/>
          <w:sz w:val="24"/>
          <w:szCs w:val="24"/>
        </w:rPr>
        <w:t xml:space="preserve">reported that he </w:t>
      </w:r>
      <w:r w:rsidR="00A5752D">
        <w:rPr>
          <w:bCs/>
          <w:sz w:val="24"/>
          <w:szCs w:val="24"/>
        </w:rPr>
        <w:t xml:space="preserve">had </w:t>
      </w:r>
      <w:r w:rsidR="00E73BEE">
        <w:rPr>
          <w:bCs/>
          <w:sz w:val="24"/>
          <w:szCs w:val="24"/>
        </w:rPr>
        <w:t>observed matters which require</w:t>
      </w:r>
      <w:r w:rsidR="001F41DD">
        <w:rPr>
          <w:bCs/>
          <w:sz w:val="24"/>
          <w:szCs w:val="24"/>
        </w:rPr>
        <w:t>d</w:t>
      </w:r>
      <w:r w:rsidR="00E73BEE">
        <w:rPr>
          <w:bCs/>
          <w:sz w:val="24"/>
          <w:szCs w:val="24"/>
        </w:rPr>
        <w:t xml:space="preserve"> </w:t>
      </w:r>
      <w:r w:rsidR="001E3576">
        <w:rPr>
          <w:bCs/>
          <w:sz w:val="24"/>
          <w:szCs w:val="24"/>
        </w:rPr>
        <w:t>attention, as listed in his written report</w:t>
      </w:r>
      <w:r w:rsidR="008B257A">
        <w:rPr>
          <w:bCs/>
          <w:sz w:val="24"/>
          <w:szCs w:val="24"/>
        </w:rPr>
        <w:t xml:space="preserve">.  He had </w:t>
      </w:r>
      <w:r w:rsidR="00FF2317">
        <w:rPr>
          <w:bCs/>
          <w:sz w:val="24"/>
          <w:szCs w:val="24"/>
        </w:rPr>
        <w:t xml:space="preserve">worked on the following during the </w:t>
      </w:r>
      <w:r w:rsidR="00F10B21">
        <w:rPr>
          <w:bCs/>
          <w:sz w:val="24"/>
          <w:szCs w:val="24"/>
        </w:rPr>
        <w:t xml:space="preserve">Autumn </w:t>
      </w:r>
      <w:r w:rsidR="00FF2317">
        <w:rPr>
          <w:bCs/>
          <w:sz w:val="24"/>
          <w:szCs w:val="24"/>
        </w:rPr>
        <w:t>half term</w:t>
      </w:r>
      <w:r w:rsidR="00C42BC2">
        <w:rPr>
          <w:bCs/>
          <w:sz w:val="24"/>
          <w:szCs w:val="24"/>
        </w:rPr>
        <w:t>:</w:t>
      </w:r>
    </w:p>
    <w:p w14:paraId="0FC874E4" w14:textId="1872D0BA" w:rsidR="00B46869" w:rsidRDefault="00B46869" w:rsidP="00B46869">
      <w:pPr>
        <w:pStyle w:val="ListParagraph"/>
        <w:numPr>
          <w:ilvl w:val="0"/>
          <w:numId w:val="49"/>
        </w:numPr>
        <w:rPr>
          <w:bCs/>
          <w:sz w:val="24"/>
          <w:szCs w:val="24"/>
        </w:rPr>
      </w:pPr>
      <w:r>
        <w:rPr>
          <w:bCs/>
          <w:sz w:val="24"/>
          <w:szCs w:val="24"/>
        </w:rPr>
        <w:t>Sprinkler building area weeded and small trees removed</w:t>
      </w:r>
    </w:p>
    <w:p w14:paraId="02E6FB35" w14:textId="46D24D86" w:rsidR="006E7B00" w:rsidRDefault="006E7B00" w:rsidP="00B46869">
      <w:pPr>
        <w:pStyle w:val="ListParagraph"/>
        <w:numPr>
          <w:ilvl w:val="0"/>
          <w:numId w:val="49"/>
        </w:numPr>
        <w:rPr>
          <w:bCs/>
          <w:sz w:val="24"/>
          <w:szCs w:val="24"/>
        </w:rPr>
      </w:pPr>
      <w:r>
        <w:rPr>
          <w:bCs/>
          <w:sz w:val="24"/>
          <w:szCs w:val="24"/>
        </w:rPr>
        <w:t>Sprinkler gate rehung</w:t>
      </w:r>
    </w:p>
    <w:p w14:paraId="2CDB0E8A" w14:textId="5B7455AA" w:rsidR="00A74B38" w:rsidRDefault="00A74B38" w:rsidP="00B46869">
      <w:pPr>
        <w:pStyle w:val="ListParagraph"/>
        <w:numPr>
          <w:ilvl w:val="0"/>
          <w:numId w:val="49"/>
        </w:numPr>
        <w:rPr>
          <w:bCs/>
          <w:sz w:val="24"/>
          <w:szCs w:val="24"/>
        </w:rPr>
      </w:pPr>
      <w:r>
        <w:rPr>
          <w:bCs/>
          <w:sz w:val="24"/>
          <w:szCs w:val="24"/>
        </w:rPr>
        <w:t>Hedge to garden trimmed</w:t>
      </w:r>
      <w:r w:rsidR="00A2144C">
        <w:rPr>
          <w:bCs/>
          <w:sz w:val="24"/>
          <w:szCs w:val="24"/>
        </w:rPr>
        <w:t>.</w:t>
      </w:r>
    </w:p>
    <w:p w14:paraId="46E0C794" w14:textId="26B9D755" w:rsidR="00A2144C" w:rsidRDefault="00A2144C" w:rsidP="00B46869">
      <w:pPr>
        <w:pStyle w:val="ListParagraph"/>
        <w:numPr>
          <w:ilvl w:val="0"/>
          <w:numId w:val="49"/>
        </w:numPr>
        <w:rPr>
          <w:bCs/>
          <w:sz w:val="24"/>
          <w:szCs w:val="24"/>
        </w:rPr>
      </w:pPr>
      <w:r>
        <w:rPr>
          <w:bCs/>
          <w:sz w:val="24"/>
          <w:szCs w:val="24"/>
        </w:rPr>
        <w:t>Cricket net frame reclaimed from hedge</w:t>
      </w:r>
    </w:p>
    <w:p w14:paraId="42C763C0" w14:textId="14C66890" w:rsidR="00A2144C" w:rsidRDefault="00D0787F" w:rsidP="00B46869">
      <w:pPr>
        <w:pStyle w:val="ListParagraph"/>
        <w:numPr>
          <w:ilvl w:val="0"/>
          <w:numId w:val="49"/>
        </w:numPr>
        <w:rPr>
          <w:bCs/>
          <w:sz w:val="24"/>
          <w:szCs w:val="24"/>
        </w:rPr>
      </w:pPr>
      <w:r>
        <w:rPr>
          <w:bCs/>
          <w:sz w:val="24"/>
          <w:szCs w:val="24"/>
        </w:rPr>
        <w:t xml:space="preserve">Scooter/bike parking area pressure washed </w:t>
      </w:r>
      <w:r w:rsidR="005519D3">
        <w:rPr>
          <w:bCs/>
          <w:sz w:val="24"/>
          <w:szCs w:val="24"/>
        </w:rPr>
        <w:t>– treatment for resultant moss to be investigated.  DA</w:t>
      </w:r>
    </w:p>
    <w:p w14:paraId="70930039" w14:textId="2DFB6933" w:rsidR="005519D3" w:rsidRDefault="005519D3" w:rsidP="00B46869">
      <w:pPr>
        <w:pStyle w:val="ListParagraph"/>
        <w:numPr>
          <w:ilvl w:val="0"/>
          <w:numId w:val="49"/>
        </w:numPr>
        <w:rPr>
          <w:bCs/>
          <w:sz w:val="24"/>
          <w:szCs w:val="24"/>
        </w:rPr>
      </w:pPr>
      <w:r>
        <w:rPr>
          <w:bCs/>
          <w:sz w:val="24"/>
          <w:szCs w:val="24"/>
        </w:rPr>
        <w:t xml:space="preserve">Path fronting offices pressure washed </w:t>
      </w:r>
      <w:r w:rsidR="008706B0">
        <w:rPr>
          <w:bCs/>
          <w:sz w:val="24"/>
          <w:szCs w:val="24"/>
        </w:rPr>
        <w:t>– see above re. moss</w:t>
      </w:r>
    </w:p>
    <w:p w14:paraId="0A591CC1" w14:textId="7B2A8C09" w:rsidR="008706B0" w:rsidRDefault="007A2758" w:rsidP="00B46869">
      <w:pPr>
        <w:pStyle w:val="ListParagraph"/>
        <w:numPr>
          <w:ilvl w:val="0"/>
          <w:numId w:val="49"/>
        </w:numPr>
        <w:rPr>
          <w:bCs/>
          <w:sz w:val="24"/>
          <w:szCs w:val="24"/>
        </w:rPr>
      </w:pPr>
      <w:r>
        <w:rPr>
          <w:bCs/>
          <w:sz w:val="24"/>
          <w:szCs w:val="24"/>
        </w:rPr>
        <w:t>Repainting in staff room</w:t>
      </w:r>
    </w:p>
    <w:p w14:paraId="224F34B5" w14:textId="048E22EA" w:rsidR="007A2758" w:rsidRDefault="007A2758" w:rsidP="00B46869">
      <w:pPr>
        <w:pStyle w:val="ListParagraph"/>
        <w:numPr>
          <w:ilvl w:val="0"/>
          <w:numId w:val="49"/>
        </w:numPr>
        <w:rPr>
          <w:bCs/>
          <w:sz w:val="24"/>
          <w:szCs w:val="24"/>
        </w:rPr>
      </w:pPr>
      <w:r>
        <w:rPr>
          <w:bCs/>
          <w:sz w:val="24"/>
          <w:szCs w:val="24"/>
        </w:rPr>
        <w:t xml:space="preserve">Cleaning of carpet, </w:t>
      </w:r>
      <w:r w:rsidR="00C42BC2">
        <w:rPr>
          <w:bCs/>
          <w:sz w:val="24"/>
          <w:szCs w:val="24"/>
        </w:rPr>
        <w:t>sofa,</w:t>
      </w:r>
      <w:r>
        <w:rPr>
          <w:bCs/>
          <w:sz w:val="24"/>
          <w:szCs w:val="24"/>
        </w:rPr>
        <w:t xml:space="preserve"> and chair in Reception</w:t>
      </w:r>
      <w:r w:rsidR="00F47E88">
        <w:rPr>
          <w:bCs/>
          <w:sz w:val="24"/>
          <w:szCs w:val="24"/>
        </w:rPr>
        <w:t>.</w:t>
      </w:r>
    </w:p>
    <w:p w14:paraId="6FBFAC8D" w14:textId="77777777" w:rsidR="0019243B" w:rsidRDefault="0019243B" w:rsidP="0019243B">
      <w:pPr>
        <w:rPr>
          <w:bCs/>
          <w:sz w:val="24"/>
          <w:szCs w:val="24"/>
        </w:rPr>
      </w:pPr>
    </w:p>
    <w:p w14:paraId="1080F38B" w14:textId="7719B087" w:rsidR="0019243B" w:rsidRPr="000C3A28" w:rsidRDefault="00761C5C" w:rsidP="0019243B">
      <w:pPr>
        <w:ind w:left="928"/>
        <w:rPr>
          <w:b/>
          <w:sz w:val="24"/>
          <w:szCs w:val="24"/>
        </w:rPr>
      </w:pPr>
      <w:r w:rsidRPr="000C3A28">
        <w:rPr>
          <w:b/>
          <w:sz w:val="24"/>
          <w:szCs w:val="24"/>
        </w:rPr>
        <w:t>Servicing and maintenance</w:t>
      </w:r>
    </w:p>
    <w:p w14:paraId="157E7F33" w14:textId="1B7B274A" w:rsidR="00B64EFB" w:rsidRPr="0062284D" w:rsidRDefault="00544DA3" w:rsidP="00AE62FD">
      <w:pPr>
        <w:pStyle w:val="ListParagraph"/>
        <w:numPr>
          <w:ilvl w:val="0"/>
          <w:numId w:val="49"/>
        </w:numPr>
        <w:rPr>
          <w:bCs/>
          <w:sz w:val="24"/>
          <w:szCs w:val="24"/>
        </w:rPr>
      </w:pPr>
      <w:r w:rsidRPr="0062284D">
        <w:rPr>
          <w:bCs/>
          <w:sz w:val="24"/>
          <w:szCs w:val="24"/>
        </w:rPr>
        <w:t xml:space="preserve">One small </w:t>
      </w:r>
      <w:r w:rsidR="00925C56" w:rsidRPr="0062284D">
        <w:rPr>
          <w:bCs/>
          <w:sz w:val="24"/>
          <w:szCs w:val="24"/>
        </w:rPr>
        <w:t xml:space="preserve">boiler beneath </w:t>
      </w:r>
      <w:proofErr w:type="gramStart"/>
      <w:r w:rsidR="00925C56" w:rsidRPr="0062284D">
        <w:rPr>
          <w:bCs/>
          <w:sz w:val="24"/>
          <w:szCs w:val="24"/>
        </w:rPr>
        <w:t>sink</w:t>
      </w:r>
      <w:proofErr w:type="gramEnd"/>
      <w:r w:rsidR="00925C56" w:rsidRPr="0062284D">
        <w:rPr>
          <w:bCs/>
          <w:sz w:val="24"/>
          <w:szCs w:val="24"/>
        </w:rPr>
        <w:t xml:space="preserve"> in 6MH replaced by professional plumber.  Other classrooms may require </w:t>
      </w:r>
      <w:r w:rsidR="00F724E5" w:rsidRPr="0062284D">
        <w:rPr>
          <w:bCs/>
          <w:sz w:val="24"/>
          <w:szCs w:val="24"/>
        </w:rPr>
        <w:t>the same.</w:t>
      </w:r>
    </w:p>
    <w:p w14:paraId="6F07F51A" w14:textId="120430DE" w:rsidR="00F724E5" w:rsidRPr="00CD1106" w:rsidRDefault="00A5788B" w:rsidP="00CD1106">
      <w:pPr>
        <w:pStyle w:val="ListParagraph"/>
        <w:numPr>
          <w:ilvl w:val="0"/>
          <w:numId w:val="49"/>
        </w:numPr>
        <w:rPr>
          <w:bCs/>
          <w:sz w:val="24"/>
          <w:szCs w:val="24"/>
        </w:rPr>
      </w:pPr>
      <w:r w:rsidRPr="00CD1106">
        <w:rPr>
          <w:bCs/>
          <w:sz w:val="24"/>
          <w:szCs w:val="24"/>
        </w:rPr>
        <w:t>Replacement of battery for shutter in kitche</w:t>
      </w:r>
      <w:r w:rsidR="006343A8" w:rsidRPr="00CD1106">
        <w:rPr>
          <w:bCs/>
          <w:sz w:val="24"/>
          <w:szCs w:val="24"/>
        </w:rPr>
        <w:t xml:space="preserve">n, £600.  </w:t>
      </w:r>
      <w:r w:rsidR="00A66482" w:rsidRPr="00CD1106">
        <w:rPr>
          <w:bCs/>
          <w:sz w:val="24"/>
          <w:szCs w:val="24"/>
        </w:rPr>
        <w:t xml:space="preserve">Other battery </w:t>
      </w:r>
      <w:r w:rsidR="008B79DA">
        <w:rPr>
          <w:bCs/>
          <w:sz w:val="24"/>
          <w:szCs w:val="24"/>
        </w:rPr>
        <w:t xml:space="preserve">is </w:t>
      </w:r>
      <w:r w:rsidR="00A66482" w:rsidRPr="00CD1106">
        <w:rPr>
          <w:bCs/>
          <w:sz w:val="24"/>
          <w:szCs w:val="24"/>
        </w:rPr>
        <w:t>charging satisfactorily.</w:t>
      </w:r>
    </w:p>
    <w:p w14:paraId="76642869" w14:textId="0AD56BE4" w:rsidR="00CD1106" w:rsidRDefault="00A66482" w:rsidP="00CD1106">
      <w:pPr>
        <w:pStyle w:val="ListParagraph"/>
        <w:numPr>
          <w:ilvl w:val="0"/>
          <w:numId w:val="49"/>
        </w:numPr>
        <w:rPr>
          <w:bCs/>
          <w:sz w:val="24"/>
          <w:szCs w:val="24"/>
        </w:rPr>
      </w:pPr>
      <w:r w:rsidRPr="00CD1106">
        <w:rPr>
          <w:bCs/>
          <w:sz w:val="24"/>
          <w:szCs w:val="24"/>
        </w:rPr>
        <w:t>Fencing by rear gate</w:t>
      </w:r>
      <w:r w:rsidR="00884D04" w:rsidRPr="00CD1106">
        <w:rPr>
          <w:bCs/>
          <w:sz w:val="24"/>
          <w:szCs w:val="24"/>
        </w:rPr>
        <w:t xml:space="preserve"> (hedge was removed last year) </w:t>
      </w:r>
      <w:r w:rsidR="00A6527F" w:rsidRPr="00CD1106">
        <w:rPr>
          <w:bCs/>
          <w:sz w:val="24"/>
          <w:szCs w:val="24"/>
        </w:rPr>
        <w:t>– house owner has employed a gardener</w:t>
      </w:r>
      <w:r w:rsidR="00471907">
        <w:rPr>
          <w:bCs/>
          <w:sz w:val="24"/>
          <w:szCs w:val="24"/>
        </w:rPr>
        <w:t xml:space="preserve">, resulting in </w:t>
      </w:r>
      <w:r w:rsidR="007D63F0">
        <w:rPr>
          <w:bCs/>
          <w:sz w:val="24"/>
          <w:szCs w:val="24"/>
        </w:rPr>
        <w:t>a minor issue</w:t>
      </w:r>
      <w:r w:rsidR="00CD1106" w:rsidRPr="00CD1106">
        <w:rPr>
          <w:bCs/>
          <w:sz w:val="24"/>
          <w:szCs w:val="24"/>
        </w:rPr>
        <w:t xml:space="preserve">. </w:t>
      </w:r>
      <w:r w:rsidR="00A475B5">
        <w:rPr>
          <w:bCs/>
          <w:sz w:val="24"/>
          <w:szCs w:val="24"/>
        </w:rPr>
        <w:t>New fencing to be installed</w:t>
      </w:r>
      <w:r w:rsidR="007D63F0">
        <w:rPr>
          <w:bCs/>
          <w:sz w:val="24"/>
          <w:szCs w:val="24"/>
        </w:rPr>
        <w:t>.</w:t>
      </w:r>
    </w:p>
    <w:p w14:paraId="493BC598" w14:textId="53ECBC3D" w:rsidR="00A66482" w:rsidRDefault="00A66482" w:rsidP="00C10F5F">
      <w:pPr>
        <w:pStyle w:val="ListParagraph"/>
        <w:ind w:left="1288"/>
        <w:rPr>
          <w:bCs/>
          <w:sz w:val="24"/>
          <w:szCs w:val="24"/>
        </w:rPr>
      </w:pPr>
    </w:p>
    <w:p w14:paraId="1BE4D855" w14:textId="7AEC3A63" w:rsidR="00C10F5F" w:rsidRDefault="00C10F5F" w:rsidP="00C10F5F">
      <w:pPr>
        <w:pStyle w:val="ListParagraph"/>
        <w:ind w:left="993"/>
        <w:rPr>
          <w:b/>
          <w:sz w:val="24"/>
          <w:szCs w:val="24"/>
        </w:rPr>
      </w:pPr>
      <w:r>
        <w:rPr>
          <w:b/>
          <w:sz w:val="24"/>
          <w:szCs w:val="24"/>
        </w:rPr>
        <w:t>Contractor activity</w:t>
      </w:r>
    </w:p>
    <w:p w14:paraId="19940A0C" w14:textId="5231491A" w:rsidR="00C10F5F" w:rsidRDefault="00BA7F25" w:rsidP="00C10F5F">
      <w:pPr>
        <w:pStyle w:val="ListParagraph"/>
        <w:ind w:left="993"/>
        <w:rPr>
          <w:bCs/>
          <w:sz w:val="24"/>
          <w:szCs w:val="24"/>
        </w:rPr>
      </w:pPr>
      <w:r w:rsidRPr="00BA7F25">
        <w:rPr>
          <w:bCs/>
          <w:sz w:val="24"/>
          <w:szCs w:val="24"/>
          <w:u w:val="single"/>
        </w:rPr>
        <w:t>Roof</w:t>
      </w:r>
      <w:r>
        <w:rPr>
          <w:bCs/>
          <w:sz w:val="24"/>
          <w:szCs w:val="24"/>
        </w:rPr>
        <w:t xml:space="preserve"> - </w:t>
      </w:r>
      <w:r w:rsidR="00F61918">
        <w:rPr>
          <w:bCs/>
          <w:sz w:val="24"/>
          <w:szCs w:val="24"/>
        </w:rPr>
        <w:t>A roofing report was commissioned by Hillingdon (see report from Langley</w:t>
      </w:r>
      <w:r w:rsidR="00A76E81">
        <w:rPr>
          <w:bCs/>
          <w:sz w:val="24"/>
          <w:szCs w:val="24"/>
        </w:rPr>
        <w:t xml:space="preserve"> Roofing Systems).</w:t>
      </w:r>
    </w:p>
    <w:p w14:paraId="5722E7B1" w14:textId="436BA050" w:rsidR="00A76E81" w:rsidRDefault="00EA1380" w:rsidP="00C10F5F">
      <w:pPr>
        <w:pStyle w:val="ListParagraph"/>
        <w:ind w:left="993"/>
        <w:rPr>
          <w:bCs/>
          <w:sz w:val="24"/>
          <w:szCs w:val="24"/>
        </w:rPr>
      </w:pPr>
      <w:r>
        <w:rPr>
          <w:bCs/>
          <w:sz w:val="24"/>
          <w:szCs w:val="24"/>
        </w:rPr>
        <w:t>While the roof insulat</w:t>
      </w:r>
      <w:r w:rsidR="006C244C">
        <w:rPr>
          <w:bCs/>
          <w:sz w:val="24"/>
          <w:szCs w:val="24"/>
        </w:rPr>
        <w:t xml:space="preserve">ion is sound, clumps of vegetation </w:t>
      </w:r>
      <w:r w:rsidR="00AA3BDE">
        <w:rPr>
          <w:bCs/>
          <w:sz w:val="24"/>
          <w:szCs w:val="24"/>
        </w:rPr>
        <w:t xml:space="preserve">are to be </w:t>
      </w:r>
      <w:r w:rsidR="007C1DA2">
        <w:rPr>
          <w:bCs/>
          <w:sz w:val="24"/>
          <w:szCs w:val="24"/>
        </w:rPr>
        <w:t>cleared</w:t>
      </w:r>
      <w:r w:rsidR="00AA3BDE">
        <w:rPr>
          <w:bCs/>
          <w:sz w:val="24"/>
          <w:szCs w:val="24"/>
        </w:rPr>
        <w:t xml:space="preserve"> </w:t>
      </w:r>
      <w:r w:rsidR="0077422F">
        <w:rPr>
          <w:bCs/>
          <w:sz w:val="24"/>
          <w:szCs w:val="24"/>
        </w:rPr>
        <w:t xml:space="preserve">when the weather improves, as well as </w:t>
      </w:r>
      <w:r w:rsidR="007C1DA2">
        <w:rPr>
          <w:bCs/>
          <w:sz w:val="24"/>
          <w:szCs w:val="24"/>
        </w:rPr>
        <w:t>removing debris from</w:t>
      </w:r>
      <w:r w:rsidR="0077422F">
        <w:rPr>
          <w:bCs/>
          <w:sz w:val="24"/>
          <w:szCs w:val="24"/>
        </w:rPr>
        <w:t xml:space="preserve"> the guttering and downpipes.  </w:t>
      </w:r>
    </w:p>
    <w:p w14:paraId="1CC4B51E" w14:textId="77777777" w:rsidR="00C22192" w:rsidRDefault="00C22192" w:rsidP="00C10F5F">
      <w:pPr>
        <w:pStyle w:val="ListParagraph"/>
        <w:ind w:left="993"/>
        <w:rPr>
          <w:bCs/>
          <w:sz w:val="24"/>
          <w:szCs w:val="24"/>
        </w:rPr>
      </w:pPr>
    </w:p>
    <w:p w14:paraId="7CBBF6D4" w14:textId="77777777" w:rsidR="00242193" w:rsidRPr="00242193" w:rsidRDefault="00242193" w:rsidP="00242193">
      <w:pPr>
        <w:pStyle w:val="ListParagraph"/>
        <w:ind w:left="993"/>
        <w:rPr>
          <w:bCs/>
          <w:sz w:val="24"/>
          <w:szCs w:val="24"/>
        </w:rPr>
      </w:pPr>
      <w:r w:rsidRPr="00242193">
        <w:rPr>
          <w:bCs/>
          <w:sz w:val="24"/>
          <w:szCs w:val="24"/>
        </w:rPr>
        <w:t>The report revealed that the roof covering has only a likely ten-year lifespan, so this may require repair/replacement in the next couple of years.  The single ply roof covering is degrading in some areas, so Hillingdon have requested regular inspections in case replacement is required.    Mr Jones explained that the school did not pay for these works as it was part of the expansion.  Mr Matonti asked if the work is guaranteed. Mr Matonti asked if the guarantee is insurance backed, because the ten years lifespan is due to expire. Mr Jones reported that the school had no documents pertaining to this. Mr Andrews mentioned that there may be a secondary survey to examine the roof interior.</w:t>
      </w:r>
    </w:p>
    <w:p w14:paraId="51F91D99" w14:textId="77CEBB9B" w:rsidR="00242193" w:rsidRDefault="00242193" w:rsidP="00242193">
      <w:pPr>
        <w:pStyle w:val="ListParagraph"/>
        <w:ind w:left="993"/>
        <w:rPr>
          <w:bCs/>
          <w:sz w:val="24"/>
          <w:szCs w:val="24"/>
        </w:rPr>
      </w:pPr>
      <w:r w:rsidRPr="00242193">
        <w:rPr>
          <w:bCs/>
          <w:sz w:val="24"/>
          <w:szCs w:val="24"/>
        </w:rPr>
        <w:lastRenderedPageBreak/>
        <w:t xml:space="preserve">Roof repairs to be carried out if required but whole replacements are a matter to discuss with </w:t>
      </w:r>
      <w:proofErr w:type="gramStart"/>
      <w:r w:rsidRPr="00242193">
        <w:rPr>
          <w:bCs/>
          <w:sz w:val="24"/>
          <w:szCs w:val="24"/>
        </w:rPr>
        <w:t>the  Local</w:t>
      </w:r>
      <w:proofErr w:type="gramEnd"/>
      <w:r w:rsidRPr="00242193">
        <w:rPr>
          <w:bCs/>
          <w:sz w:val="24"/>
          <w:szCs w:val="24"/>
        </w:rPr>
        <w:t xml:space="preserve"> Authority.</w:t>
      </w:r>
      <w:r w:rsidRPr="00242193">
        <w:rPr>
          <w:bCs/>
          <w:sz w:val="24"/>
          <w:szCs w:val="24"/>
        </w:rPr>
        <w:tab/>
      </w:r>
      <w:r w:rsidRPr="00242193">
        <w:rPr>
          <w:bCs/>
          <w:sz w:val="24"/>
          <w:szCs w:val="24"/>
        </w:rPr>
        <w:tab/>
      </w:r>
      <w:r w:rsidRPr="00242193">
        <w:rPr>
          <w:bCs/>
          <w:sz w:val="24"/>
          <w:szCs w:val="24"/>
        </w:rPr>
        <w:tab/>
      </w:r>
      <w:r w:rsidRPr="00242193">
        <w:rPr>
          <w:bCs/>
          <w:sz w:val="24"/>
          <w:szCs w:val="24"/>
        </w:rPr>
        <w:tab/>
      </w:r>
      <w:r w:rsidRPr="00242193">
        <w:rPr>
          <w:bCs/>
          <w:sz w:val="24"/>
          <w:szCs w:val="24"/>
        </w:rPr>
        <w:tab/>
      </w:r>
      <w:r w:rsidRPr="00242193">
        <w:rPr>
          <w:bCs/>
          <w:sz w:val="24"/>
          <w:szCs w:val="24"/>
        </w:rPr>
        <w:tab/>
        <w:t xml:space="preserve">  </w:t>
      </w:r>
      <w:r w:rsidR="00604748">
        <w:rPr>
          <w:bCs/>
          <w:sz w:val="24"/>
          <w:szCs w:val="24"/>
        </w:rPr>
        <w:t xml:space="preserve"> </w:t>
      </w:r>
      <w:r w:rsidR="00604748">
        <w:rPr>
          <w:bCs/>
          <w:sz w:val="24"/>
          <w:szCs w:val="24"/>
        </w:rPr>
        <w:tab/>
      </w:r>
      <w:r w:rsidR="00604748">
        <w:rPr>
          <w:bCs/>
          <w:sz w:val="24"/>
          <w:szCs w:val="24"/>
        </w:rPr>
        <w:tab/>
      </w:r>
      <w:r w:rsidRPr="00242193">
        <w:rPr>
          <w:bCs/>
          <w:sz w:val="24"/>
          <w:szCs w:val="24"/>
        </w:rPr>
        <w:t xml:space="preserve"> ACTION MR ANDREWS</w:t>
      </w:r>
    </w:p>
    <w:p w14:paraId="5D0B4E99" w14:textId="77777777" w:rsidR="00604748" w:rsidRPr="00242193" w:rsidRDefault="00604748" w:rsidP="00242193">
      <w:pPr>
        <w:pStyle w:val="ListParagraph"/>
        <w:ind w:left="993"/>
        <w:rPr>
          <w:bCs/>
          <w:sz w:val="24"/>
          <w:szCs w:val="24"/>
        </w:rPr>
      </w:pPr>
    </w:p>
    <w:p w14:paraId="3A767A77" w14:textId="5CF156B7" w:rsidR="003A3C27" w:rsidRDefault="00242193" w:rsidP="00242193">
      <w:pPr>
        <w:pStyle w:val="ListParagraph"/>
        <w:ind w:left="993"/>
        <w:rPr>
          <w:bCs/>
          <w:sz w:val="24"/>
          <w:szCs w:val="24"/>
        </w:rPr>
      </w:pPr>
      <w:r w:rsidRPr="00242193">
        <w:rPr>
          <w:bCs/>
          <w:sz w:val="24"/>
          <w:szCs w:val="24"/>
        </w:rPr>
        <w:t>Mr Matonti asked if there is a man-safe system available for folk inspecting or working on the roof.  It was heard that a metal bar surrounds the roof, but only to the West Building and there is no harness or safety equipment available.</w:t>
      </w:r>
    </w:p>
    <w:p w14:paraId="0AD0002C" w14:textId="77777777" w:rsidR="00604748" w:rsidRDefault="00604748" w:rsidP="00242193">
      <w:pPr>
        <w:pStyle w:val="ListParagraph"/>
        <w:ind w:left="993"/>
        <w:rPr>
          <w:bCs/>
          <w:sz w:val="24"/>
          <w:szCs w:val="24"/>
        </w:rPr>
      </w:pPr>
    </w:p>
    <w:p w14:paraId="55940FFE" w14:textId="16087DBF" w:rsidR="00023C42" w:rsidRDefault="00EA5656" w:rsidP="00C10F5F">
      <w:pPr>
        <w:pStyle w:val="ListParagraph"/>
        <w:ind w:left="993"/>
        <w:rPr>
          <w:bCs/>
          <w:sz w:val="24"/>
          <w:szCs w:val="24"/>
        </w:rPr>
      </w:pPr>
      <w:r w:rsidRPr="00C80EB8">
        <w:rPr>
          <w:bCs/>
          <w:sz w:val="24"/>
          <w:szCs w:val="24"/>
        </w:rPr>
        <w:t>Mr Andrews</w:t>
      </w:r>
      <w:r>
        <w:rPr>
          <w:bCs/>
          <w:sz w:val="24"/>
          <w:szCs w:val="24"/>
        </w:rPr>
        <w:t xml:space="preserve"> intends to </w:t>
      </w:r>
      <w:r w:rsidR="00155498">
        <w:rPr>
          <w:bCs/>
          <w:sz w:val="24"/>
          <w:szCs w:val="24"/>
        </w:rPr>
        <w:t xml:space="preserve">thoroughly clean </w:t>
      </w:r>
      <w:r w:rsidR="00ED1CCD">
        <w:rPr>
          <w:bCs/>
          <w:sz w:val="24"/>
          <w:szCs w:val="24"/>
        </w:rPr>
        <w:t>the roof of vegetation</w:t>
      </w:r>
      <w:r w:rsidR="00D973DC">
        <w:rPr>
          <w:bCs/>
          <w:sz w:val="24"/>
          <w:szCs w:val="24"/>
        </w:rPr>
        <w:t xml:space="preserve">.  Mr Matonti asked if someone at school is notified </w:t>
      </w:r>
      <w:r w:rsidR="00F21A3B">
        <w:rPr>
          <w:bCs/>
          <w:sz w:val="24"/>
          <w:szCs w:val="24"/>
        </w:rPr>
        <w:t xml:space="preserve">when </w:t>
      </w:r>
      <w:r w:rsidR="00ED1CCD">
        <w:rPr>
          <w:bCs/>
          <w:sz w:val="24"/>
          <w:szCs w:val="24"/>
        </w:rPr>
        <w:t>he</w:t>
      </w:r>
      <w:r w:rsidR="00F21A3B">
        <w:rPr>
          <w:bCs/>
          <w:sz w:val="24"/>
          <w:szCs w:val="24"/>
        </w:rPr>
        <w:t xml:space="preserve"> is</w:t>
      </w:r>
      <w:r w:rsidR="00D973DC">
        <w:rPr>
          <w:bCs/>
          <w:sz w:val="24"/>
          <w:szCs w:val="24"/>
        </w:rPr>
        <w:t xml:space="preserve"> working on the roof</w:t>
      </w:r>
      <w:r w:rsidR="00576CA2">
        <w:rPr>
          <w:bCs/>
          <w:sz w:val="24"/>
          <w:szCs w:val="24"/>
        </w:rPr>
        <w:t xml:space="preserve"> as it is not safe to do so alone.  </w:t>
      </w:r>
      <w:r w:rsidR="00E464F6">
        <w:rPr>
          <w:bCs/>
          <w:sz w:val="24"/>
          <w:szCs w:val="24"/>
        </w:rPr>
        <w:t xml:space="preserve">It was thought that an agency worker could be employed for the day of work as </w:t>
      </w:r>
      <w:r w:rsidR="003C1958">
        <w:rPr>
          <w:bCs/>
          <w:sz w:val="24"/>
          <w:szCs w:val="24"/>
        </w:rPr>
        <w:t xml:space="preserve">Mr </w:t>
      </w:r>
      <w:r w:rsidR="00A001D0">
        <w:rPr>
          <w:bCs/>
          <w:sz w:val="24"/>
          <w:szCs w:val="24"/>
        </w:rPr>
        <w:t>Andrews should not be taking unnecessary risks.  Mr Burden asked for photographic evidence of the weaknesse</w:t>
      </w:r>
      <w:r w:rsidR="003C1958">
        <w:rPr>
          <w:bCs/>
          <w:sz w:val="24"/>
          <w:szCs w:val="24"/>
        </w:rPr>
        <w:t>s</w:t>
      </w:r>
      <w:r w:rsidR="00A001D0">
        <w:rPr>
          <w:bCs/>
          <w:sz w:val="24"/>
          <w:szCs w:val="24"/>
        </w:rPr>
        <w:t xml:space="preserve"> with annual or biennial inspections.  The question is whether </w:t>
      </w:r>
      <w:r w:rsidR="009C5D41">
        <w:rPr>
          <w:bCs/>
          <w:sz w:val="24"/>
          <w:szCs w:val="24"/>
        </w:rPr>
        <w:t xml:space="preserve">the school is </w:t>
      </w:r>
      <w:r w:rsidR="00D7282D">
        <w:rPr>
          <w:bCs/>
          <w:sz w:val="24"/>
          <w:szCs w:val="24"/>
        </w:rPr>
        <w:t>responsible for the roof,</w:t>
      </w:r>
      <w:r w:rsidR="00A001D0">
        <w:rPr>
          <w:bCs/>
          <w:sz w:val="24"/>
          <w:szCs w:val="24"/>
        </w:rPr>
        <w:t xml:space="preserve"> or the Borough and Mr Jones </w:t>
      </w:r>
      <w:r w:rsidR="00F70B8F">
        <w:rPr>
          <w:bCs/>
          <w:sz w:val="24"/>
          <w:szCs w:val="24"/>
        </w:rPr>
        <w:t>suspect</w:t>
      </w:r>
      <w:r w:rsidR="00D7282D">
        <w:rPr>
          <w:bCs/>
          <w:sz w:val="24"/>
          <w:szCs w:val="24"/>
        </w:rPr>
        <w:t>ed</w:t>
      </w:r>
      <w:r w:rsidR="00F70B8F">
        <w:rPr>
          <w:bCs/>
          <w:sz w:val="24"/>
          <w:szCs w:val="24"/>
        </w:rPr>
        <w:t xml:space="preserve"> this to be a grey area.</w:t>
      </w:r>
    </w:p>
    <w:p w14:paraId="016100F8" w14:textId="77777777" w:rsidR="00BA7F25" w:rsidRDefault="00BA7F25" w:rsidP="00C10F5F">
      <w:pPr>
        <w:pStyle w:val="ListParagraph"/>
        <w:ind w:left="993"/>
        <w:rPr>
          <w:bCs/>
          <w:sz w:val="24"/>
          <w:szCs w:val="24"/>
        </w:rPr>
      </w:pPr>
    </w:p>
    <w:p w14:paraId="133A40FA" w14:textId="74786582" w:rsidR="00BA7F25" w:rsidRDefault="00E839DA" w:rsidP="00C10F5F">
      <w:pPr>
        <w:pStyle w:val="ListParagraph"/>
        <w:ind w:left="993"/>
        <w:rPr>
          <w:bCs/>
          <w:sz w:val="24"/>
          <w:szCs w:val="24"/>
          <w:u w:val="single"/>
        </w:rPr>
      </w:pPr>
      <w:r>
        <w:rPr>
          <w:bCs/>
          <w:sz w:val="24"/>
          <w:szCs w:val="24"/>
          <w:u w:val="single"/>
        </w:rPr>
        <w:t xml:space="preserve">Water seepage – </w:t>
      </w:r>
      <w:r w:rsidR="00283724">
        <w:rPr>
          <w:bCs/>
          <w:sz w:val="24"/>
          <w:szCs w:val="24"/>
          <w:u w:val="single"/>
        </w:rPr>
        <w:t>Nursery</w:t>
      </w:r>
      <w:r>
        <w:rPr>
          <w:bCs/>
          <w:sz w:val="24"/>
          <w:szCs w:val="24"/>
          <w:u w:val="single"/>
        </w:rPr>
        <w:t xml:space="preserve"> playground</w:t>
      </w:r>
    </w:p>
    <w:p w14:paraId="7CDE69DC" w14:textId="65BDDD5B" w:rsidR="00E839DA" w:rsidRDefault="00E839DA" w:rsidP="00C10F5F">
      <w:pPr>
        <w:pStyle w:val="ListParagraph"/>
        <w:ind w:left="993"/>
        <w:rPr>
          <w:bCs/>
          <w:sz w:val="24"/>
          <w:szCs w:val="24"/>
        </w:rPr>
      </w:pPr>
      <w:r>
        <w:rPr>
          <w:bCs/>
          <w:sz w:val="24"/>
          <w:szCs w:val="24"/>
        </w:rPr>
        <w:t xml:space="preserve">This occurs close to the </w:t>
      </w:r>
      <w:proofErr w:type="gramStart"/>
      <w:r>
        <w:rPr>
          <w:bCs/>
          <w:sz w:val="24"/>
          <w:szCs w:val="24"/>
        </w:rPr>
        <w:t>drain</w:t>
      </w:r>
      <w:proofErr w:type="gramEnd"/>
      <w:r w:rsidR="007B60DF">
        <w:rPr>
          <w:bCs/>
          <w:sz w:val="24"/>
          <w:szCs w:val="24"/>
        </w:rPr>
        <w:t xml:space="preserve"> </w:t>
      </w:r>
      <w:r w:rsidR="00B65154">
        <w:rPr>
          <w:bCs/>
          <w:sz w:val="24"/>
          <w:szCs w:val="24"/>
        </w:rPr>
        <w:t>and it is ne</w:t>
      </w:r>
      <w:r w:rsidR="00013F3B">
        <w:rPr>
          <w:bCs/>
          <w:sz w:val="24"/>
          <w:szCs w:val="24"/>
        </w:rPr>
        <w:t>cessary to identify the source and channel it</w:t>
      </w:r>
      <w:r w:rsidR="00CE28F0">
        <w:rPr>
          <w:bCs/>
          <w:sz w:val="24"/>
          <w:szCs w:val="24"/>
        </w:rPr>
        <w:t xml:space="preserve"> </w:t>
      </w:r>
      <w:r w:rsidR="00013F3B">
        <w:rPr>
          <w:bCs/>
          <w:sz w:val="24"/>
          <w:szCs w:val="24"/>
        </w:rPr>
        <w:t xml:space="preserve">into the drain to prevent moss accumulating and presenting a slip hazard.  In response to </w:t>
      </w:r>
      <w:r w:rsidR="001C7581">
        <w:rPr>
          <w:bCs/>
          <w:sz w:val="24"/>
          <w:szCs w:val="24"/>
        </w:rPr>
        <w:t>Mr</w:t>
      </w:r>
      <w:r w:rsidR="00013F3B">
        <w:rPr>
          <w:bCs/>
          <w:sz w:val="24"/>
          <w:szCs w:val="24"/>
        </w:rPr>
        <w:t xml:space="preserve"> </w:t>
      </w:r>
      <w:r w:rsidR="008545BB">
        <w:rPr>
          <w:bCs/>
          <w:sz w:val="24"/>
          <w:szCs w:val="24"/>
        </w:rPr>
        <w:t>Burden</w:t>
      </w:r>
      <w:r w:rsidR="00013F3B">
        <w:rPr>
          <w:bCs/>
          <w:sz w:val="24"/>
          <w:szCs w:val="24"/>
        </w:rPr>
        <w:t xml:space="preserve">, the playground can still be </w:t>
      </w:r>
      <w:proofErr w:type="gramStart"/>
      <w:r w:rsidR="00013F3B">
        <w:rPr>
          <w:bCs/>
          <w:sz w:val="24"/>
          <w:szCs w:val="24"/>
        </w:rPr>
        <w:t>used</w:t>
      </w:r>
      <w:proofErr w:type="gramEnd"/>
      <w:r w:rsidR="008545BB">
        <w:rPr>
          <w:bCs/>
          <w:sz w:val="24"/>
          <w:szCs w:val="24"/>
        </w:rPr>
        <w:t xml:space="preserve"> and </w:t>
      </w:r>
      <w:r w:rsidR="00BD12AA">
        <w:rPr>
          <w:bCs/>
          <w:sz w:val="24"/>
          <w:szCs w:val="24"/>
        </w:rPr>
        <w:t>the patch</w:t>
      </w:r>
      <w:r w:rsidR="00524770">
        <w:rPr>
          <w:bCs/>
          <w:sz w:val="24"/>
          <w:szCs w:val="24"/>
        </w:rPr>
        <w:t xml:space="preserve"> scraped regularly to keep it clear.  Although not urgent, it would be helpful to remedy this as </w:t>
      </w:r>
      <w:r w:rsidR="008545BB">
        <w:rPr>
          <w:bCs/>
          <w:sz w:val="24"/>
          <w:szCs w:val="24"/>
        </w:rPr>
        <w:t xml:space="preserve">such </w:t>
      </w:r>
      <w:r w:rsidR="00BD12AA">
        <w:rPr>
          <w:bCs/>
          <w:sz w:val="24"/>
          <w:szCs w:val="24"/>
        </w:rPr>
        <w:t>areas</w:t>
      </w:r>
      <w:r w:rsidR="008545BB">
        <w:rPr>
          <w:bCs/>
          <w:sz w:val="24"/>
          <w:szCs w:val="24"/>
        </w:rPr>
        <w:t xml:space="preserve"> tend </w:t>
      </w:r>
      <w:r w:rsidR="00524770">
        <w:rPr>
          <w:bCs/>
          <w:sz w:val="24"/>
          <w:szCs w:val="24"/>
        </w:rPr>
        <w:t>to grow.</w:t>
      </w:r>
    </w:p>
    <w:p w14:paraId="012A3E25" w14:textId="77777777" w:rsidR="00B6168B" w:rsidRDefault="00B6168B" w:rsidP="00C10F5F">
      <w:pPr>
        <w:pStyle w:val="ListParagraph"/>
        <w:ind w:left="993"/>
        <w:rPr>
          <w:bCs/>
          <w:sz w:val="24"/>
          <w:szCs w:val="24"/>
        </w:rPr>
      </w:pPr>
    </w:p>
    <w:p w14:paraId="6213AA04" w14:textId="77777777" w:rsidR="002D3E94" w:rsidRDefault="00B6168B" w:rsidP="00C10F5F">
      <w:pPr>
        <w:pStyle w:val="ListParagraph"/>
        <w:ind w:left="993"/>
        <w:rPr>
          <w:bCs/>
          <w:sz w:val="24"/>
          <w:szCs w:val="24"/>
        </w:rPr>
      </w:pPr>
      <w:r>
        <w:rPr>
          <w:bCs/>
          <w:sz w:val="24"/>
          <w:szCs w:val="24"/>
          <w:u w:val="single"/>
        </w:rPr>
        <w:t>Nursery canopy</w:t>
      </w:r>
      <w:r>
        <w:rPr>
          <w:bCs/>
          <w:sz w:val="24"/>
          <w:szCs w:val="24"/>
        </w:rPr>
        <w:t xml:space="preserve"> </w:t>
      </w:r>
      <w:r w:rsidR="00947EC0">
        <w:rPr>
          <w:bCs/>
          <w:sz w:val="24"/>
          <w:szCs w:val="24"/>
        </w:rPr>
        <w:t>–</w:t>
      </w:r>
      <w:r>
        <w:rPr>
          <w:bCs/>
          <w:sz w:val="24"/>
          <w:szCs w:val="24"/>
        </w:rPr>
        <w:t xml:space="preserve"> </w:t>
      </w:r>
      <w:r w:rsidR="00947EC0">
        <w:rPr>
          <w:bCs/>
          <w:sz w:val="24"/>
          <w:szCs w:val="24"/>
        </w:rPr>
        <w:t xml:space="preserve">The roof struts are badly corroded and require sand blasting and repainting.  </w:t>
      </w:r>
      <w:r w:rsidR="00FC4625">
        <w:rPr>
          <w:bCs/>
          <w:sz w:val="24"/>
          <w:szCs w:val="24"/>
        </w:rPr>
        <w:t xml:space="preserve">Quotes to be </w:t>
      </w:r>
      <w:r w:rsidR="007E34E6">
        <w:rPr>
          <w:bCs/>
          <w:sz w:val="24"/>
          <w:szCs w:val="24"/>
        </w:rPr>
        <w:t xml:space="preserve">obtained </w:t>
      </w:r>
      <w:r w:rsidR="00CE28F0">
        <w:rPr>
          <w:bCs/>
          <w:sz w:val="24"/>
          <w:szCs w:val="24"/>
        </w:rPr>
        <w:t>as this could present a danger.</w:t>
      </w:r>
      <w:r w:rsidR="00BD12AA">
        <w:rPr>
          <w:bCs/>
          <w:sz w:val="24"/>
          <w:szCs w:val="24"/>
        </w:rPr>
        <w:t xml:space="preserve">  </w:t>
      </w:r>
      <w:r w:rsidR="008D4A94" w:rsidRPr="008D4A94">
        <w:rPr>
          <w:bCs/>
          <w:sz w:val="24"/>
          <w:szCs w:val="24"/>
        </w:rPr>
        <w:t xml:space="preserve">Mr Matonti suggested that individual sections could be </w:t>
      </w:r>
      <w:r w:rsidR="007E34E6">
        <w:rPr>
          <w:bCs/>
          <w:sz w:val="24"/>
          <w:szCs w:val="24"/>
        </w:rPr>
        <w:t>repaired</w:t>
      </w:r>
      <w:r w:rsidR="008D4A94" w:rsidRPr="00B814C9">
        <w:rPr>
          <w:bCs/>
          <w:sz w:val="24"/>
          <w:szCs w:val="24"/>
        </w:rPr>
        <w:t xml:space="preserve">.   </w:t>
      </w:r>
      <w:r w:rsidR="002C333E" w:rsidRPr="00B814C9">
        <w:rPr>
          <w:bCs/>
          <w:sz w:val="24"/>
          <w:szCs w:val="24"/>
        </w:rPr>
        <w:t xml:space="preserve">In response to Mrs de Jongh, this is unlikely to be wear and tear </w:t>
      </w:r>
      <w:r w:rsidR="00422B26">
        <w:rPr>
          <w:bCs/>
          <w:sz w:val="24"/>
          <w:szCs w:val="24"/>
        </w:rPr>
        <w:t>or</w:t>
      </w:r>
      <w:r w:rsidR="00B814C9" w:rsidRPr="00B814C9">
        <w:rPr>
          <w:bCs/>
          <w:sz w:val="24"/>
          <w:szCs w:val="24"/>
        </w:rPr>
        <w:t xml:space="preserve"> due to salt corrosion.</w:t>
      </w:r>
      <w:r w:rsidR="00B814C9">
        <w:rPr>
          <w:bCs/>
          <w:sz w:val="24"/>
          <w:szCs w:val="24"/>
        </w:rPr>
        <w:t xml:space="preserve"> </w:t>
      </w:r>
    </w:p>
    <w:p w14:paraId="69F14833" w14:textId="3A7B0DAF" w:rsidR="008D4A94" w:rsidRPr="00537E86" w:rsidRDefault="002D3E94" w:rsidP="002D3E94">
      <w:pPr>
        <w:pStyle w:val="ListParagraph"/>
        <w:ind w:left="993"/>
        <w:jc w:val="right"/>
        <w:rPr>
          <w:bCs/>
          <w:sz w:val="24"/>
          <w:szCs w:val="24"/>
        </w:rPr>
      </w:pPr>
      <w:r w:rsidRPr="00537E86">
        <w:rPr>
          <w:bCs/>
          <w:sz w:val="24"/>
          <w:szCs w:val="24"/>
        </w:rPr>
        <w:t>ACTION MR ANDREWS</w:t>
      </w:r>
      <w:r w:rsidR="00B814C9" w:rsidRPr="00537E86">
        <w:rPr>
          <w:bCs/>
          <w:sz w:val="24"/>
          <w:szCs w:val="24"/>
        </w:rPr>
        <w:t xml:space="preserve"> </w:t>
      </w:r>
    </w:p>
    <w:p w14:paraId="5A964598" w14:textId="37D6CA74" w:rsidR="003F20A7" w:rsidRDefault="003F20A7" w:rsidP="00C10F5F">
      <w:pPr>
        <w:pStyle w:val="ListParagraph"/>
        <w:ind w:left="993"/>
        <w:rPr>
          <w:bCs/>
          <w:sz w:val="24"/>
          <w:szCs w:val="24"/>
        </w:rPr>
      </w:pPr>
      <w:r>
        <w:rPr>
          <w:bCs/>
          <w:sz w:val="24"/>
          <w:szCs w:val="24"/>
          <w:u w:val="single"/>
        </w:rPr>
        <w:t xml:space="preserve">Nursery middle shed roof leak – </w:t>
      </w:r>
      <w:r>
        <w:rPr>
          <w:bCs/>
          <w:sz w:val="24"/>
          <w:szCs w:val="24"/>
        </w:rPr>
        <w:t>This was ref</w:t>
      </w:r>
      <w:r w:rsidR="00342B1C">
        <w:rPr>
          <w:bCs/>
          <w:sz w:val="24"/>
          <w:szCs w:val="24"/>
        </w:rPr>
        <w:t>e</w:t>
      </w:r>
      <w:r>
        <w:rPr>
          <w:bCs/>
          <w:sz w:val="24"/>
          <w:szCs w:val="24"/>
        </w:rPr>
        <w:t>l</w:t>
      </w:r>
      <w:r w:rsidR="00342B1C">
        <w:rPr>
          <w:bCs/>
          <w:sz w:val="24"/>
          <w:szCs w:val="24"/>
        </w:rPr>
        <w:t>t</w:t>
      </w:r>
      <w:r>
        <w:rPr>
          <w:bCs/>
          <w:sz w:val="24"/>
          <w:szCs w:val="24"/>
        </w:rPr>
        <w:t xml:space="preserve">ed in 2019 but the middle is now leaking.  This will be refelted when the weather permits.  </w:t>
      </w:r>
      <w:r w:rsidR="00537E86">
        <w:rPr>
          <w:bCs/>
          <w:sz w:val="24"/>
          <w:szCs w:val="24"/>
        </w:rPr>
        <w:tab/>
      </w:r>
      <w:r w:rsidR="00537E86">
        <w:rPr>
          <w:bCs/>
          <w:sz w:val="24"/>
          <w:szCs w:val="24"/>
        </w:rPr>
        <w:tab/>
      </w:r>
      <w:r w:rsidR="00537E86">
        <w:rPr>
          <w:bCs/>
          <w:sz w:val="24"/>
          <w:szCs w:val="24"/>
        </w:rPr>
        <w:tab/>
      </w:r>
      <w:r w:rsidR="00537E86">
        <w:rPr>
          <w:bCs/>
          <w:sz w:val="24"/>
          <w:szCs w:val="24"/>
        </w:rPr>
        <w:tab/>
      </w:r>
      <w:r w:rsidR="00537E86">
        <w:rPr>
          <w:bCs/>
          <w:sz w:val="24"/>
          <w:szCs w:val="24"/>
        </w:rPr>
        <w:tab/>
        <w:t xml:space="preserve">      ACTION MR ANDREWS</w:t>
      </w:r>
    </w:p>
    <w:p w14:paraId="68ED963D" w14:textId="77777777" w:rsidR="00381BA0" w:rsidRDefault="00381BA0" w:rsidP="00C10F5F">
      <w:pPr>
        <w:pStyle w:val="ListParagraph"/>
        <w:ind w:left="993"/>
        <w:rPr>
          <w:bCs/>
          <w:sz w:val="24"/>
          <w:szCs w:val="24"/>
        </w:rPr>
      </w:pPr>
    </w:p>
    <w:p w14:paraId="6F0EA3BB" w14:textId="117FB340" w:rsidR="00381BA0" w:rsidRDefault="00381BA0" w:rsidP="00C10F5F">
      <w:pPr>
        <w:pStyle w:val="ListParagraph"/>
        <w:ind w:left="993"/>
        <w:rPr>
          <w:bCs/>
          <w:sz w:val="24"/>
          <w:szCs w:val="24"/>
        </w:rPr>
      </w:pPr>
      <w:r>
        <w:rPr>
          <w:bCs/>
          <w:sz w:val="24"/>
          <w:szCs w:val="24"/>
          <w:u w:val="single"/>
        </w:rPr>
        <w:t>Concrete by storage shed</w:t>
      </w:r>
      <w:r w:rsidRPr="00C63F4F">
        <w:rPr>
          <w:bCs/>
          <w:sz w:val="24"/>
          <w:szCs w:val="24"/>
        </w:rPr>
        <w:t xml:space="preserve"> – </w:t>
      </w:r>
      <w:r>
        <w:rPr>
          <w:bCs/>
          <w:sz w:val="24"/>
          <w:szCs w:val="24"/>
        </w:rPr>
        <w:t xml:space="preserve">This can be </w:t>
      </w:r>
      <w:r w:rsidR="004916D1">
        <w:rPr>
          <w:bCs/>
          <w:sz w:val="24"/>
          <w:szCs w:val="24"/>
        </w:rPr>
        <w:t xml:space="preserve">broken up and </w:t>
      </w:r>
      <w:r>
        <w:rPr>
          <w:bCs/>
          <w:sz w:val="24"/>
          <w:szCs w:val="24"/>
        </w:rPr>
        <w:t>repaired when the weather improves</w:t>
      </w:r>
      <w:r w:rsidR="004916D1">
        <w:rPr>
          <w:bCs/>
          <w:sz w:val="24"/>
          <w:szCs w:val="24"/>
        </w:rPr>
        <w:t xml:space="preserve">.  </w:t>
      </w:r>
    </w:p>
    <w:p w14:paraId="53F58F3D" w14:textId="37E986AE" w:rsidR="004916D1" w:rsidRDefault="004916D1" w:rsidP="00C10F5F">
      <w:pPr>
        <w:pStyle w:val="ListParagraph"/>
        <w:ind w:left="993"/>
        <w:rPr>
          <w:bCs/>
          <w:sz w:val="24"/>
          <w:szCs w:val="24"/>
        </w:rPr>
      </w:pPr>
      <w:r>
        <w:rPr>
          <w:bCs/>
          <w:sz w:val="24"/>
          <w:szCs w:val="24"/>
        </w:rPr>
        <w:t>Sprinkler</w:t>
      </w:r>
      <w:r w:rsidR="0030533A">
        <w:rPr>
          <w:bCs/>
          <w:sz w:val="24"/>
          <w:szCs w:val="24"/>
        </w:rPr>
        <w:t xml:space="preserve"> room – rain is entering and sittin</w:t>
      </w:r>
      <w:r w:rsidR="00730D13">
        <w:rPr>
          <w:bCs/>
          <w:sz w:val="24"/>
          <w:szCs w:val="24"/>
        </w:rPr>
        <w:t>g.  When the weather improves</w:t>
      </w:r>
      <w:r w:rsidR="008F419E">
        <w:rPr>
          <w:bCs/>
          <w:sz w:val="24"/>
          <w:szCs w:val="24"/>
        </w:rPr>
        <w:t>, the base will be sealed.</w:t>
      </w:r>
    </w:p>
    <w:p w14:paraId="24158642" w14:textId="7E7A2BE2" w:rsidR="00730D13" w:rsidRDefault="00131B84" w:rsidP="00C10F5F">
      <w:pPr>
        <w:pStyle w:val="ListParagraph"/>
        <w:ind w:left="993"/>
        <w:rPr>
          <w:bCs/>
          <w:sz w:val="24"/>
          <w:szCs w:val="24"/>
        </w:rPr>
      </w:pP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ACTION MR ANDREWS</w:t>
      </w:r>
    </w:p>
    <w:p w14:paraId="1F46018D" w14:textId="099338E6" w:rsidR="00DB179A" w:rsidRDefault="00730D13" w:rsidP="00C10F5F">
      <w:pPr>
        <w:pStyle w:val="ListParagraph"/>
        <w:ind w:left="993"/>
        <w:rPr>
          <w:bCs/>
          <w:sz w:val="24"/>
          <w:szCs w:val="24"/>
        </w:rPr>
      </w:pPr>
      <w:r>
        <w:rPr>
          <w:bCs/>
          <w:sz w:val="24"/>
          <w:szCs w:val="24"/>
          <w:u w:val="single"/>
        </w:rPr>
        <w:t>Sprinkler compound</w:t>
      </w:r>
      <w:r w:rsidR="00DB179A">
        <w:rPr>
          <w:bCs/>
          <w:sz w:val="24"/>
          <w:szCs w:val="24"/>
          <w:u w:val="single"/>
        </w:rPr>
        <w:t xml:space="preserve"> fencing - </w:t>
      </w:r>
      <w:r w:rsidR="00DB179A">
        <w:rPr>
          <w:bCs/>
          <w:sz w:val="24"/>
          <w:szCs w:val="24"/>
        </w:rPr>
        <w:t>A few repairs are required to be followed by a wash and application of preservative.</w:t>
      </w:r>
    </w:p>
    <w:p w14:paraId="7B94240B" w14:textId="3DBB4915" w:rsidR="00DB179A" w:rsidRDefault="00BB0DF2" w:rsidP="00C10F5F">
      <w:pPr>
        <w:pStyle w:val="ListParagraph"/>
        <w:ind w:left="993"/>
        <w:rPr>
          <w:bCs/>
          <w:sz w:val="24"/>
          <w:szCs w:val="24"/>
        </w:rPr>
      </w:pPr>
      <w:r>
        <w:rPr>
          <w:bCs/>
          <w:sz w:val="24"/>
          <w:szCs w:val="24"/>
          <w:u w:val="single"/>
        </w:rPr>
        <w:t xml:space="preserve">Classroom windows </w:t>
      </w:r>
      <w:r w:rsidR="005B7980">
        <w:rPr>
          <w:bCs/>
          <w:sz w:val="24"/>
          <w:szCs w:val="24"/>
          <w:u w:val="single"/>
        </w:rPr>
        <w:t xml:space="preserve">(old building) </w:t>
      </w:r>
      <w:r>
        <w:rPr>
          <w:bCs/>
          <w:sz w:val="24"/>
          <w:szCs w:val="24"/>
          <w:u w:val="single"/>
        </w:rPr>
        <w:t xml:space="preserve">– </w:t>
      </w:r>
      <w:r>
        <w:rPr>
          <w:bCs/>
          <w:sz w:val="24"/>
          <w:szCs w:val="24"/>
        </w:rPr>
        <w:t>a couple of panes have ‘blow</w:t>
      </w:r>
      <w:r w:rsidR="004621CF">
        <w:rPr>
          <w:bCs/>
          <w:sz w:val="24"/>
          <w:szCs w:val="24"/>
        </w:rPr>
        <w:t>n</w:t>
      </w:r>
      <w:r>
        <w:rPr>
          <w:bCs/>
          <w:sz w:val="24"/>
          <w:szCs w:val="24"/>
        </w:rPr>
        <w:t xml:space="preserve">’ </w:t>
      </w:r>
      <w:r w:rsidR="00E41EC1">
        <w:rPr>
          <w:bCs/>
          <w:sz w:val="24"/>
          <w:szCs w:val="24"/>
        </w:rPr>
        <w:t>– quote to be sought.</w:t>
      </w:r>
    </w:p>
    <w:p w14:paraId="67354407" w14:textId="0E7B3738" w:rsidR="004805EB" w:rsidRPr="004805EB" w:rsidRDefault="004805EB" w:rsidP="00C10F5F">
      <w:pPr>
        <w:pStyle w:val="ListParagraph"/>
        <w:ind w:left="993"/>
        <w:rPr>
          <w:bCs/>
          <w:sz w:val="24"/>
          <w:szCs w:val="24"/>
        </w:rPr>
      </w:pP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ACTION MR ANDREWS</w:t>
      </w:r>
    </w:p>
    <w:p w14:paraId="0044691A" w14:textId="5E8044E5" w:rsidR="005B7980" w:rsidRDefault="00B71535" w:rsidP="00C10F5F">
      <w:pPr>
        <w:pStyle w:val="ListParagraph"/>
        <w:ind w:left="993"/>
        <w:rPr>
          <w:bCs/>
          <w:sz w:val="24"/>
          <w:szCs w:val="24"/>
        </w:rPr>
      </w:pPr>
      <w:r>
        <w:rPr>
          <w:bCs/>
          <w:sz w:val="24"/>
          <w:szCs w:val="24"/>
        </w:rPr>
        <w:t xml:space="preserve">Mrs de Jongh noted that </w:t>
      </w:r>
      <w:r w:rsidR="00C32709">
        <w:rPr>
          <w:bCs/>
          <w:sz w:val="24"/>
          <w:szCs w:val="24"/>
        </w:rPr>
        <w:t xml:space="preserve">the old </w:t>
      </w:r>
      <w:r>
        <w:rPr>
          <w:bCs/>
          <w:sz w:val="24"/>
          <w:szCs w:val="24"/>
        </w:rPr>
        <w:t xml:space="preserve">windows had </w:t>
      </w:r>
      <w:r w:rsidR="00C32709">
        <w:rPr>
          <w:bCs/>
          <w:sz w:val="24"/>
          <w:szCs w:val="24"/>
        </w:rPr>
        <w:t xml:space="preserve">originally </w:t>
      </w:r>
      <w:r>
        <w:rPr>
          <w:bCs/>
          <w:sz w:val="24"/>
          <w:szCs w:val="24"/>
        </w:rPr>
        <w:t xml:space="preserve">been replaced </w:t>
      </w:r>
      <w:r w:rsidR="00F419AE">
        <w:rPr>
          <w:bCs/>
          <w:sz w:val="24"/>
          <w:szCs w:val="24"/>
        </w:rPr>
        <w:t>via a grant.  The job was not expected to be expensive and only the glass would be replaced.</w:t>
      </w:r>
    </w:p>
    <w:p w14:paraId="24EBB568" w14:textId="77777777" w:rsidR="00F419AE" w:rsidRDefault="00F419AE" w:rsidP="00C10F5F">
      <w:pPr>
        <w:pStyle w:val="ListParagraph"/>
        <w:ind w:left="993"/>
        <w:rPr>
          <w:bCs/>
          <w:sz w:val="24"/>
          <w:szCs w:val="24"/>
        </w:rPr>
      </w:pPr>
    </w:p>
    <w:p w14:paraId="1AAAE633" w14:textId="794E3EBC" w:rsidR="00166250" w:rsidRDefault="00166250" w:rsidP="00C10F5F">
      <w:pPr>
        <w:pStyle w:val="ListParagraph"/>
        <w:ind w:left="993"/>
        <w:rPr>
          <w:b/>
          <w:sz w:val="24"/>
          <w:szCs w:val="24"/>
        </w:rPr>
      </w:pPr>
      <w:r>
        <w:rPr>
          <w:b/>
          <w:sz w:val="24"/>
          <w:szCs w:val="24"/>
        </w:rPr>
        <w:t>Ongoing issues</w:t>
      </w:r>
    </w:p>
    <w:p w14:paraId="5A8C81C4" w14:textId="77777777" w:rsidR="00166250" w:rsidRDefault="00166250" w:rsidP="00C10F5F">
      <w:pPr>
        <w:pStyle w:val="ListParagraph"/>
        <w:ind w:left="993"/>
        <w:rPr>
          <w:b/>
          <w:sz w:val="24"/>
          <w:szCs w:val="24"/>
        </w:rPr>
      </w:pPr>
    </w:p>
    <w:p w14:paraId="50721547" w14:textId="606A5CDE" w:rsidR="00166250" w:rsidRPr="00173409" w:rsidRDefault="000D7A23" w:rsidP="00166250">
      <w:pPr>
        <w:pStyle w:val="ListParagraph"/>
        <w:numPr>
          <w:ilvl w:val="0"/>
          <w:numId w:val="49"/>
        </w:numPr>
        <w:rPr>
          <w:b/>
          <w:sz w:val="24"/>
          <w:szCs w:val="24"/>
        </w:rPr>
      </w:pPr>
      <w:r w:rsidRPr="000D7A23">
        <w:rPr>
          <w:bCs/>
          <w:sz w:val="24"/>
          <w:szCs w:val="24"/>
        </w:rPr>
        <w:t>Vinyl</w:t>
      </w:r>
      <w:r>
        <w:rPr>
          <w:bCs/>
          <w:sz w:val="24"/>
          <w:szCs w:val="24"/>
        </w:rPr>
        <w:t xml:space="preserve"> lifting on stairs (bubbling on the treads).  </w:t>
      </w:r>
      <w:r w:rsidR="00173409">
        <w:rPr>
          <w:bCs/>
          <w:sz w:val="24"/>
          <w:szCs w:val="24"/>
        </w:rPr>
        <w:t>Health &amp; Safety have not raised this as an issue.</w:t>
      </w:r>
    </w:p>
    <w:p w14:paraId="360C922C" w14:textId="7708EF05" w:rsidR="00173409" w:rsidRPr="007C2C6C" w:rsidRDefault="00173409" w:rsidP="00166250">
      <w:pPr>
        <w:pStyle w:val="ListParagraph"/>
        <w:numPr>
          <w:ilvl w:val="0"/>
          <w:numId w:val="49"/>
        </w:numPr>
        <w:rPr>
          <w:b/>
          <w:sz w:val="24"/>
          <w:szCs w:val="24"/>
        </w:rPr>
      </w:pPr>
      <w:r>
        <w:rPr>
          <w:bCs/>
          <w:sz w:val="24"/>
          <w:szCs w:val="24"/>
        </w:rPr>
        <w:t xml:space="preserve">Carpet lifting in some areas.  </w:t>
      </w:r>
      <w:r w:rsidR="009973A1">
        <w:rPr>
          <w:bCs/>
          <w:sz w:val="24"/>
          <w:szCs w:val="24"/>
        </w:rPr>
        <w:t>This is being stuck down in the corridors</w:t>
      </w:r>
      <w:r w:rsidR="005F57F7">
        <w:rPr>
          <w:bCs/>
          <w:sz w:val="24"/>
          <w:szCs w:val="24"/>
        </w:rPr>
        <w:t xml:space="preserve">, trialling different glues.  </w:t>
      </w:r>
      <w:r w:rsidR="00630BF7">
        <w:rPr>
          <w:bCs/>
          <w:sz w:val="24"/>
          <w:szCs w:val="24"/>
        </w:rPr>
        <w:t>It is</w:t>
      </w:r>
      <w:r w:rsidR="005F57F7">
        <w:rPr>
          <w:bCs/>
          <w:sz w:val="24"/>
          <w:szCs w:val="24"/>
        </w:rPr>
        <w:t xml:space="preserve"> probably affected by the underfloor </w:t>
      </w:r>
      <w:proofErr w:type="gramStart"/>
      <w:r w:rsidR="005F57F7">
        <w:rPr>
          <w:bCs/>
          <w:sz w:val="24"/>
          <w:szCs w:val="24"/>
        </w:rPr>
        <w:t>heating</w:t>
      </w:r>
      <w:proofErr w:type="gramEnd"/>
      <w:r w:rsidR="005F57F7">
        <w:rPr>
          <w:bCs/>
          <w:sz w:val="24"/>
          <w:szCs w:val="24"/>
        </w:rPr>
        <w:t xml:space="preserve"> </w:t>
      </w:r>
      <w:r w:rsidR="00C65509">
        <w:rPr>
          <w:bCs/>
          <w:sz w:val="24"/>
          <w:szCs w:val="24"/>
        </w:rPr>
        <w:t xml:space="preserve">and it may be worth a quote for professional </w:t>
      </w:r>
      <w:r w:rsidR="00471C3A">
        <w:rPr>
          <w:bCs/>
          <w:sz w:val="24"/>
          <w:szCs w:val="24"/>
        </w:rPr>
        <w:t xml:space="preserve">adhesive repairs.  Mr Burden </w:t>
      </w:r>
      <w:r w:rsidR="003402B4">
        <w:rPr>
          <w:bCs/>
          <w:sz w:val="24"/>
          <w:szCs w:val="24"/>
        </w:rPr>
        <w:t>said</w:t>
      </w:r>
      <w:r w:rsidR="00471C3A">
        <w:rPr>
          <w:bCs/>
          <w:sz w:val="24"/>
          <w:szCs w:val="24"/>
        </w:rPr>
        <w:t xml:space="preserve"> if this is a health and safety matter, it will need to be resolved.  </w:t>
      </w:r>
      <w:r w:rsidR="007C2C6C">
        <w:rPr>
          <w:bCs/>
          <w:sz w:val="24"/>
          <w:szCs w:val="24"/>
        </w:rPr>
        <w:t xml:space="preserve">He suggested that advice is sought on how to remedy this in future.  </w:t>
      </w:r>
      <w:r w:rsidR="00F54420">
        <w:rPr>
          <w:bCs/>
          <w:sz w:val="24"/>
          <w:szCs w:val="24"/>
        </w:rPr>
        <w:tab/>
        <w:t>ACTION MR ANDREWS</w:t>
      </w:r>
    </w:p>
    <w:p w14:paraId="3683CBAD" w14:textId="1C210352" w:rsidR="007C2C6C" w:rsidRPr="00940307" w:rsidRDefault="007C2C6C" w:rsidP="00166250">
      <w:pPr>
        <w:pStyle w:val="ListParagraph"/>
        <w:numPr>
          <w:ilvl w:val="0"/>
          <w:numId w:val="49"/>
        </w:numPr>
        <w:rPr>
          <w:b/>
          <w:sz w:val="24"/>
          <w:szCs w:val="24"/>
        </w:rPr>
      </w:pPr>
      <w:r>
        <w:rPr>
          <w:bCs/>
          <w:sz w:val="24"/>
          <w:szCs w:val="24"/>
        </w:rPr>
        <w:t>Fence to the garden repair</w:t>
      </w:r>
      <w:r w:rsidR="008D229E">
        <w:rPr>
          <w:bCs/>
          <w:sz w:val="24"/>
          <w:szCs w:val="24"/>
        </w:rPr>
        <w:t>.  This area would generally benefit from some</w:t>
      </w:r>
      <w:r w:rsidR="003402B4">
        <w:rPr>
          <w:bCs/>
          <w:sz w:val="24"/>
          <w:szCs w:val="24"/>
        </w:rPr>
        <w:t xml:space="preserve"> care</w:t>
      </w:r>
      <w:r w:rsidR="00940307">
        <w:rPr>
          <w:bCs/>
          <w:sz w:val="24"/>
          <w:szCs w:val="24"/>
        </w:rPr>
        <w:t>.  Noted that the garden has not been touched for a considerable time.</w:t>
      </w:r>
    </w:p>
    <w:p w14:paraId="405C12B7" w14:textId="5F8CD051" w:rsidR="00940307" w:rsidRPr="004F24AE" w:rsidRDefault="00940307" w:rsidP="00166250">
      <w:pPr>
        <w:pStyle w:val="ListParagraph"/>
        <w:numPr>
          <w:ilvl w:val="0"/>
          <w:numId w:val="49"/>
        </w:numPr>
        <w:rPr>
          <w:b/>
          <w:sz w:val="24"/>
          <w:szCs w:val="24"/>
        </w:rPr>
      </w:pPr>
      <w:r>
        <w:rPr>
          <w:bCs/>
          <w:sz w:val="24"/>
          <w:szCs w:val="24"/>
        </w:rPr>
        <w:t>Pond – Still requires clearance.  The fence is relatively new</w:t>
      </w:r>
      <w:r w:rsidR="002878F2">
        <w:rPr>
          <w:bCs/>
          <w:sz w:val="24"/>
          <w:szCs w:val="24"/>
        </w:rPr>
        <w:t xml:space="preserve">, having been repaired </w:t>
      </w:r>
      <w:r w:rsidR="00677267">
        <w:rPr>
          <w:bCs/>
          <w:sz w:val="24"/>
          <w:szCs w:val="24"/>
        </w:rPr>
        <w:t xml:space="preserve">to meet health and safety regulations eighteen months ago.  Clearance of debris and foliage would be a </w:t>
      </w:r>
      <w:r w:rsidR="003402B4">
        <w:rPr>
          <w:bCs/>
          <w:sz w:val="24"/>
          <w:szCs w:val="24"/>
        </w:rPr>
        <w:t>two-man</w:t>
      </w:r>
      <w:r w:rsidR="00677267">
        <w:rPr>
          <w:bCs/>
          <w:sz w:val="24"/>
          <w:szCs w:val="24"/>
        </w:rPr>
        <w:t xml:space="preserve"> job.  </w:t>
      </w:r>
    </w:p>
    <w:p w14:paraId="645CE0FC" w14:textId="45DF19DE" w:rsidR="00C61525" w:rsidRDefault="004F24AE" w:rsidP="004F24AE">
      <w:pPr>
        <w:pStyle w:val="ListParagraph"/>
        <w:numPr>
          <w:ilvl w:val="0"/>
          <w:numId w:val="49"/>
        </w:numPr>
        <w:rPr>
          <w:bCs/>
          <w:sz w:val="24"/>
          <w:szCs w:val="24"/>
        </w:rPr>
      </w:pPr>
      <w:r w:rsidRPr="004F24AE">
        <w:rPr>
          <w:bCs/>
          <w:sz w:val="24"/>
          <w:szCs w:val="24"/>
        </w:rPr>
        <w:t>Mr Andrews spoke of many minor issues</w:t>
      </w:r>
      <w:r>
        <w:rPr>
          <w:bCs/>
          <w:sz w:val="24"/>
          <w:szCs w:val="24"/>
        </w:rPr>
        <w:t xml:space="preserve"> not covered today, </w:t>
      </w:r>
      <w:r w:rsidR="00966EF7">
        <w:rPr>
          <w:bCs/>
          <w:sz w:val="24"/>
          <w:szCs w:val="24"/>
        </w:rPr>
        <w:t xml:space="preserve">including the fact that asbestos has recently been discovered </w:t>
      </w:r>
      <w:r w:rsidR="00E878C9">
        <w:rPr>
          <w:bCs/>
          <w:sz w:val="24"/>
          <w:szCs w:val="24"/>
        </w:rPr>
        <w:t>and that some plasterwork requires repair.  This will be</w:t>
      </w:r>
      <w:r w:rsidR="00052EA7">
        <w:rPr>
          <w:bCs/>
          <w:sz w:val="24"/>
          <w:szCs w:val="24"/>
        </w:rPr>
        <w:t xml:space="preserve"> </w:t>
      </w:r>
      <w:r w:rsidR="00AD2C6D">
        <w:rPr>
          <w:bCs/>
          <w:sz w:val="24"/>
          <w:szCs w:val="24"/>
        </w:rPr>
        <w:t>completed</w:t>
      </w:r>
      <w:r w:rsidR="00E878C9">
        <w:rPr>
          <w:bCs/>
          <w:sz w:val="24"/>
          <w:szCs w:val="24"/>
        </w:rPr>
        <w:t xml:space="preserve"> in the February half term. </w:t>
      </w:r>
    </w:p>
    <w:p w14:paraId="5564BFAD" w14:textId="77777777" w:rsidR="00C61525" w:rsidRDefault="00C61525" w:rsidP="00C61525">
      <w:pPr>
        <w:rPr>
          <w:bCs/>
          <w:sz w:val="24"/>
          <w:szCs w:val="24"/>
        </w:rPr>
      </w:pPr>
    </w:p>
    <w:p w14:paraId="37462591" w14:textId="04383FD0" w:rsidR="00A3431C" w:rsidRDefault="00C61525" w:rsidP="00C61525">
      <w:pPr>
        <w:ind w:left="1288"/>
        <w:rPr>
          <w:bCs/>
          <w:sz w:val="24"/>
          <w:szCs w:val="24"/>
        </w:rPr>
      </w:pPr>
      <w:r>
        <w:rPr>
          <w:bCs/>
          <w:sz w:val="24"/>
          <w:szCs w:val="24"/>
        </w:rPr>
        <w:lastRenderedPageBreak/>
        <w:t xml:space="preserve">Mr Burden asked about regular </w:t>
      </w:r>
      <w:r w:rsidR="00AD2C6D">
        <w:rPr>
          <w:bCs/>
          <w:sz w:val="24"/>
          <w:szCs w:val="24"/>
        </w:rPr>
        <w:t xml:space="preserve">cyclical </w:t>
      </w:r>
      <w:r>
        <w:rPr>
          <w:bCs/>
          <w:sz w:val="24"/>
          <w:szCs w:val="24"/>
        </w:rPr>
        <w:t xml:space="preserve">maintenance.  Mr Andrews replied that this is kept up to date, he is creating </w:t>
      </w:r>
      <w:r w:rsidR="00A3431C">
        <w:rPr>
          <w:bCs/>
          <w:sz w:val="24"/>
          <w:szCs w:val="24"/>
        </w:rPr>
        <w:t>a spreadsheet which will give timely reminders of what needs to be maintained.</w:t>
      </w:r>
    </w:p>
    <w:p w14:paraId="718B50BA" w14:textId="42CAF960" w:rsidR="004F24AE" w:rsidRDefault="00F96296" w:rsidP="00C61525">
      <w:pPr>
        <w:ind w:left="1288"/>
        <w:rPr>
          <w:bCs/>
          <w:sz w:val="24"/>
          <w:szCs w:val="24"/>
        </w:rPr>
      </w:pPr>
      <w:r w:rsidRPr="00F96296">
        <w:rPr>
          <w:b/>
          <w:sz w:val="24"/>
          <w:szCs w:val="24"/>
        </w:rPr>
        <w:t>Contractors</w:t>
      </w:r>
      <w:r w:rsidR="00E878C9" w:rsidRPr="00C61525">
        <w:rPr>
          <w:bCs/>
          <w:sz w:val="24"/>
          <w:szCs w:val="24"/>
        </w:rPr>
        <w:t xml:space="preserve"> </w:t>
      </w:r>
      <w:r>
        <w:rPr>
          <w:bCs/>
          <w:sz w:val="24"/>
          <w:szCs w:val="24"/>
        </w:rPr>
        <w:t>-</w:t>
      </w:r>
      <w:r w:rsidR="00751BCC">
        <w:rPr>
          <w:bCs/>
          <w:sz w:val="24"/>
          <w:szCs w:val="24"/>
        </w:rPr>
        <w:t xml:space="preserve"> Mr Andrews </w:t>
      </w:r>
      <w:r w:rsidR="00EF3454">
        <w:rPr>
          <w:bCs/>
          <w:sz w:val="24"/>
          <w:szCs w:val="24"/>
        </w:rPr>
        <w:t>spoke of an electrician from MEM who does good work but is not accredited by the Local Authority.  Mr Matonti asked whether it is difficult to check competencies</w:t>
      </w:r>
      <w:r w:rsidR="008C7C88">
        <w:rPr>
          <w:bCs/>
          <w:sz w:val="24"/>
          <w:szCs w:val="24"/>
        </w:rPr>
        <w:t xml:space="preserve"> and Mr Andrews advised </w:t>
      </w:r>
      <w:r w:rsidR="00EF3454">
        <w:rPr>
          <w:bCs/>
          <w:sz w:val="24"/>
          <w:szCs w:val="24"/>
        </w:rPr>
        <w:t xml:space="preserve">that copies are kept of all required paperwork, DBS certificates etc.  </w:t>
      </w:r>
      <w:r w:rsidR="007619F1">
        <w:rPr>
          <w:bCs/>
          <w:sz w:val="24"/>
          <w:szCs w:val="24"/>
        </w:rPr>
        <w:t xml:space="preserve">Mr </w:t>
      </w:r>
      <w:r w:rsidR="00EF3454">
        <w:rPr>
          <w:bCs/>
          <w:sz w:val="24"/>
          <w:szCs w:val="24"/>
        </w:rPr>
        <w:t>Jon</w:t>
      </w:r>
      <w:r w:rsidR="007619F1">
        <w:rPr>
          <w:bCs/>
          <w:sz w:val="24"/>
          <w:szCs w:val="24"/>
        </w:rPr>
        <w:t>e</w:t>
      </w:r>
      <w:r w:rsidR="00EF3454">
        <w:rPr>
          <w:bCs/>
          <w:sz w:val="24"/>
          <w:szCs w:val="24"/>
        </w:rPr>
        <w:t xml:space="preserve">s said schools are </w:t>
      </w:r>
      <w:r w:rsidR="002217E3">
        <w:rPr>
          <w:bCs/>
          <w:sz w:val="24"/>
          <w:szCs w:val="24"/>
        </w:rPr>
        <w:t xml:space="preserve">not supported and all services </w:t>
      </w:r>
      <w:r w:rsidR="00EC7386">
        <w:rPr>
          <w:bCs/>
          <w:sz w:val="24"/>
          <w:szCs w:val="24"/>
        </w:rPr>
        <w:t>are</w:t>
      </w:r>
      <w:r w:rsidR="002217E3">
        <w:rPr>
          <w:bCs/>
          <w:sz w:val="24"/>
          <w:szCs w:val="24"/>
        </w:rPr>
        <w:t xml:space="preserve"> sourced</w:t>
      </w:r>
      <w:r w:rsidR="007619F1">
        <w:rPr>
          <w:bCs/>
          <w:sz w:val="24"/>
          <w:szCs w:val="24"/>
        </w:rPr>
        <w:t xml:space="preserve"> by the school</w:t>
      </w:r>
      <w:r w:rsidR="00384BD7">
        <w:rPr>
          <w:bCs/>
          <w:sz w:val="24"/>
          <w:szCs w:val="24"/>
        </w:rPr>
        <w:t>, commen</w:t>
      </w:r>
      <w:r w:rsidR="0024737B">
        <w:rPr>
          <w:bCs/>
          <w:sz w:val="24"/>
          <w:szCs w:val="24"/>
        </w:rPr>
        <w:t>t</w:t>
      </w:r>
      <w:r w:rsidR="00384BD7">
        <w:rPr>
          <w:bCs/>
          <w:sz w:val="24"/>
          <w:szCs w:val="24"/>
        </w:rPr>
        <w:t xml:space="preserve">ing </w:t>
      </w:r>
      <w:r w:rsidR="002A3C22">
        <w:rPr>
          <w:bCs/>
          <w:sz w:val="24"/>
          <w:szCs w:val="24"/>
        </w:rPr>
        <w:t xml:space="preserve">that the </w:t>
      </w:r>
      <w:r w:rsidR="0024737B">
        <w:rPr>
          <w:bCs/>
          <w:sz w:val="24"/>
          <w:szCs w:val="24"/>
        </w:rPr>
        <w:t xml:space="preserve">Borough’s instigation of a </w:t>
      </w:r>
      <w:r w:rsidR="002A3C22">
        <w:rPr>
          <w:bCs/>
          <w:sz w:val="24"/>
          <w:szCs w:val="24"/>
        </w:rPr>
        <w:t xml:space="preserve">roof survey </w:t>
      </w:r>
      <w:r w:rsidR="00384BD7">
        <w:rPr>
          <w:bCs/>
          <w:sz w:val="24"/>
          <w:szCs w:val="24"/>
        </w:rPr>
        <w:t>had been</w:t>
      </w:r>
      <w:r w:rsidR="002A3C22">
        <w:rPr>
          <w:bCs/>
          <w:sz w:val="24"/>
          <w:szCs w:val="24"/>
        </w:rPr>
        <w:t xml:space="preserve"> </w:t>
      </w:r>
      <w:r w:rsidR="00356A3A">
        <w:rPr>
          <w:bCs/>
          <w:sz w:val="24"/>
          <w:szCs w:val="24"/>
        </w:rPr>
        <w:t>unexpected</w:t>
      </w:r>
      <w:r w:rsidR="002A3C22">
        <w:rPr>
          <w:bCs/>
          <w:sz w:val="24"/>
          <w:szCs w:val="24"/>
        </w:rPr>
        <w:t>.</w:t>
      </w:r>
      <w:r w:rsidR="00356A3A">
        <w:rPr>
          <w:bCs/>
          <w:sz w:val="24"/>
          <w:szCs w:val="24"/>
        </w:rPr>
        <w:t xml:space="preserve"> </w:t>
      </w:r>
      <w:r w:rsidR="002A3C22">
        <w:rPr>
          <w:bCs/>
          <w:sz w:val="24"/>
          <w:szCs w:val="24"/>
        </w:rPr>
        <w:t xml:space="preserve"> Mr Burden </w:t>
      </w:r>
      <w:r w:rsidR="00384BD7">
        <w:rPr>
          <w:bCs/>
          <w:sz w:val="24"/>
          <w:szCs w:val="24"/>
        </w:rPr>
        <w:t>pointed out that</w:t>
      </w:r>
      <w:r w:rsidR="002A3C22">
        <w:rPr>
          <w:bCs/>
          <w:sz w:val="24"/>
          <w:szCs w:val="24"/>
        </w:rPr>
        <w:t xml:space="preserve"> the</w:t>
      </w:r>
      <w:r w:rsidR="0061348C">
        <w:rPr>
          <w:bCs/>
          <w:sz w:val="24"/>
          <w:szCs w:val="24"/>
        </w:rPr>
        <w:t>ir</w:t>
      </w:r>
      <w:r w:rsidR="002A3C22">
        <w:rPr>
          <w:bCs/>
          <w:sz w:val="24"/>
          <w:szCs w:val="24"/>
        </w:rPr>
        <w:t xml:space="preserve"> quality of work is good, </w:t>
      </w:r>
      <w:r w:rsidR="0061348C">
        <w:rPr>
          <w:bCs/>
          <w:sz w:val="24"/>
          <w:szCs w:val="24"/>
        </w:rPr>
        <w:t>so</w:t>
      </w:r>
      <w:r w:rsidR="002A3C22">
        <w:rPr>
          <w:bCs/>
          <w:sz w:val="24"/>
          <w:szCs w:val="24"/>
        </w:rPr>
        <w:t xml:space="preserve"> </w:t>
      </w:r>
      <w:r w:rsidR="00BC337C">
        <w:rPr>
          <w:bCs/>
          <w:sz w:val="24"/>
          <w:szCs w:val="24"/>
        </w:rPr>
        <w:t>the school must maintain</w:t>
      </w:r>
      <w:r w:rsidR="002A3C22">
        <w:rPr>
          <w:bCs/>
          <w:sz w:val="24"/>
          <w:szCs w:val="24"/>
        </w:rPr>
        <w:t xml:space="preserve"> contact</w:t>
      </w:r>
      <w:r w:rsidR="00BC337C">
        <w:rPr>
          <w:bCs/>
          <w:sz w:val="24"/>
          <w:szCs w:val="24"/>
        </w:rPr>
        <w:t xml:space="preserve"> </w:t>
      </w:r>
      <w:r w:rsidR="002A3C22">
        <w:rPr>
          <w:bCs/>
          <w:sz w:val="24"/>
          <w:szCs w:val="24"/>
        </w:rPr>
        <w:t xml:space="preserve">with the contractors </w:t>
      </w:r>
      <w:r w:rsidR="00BC337C">
        <w:rPr>
          <w:bCs/>
          <w:sz w:val="24"/>
          <w:szCs w:val="24"/>
        </w:rPr>
        <w:t>we know and use.</w:t>
      </w:r>
      <w:r w:rsidR="00E50B4A">
        <w:rPr>
          <w:bCs/>
          <w:sz w:val="24"/>
          <w:szCs w:val="24"/>
        </w:rPr>
        <w:t xml:space="preserve">  </w:t>
      </w:r>
      <w:r w:rsidR="00BC337C">
        <w:rPr>
          <w:bCs/>
          <w:sz w:val="24"/>
          <w:szCs w:val="24"/>
        </w:rPr>
        <w:t xml:space="preserve">Mr </w:t>
      </w:r>
      <w:r w:rsidR="00E50B4A">
        <w:rPr>
          <w:bCs/>
          <w:sz w:val="24"/>
          <w:szCs w:val="24"/>
        </w:rPr>
        <w:t xml:space="preserve">Andrews </w:t>
      </w:r>
      <w:r w:rsidR="00BC337C">
        <w:rPr>
          <w:bCs/>
          <w:sz w:val="24"/>
          <w:szCs w:val="24"/>
        </w:rPr>
        <w:t xml:space="preserve">agreed that </w:t>
      </w:r>
      <w:r w:rsidR="00E50B4A">
        <w:rPr>
          <w:bCs/>
          <w:sz w:val="24"/>
          <w:szCs w:val="24"/>
        </w:rPr>
        <w:t>most contractors are well known and have been used for some time</w:t>
      </w:r>
      <w:r w:rsidR="00D7407E">
        <w:rPr>
          <w:bCs/>
          <w:sz w:val="24"/>
          <w:szCs w:val="24"/>
        </w:rPr>
        <w:t xml:space="preserve">, </w:t>
      </w:r>
    </w:p>
    <w:p w14:paraId="1E27C24E" w14:textId="15733AA8" w:rsidR="009C5396" w:rsidRPr="002410FE" w:rsidRDefault="00B61754" w:rsidP="006B7879">
      <w:pPr>
        <w:ind w:left="1288"/>
        <w:rPr>
          <w:bCs/>
          <w:sz w:val="24"/>
          <w:szCs w:val="24"/>
        </w:rPr>
      </w:pPr>
      <w:r>
        <w:rPr>
          <w:sz w:val="24"/>
          <w:szCs w:val="24"/>
        </w:rPr>
        <w:t xml:space="preserve">And </w:t>
      </w:r>
      <w:r w:rsidR="006B7879" w:rsidRPr="002410FE">
        <w:rPr>
          <w:sz w:val="24"/>
          <w:szCs w:val="24"/>
        </w:rPr>
        <w:t>he</w:t>
      </w:r>
      <w:r w:rsidR="00970491" w:rsidRPr="002410FE">
        <w:rPr>
          <w:sz w:val="24"/>
          <w:szCs w:val="24"/>
        </w:rPr>
        <w:t xml:space="preserve"> </w:t>
      </w:r>
      <w:r w:rsidR="005B7061" w:rsidRPr="002410FE">
        <w:rPr>
          <w:sz w:val="24"/>
          <w:szCs w:val="24"/>
        </w:rPr>
        <w:t>confirmed that a</w:t>
      </w:r>
      <w:r w:rsidR="00016F77" w:rsidRPr="002410FE">
        <w:rPr>
          <w:sz w:val="24"/>
          <w:szCs w:val="24"/>
        </w:rPr>
        <w:t xml:space="preserve">lthough </w:t>
      </w:r>
      <w:r w:rsidR="009C5396" w:rsidRPr="002410FE">
        <w:rPr>
          <w:sz w:val="24"/>
          <w:szCs w:val="24"/>
        </w:rPr>
        <w:t xml:space="preserve">the same contractors </w:t>
      </w:r>
      <w:r w:rsidR="005B7061" w:rsidRPr="002410FE">
        <w:rPr>
          <w:sz w:val="24"/>
          <w:szCs w:val="24"/>
        </w:rPr>
        <w:t xml:space="preserve">are used, </w:t>
      </w:r>
      <w:r w:rsidR="00DE578C" w:rsidRPr="002410FE">
        <w:rPr>
          <w:sz w:val="24"/>
          <w:szCs w:val="24"/>
        </w:rPr>
        <w:t xml:space="preserve">the school </w:t>
      </w:r>
      <w:r w:rsidR="009C5396" w:rsidRPr="002410FE">
        <w:rPr>
          <w:sz w:val="24"/>
          <w:szCs w:val="24"/>
        </w:rPr>
        <w:t>go out to tender to other companies when necessary.</w:t>
      </w:r>
    </w:p>
    <w:p w14:paraId="3022F2A4" w14:textId="77777777" w:rsidR="00E50B4A" w:rsidRDefault="00E50B4A" w:rsidP="00C61525">
      <w:pPr>
        <w:ind w:left="1288"/>
        <w:rPr>
          <w:bCs/>
          <w:sz w:val="24"/>
          <w:szCs w:val="24"/>
        </w:rPr>
      </w:pPr>
    </w:p>
    <w:p w14:paraId="2B178B64" w14:textId="735E483B" w:rsidR="00E50B4A" w:rsidRDefault="00E50B4A" w:rsidP="00C61525">
      <w:pPr>
        <w:ind w:left="1288"/>
        <w:rPr>
          <w:bCs/>
          <w:sz w:val="24"/>
          <w:szCs w:val="24"/>
        </w:rPr>
      </w:pPr>
      <w:r>
        <w:rPr>
          <w:bCs/>
          <w:sz w:val="24"/>
          <w:szCs w:val="24"/>
        </w:rPr>
        <w:t xml:space="preserve">Kirk and Kirk </w:t>
      </w:r>
      <w:r w:rsidR="00C45840">
        <w:rPr>
          <w:bCs/>
          <w:sz w:val="24"/>
          <w:szCs w:val="24"/>
        </w:rPr>
        <w:t>advise that</w:t>
      </w:r>
      <w:r>
        <w:rPr>
          <w:bCs/>
          <w:sz w:val="24"/>
          <w:szCs w:val="24"/>
        </w:rPr>
        <w:t xml:space="preserve"> the Borough are due to change their insurance provid</w:t>
      </w:r>
      <w:r w:rsidR="00934BF9">
        <w:rPr>
          <w:bCs/>
          <w:sz w:val="24"/>
          <w:szCs w:val="24"/>
        </w:rPr>
        <w:t>e</w:t>
      </w:r>
      <w:r>
        <w:rPr>
          <w:bCs/>
          <w:sz w:val="24"/>
          <w:szCs w:val="24"/>
        </w:rPr>
        <w:t>r</w:t>
      </w:r>
      <w:r w:rsidR="00B35C54">
        <w:rPr>
          <w:bCs/>
          <w:sz w:val="24"/>
          <w:szCs w:val="24"/>
        </w:rPr>
        <w:t xml:space="preserve">.  </w:t>
      </w:r>
      <w:r w:rsidR="00260344">
        <w:rPr>
          <w:bCs/>
          <w:sz w:val="24"/>
          <w:szCs w:val="24"/>
        </w:rPr>
        <w:t xml:space="preserve">Mr Andrews to investigate how this will affect </w:t>
      </w:r>
      <w:r w:rsidR="00DB6385">
        <w:rPr>
          <w:bCs/>
          <w:sz w:val="24"/>
          <w:szCs w:val="24"/>
        </w:rPr>
        <w:t xml:space="preserve">the insurance </w:t>
      </w:r>
      <w:r w:rsidR="00D15AFE">
        <w:rPr>
          <w:bCs/>
          <w:sz w:val="24"/>
          <w:szCs w:val="24"/>
        </w:rPr>
        <w:t>policy</w:t>
      </w:r>
      <w:r w:rsidR="00DB6385">
        <w:rPr>
          <w:bCs/>
          <w:sz w:val="24"/>
          <w:szCs w:val="24"/>
        </w:rPr>
        <w:t>.  The l</w:t>
      </w:r>
      <w:r w:rsidR="00721218">
        <w:rPr>
          <w:bCs/>
          <w:sz w:val="24"/>
          <w:szCs w:val="24"/>
        </w:rPr>
        <w:t>egal</w:t>
      </w:r>
      <w:r w:rsidR="00F84551">
        <w:rPr>
          <w:bCs/>
          <w:sz w:val="24"/>
          <w:szCs w:val="24"/>
        </w:rPr>
        <w:t xml:space="preserve"> r</w:t>
      </w:r>
      <w:r w:rsidR="00DB6385">
        <w:rPr>
          <w:bCs/>
          <w:sz w:val="24"/>
          <w:szCs w:val="24"/>
        </w:rPr>
        <w:t>equire</w:t>
      </w:r>
      <w:r w:rsidR="00F84551">
        <w:rPr>
          <w:bCs/>
          <w:sz w:val="24"/>
          <w:szCs w:val="24"/>
        </w:rPr>
        <w:t>ment is</w:t>
      </w:r>
      <w:r w:rsidR="00DB6385">
        <w:rPr>
          <w:bCs/>
          <w:sz w:val="24"/>
          <w:szCs w:val="24"/>
        </w:rPr>
        <w:t xml:space="preserve"> a check of equipment on a four-yearly basis, but the current insurers may </w:t>
      </w:r>
      <w:r w:rsidR="000D42CC">
        <w:rPr>
          <w:bCs/>
          <w:sz w:val="24"/>
          <w:szCs w:val="24"/>
        </w:rPr>
        <w:t xml:space="preserve">want this </w:t>
      </w:r>
      <w:r w:rsidR="00D15AFE">
        <w:rPr>
          <w:bCs/>
          <w:sz w:val="24"/>
          <w:szCs w:val="24"/>
        </w:rPr>
        <w:t xml:space="preserve">completed </w:t>
      </w:r>
      <w:r w:rsidR="000D42CC">
        <w:rPr>
          <w:bCs/>
          <w:sz w:val="24"/>
          <w:szCs w:val="24"/>
        </w:rPr>
        <w:t xml:space="preserve">annually.  </w:t>
      </w:r>
    </w:p>
    <w:p w14:paraId="560CACE3" w14:textId="77777777" w:rsidR="000D42CC" w:rsidRDefault="000D42CC" w:rsidP="00C61525">
      <w:pPr>
        <w:ind w:left="1288"/>
        <w:rPr>
          <w:bCs/>
          <w:sz w:val="24"/>
          <w:szCs w:val="24"/>
        </w:rPr>
      </w:pPr>
    </w:p>
    <w:p w14:paraId="303E65C9" w14:textId="42055D13" w:rsidR="000D42CC" w:rsidRPr="000D42CC" w:rsidRDefault="000D42CC" w:rsidP="00C61525">
      <w:pPr>
        <w:ind w:left="1288"/>
        <w:rPr>
          <w:bCs/>
          <w:sz w:val="24"/>
          <w:szCs w:val="24"/>
        </w:rPr>
      </w:pPr>
      <w:r>
        <w:rPr>
          <w:b/>
          <w:sz w:val="24"/>
          <w:szCs w:val="24"/>
        </w:rPr>
        <w:t xml:space="preserve">Hot water boiler in West Building – </w:t>
      </w:r>
      <w:r>
        <w:rPr>
          <w:bCs/>
          <w:sz w:val="24"/>
          <w:szCs w:val="24"/>
        </w:rPr>
        <w:t xml:space="preserve">No hot water was available one morning.  New parts are needed for the boiler, some of which have </w:t>
      </w:r>
      <w:r w:rsidR="00282A5D">
        <w:rPr>
          <w:bCs/>
          <w:sz w:val="24"/>
          <w:szCs w:val="24"/>
        </w:rPr>
        <w:t>only recently</w:t>
      </w:r>
      <w:r>
        <w:rPr>
          <w:bCs/>
          <w:sz w:val="24"/>
          <w:szCs w:val="24"/>
        </w:rPr>
        <w:t xml:space="preserve"> </w:t>
      </w:r>
      <w:r w:rsidR="002710CE">
        <w:rPr>
          <w:bCs/>
          <w:sz w:val="24"/>
          <w:szCs w:val="24"/>
        </w:rPr>
        <w:t xml:space="preserve">been delivered, despite being ordered in November.  Due to a risk of damaging the casing, the whole boiler was taken to the workshop two days ago to fit parts.  </w:t>
      </w:r>
      <w:r w:rsidR="009878C4">
        <w:rPr>
          <w:bCs/>
          <w:sz w:val="24"/>
          <w:szCs w:val="24"/>
        </w:rPr>
        <w:t>Thus,</w:t>
      </w:r>
      <w:r w:rsidR="002710CE">
        <w:rPr>
          <w:bCs/>
          <w:sz w:val="24"/>
          <w:szCs w:val="24"/>
        </w:rPr>
        <w:t xml:space="preserve"> there has been no hot water in the west building for some days.  </w:t>
      </w:r>
      <w:r w:rsidR="00E5117F">
        <w:rPr>
          <w:bCs/>
          <w:sz w:val="24"/>
          <w:szCs w:val="24"/>
        </w:rPr>
        <w:t xml:space="preserve">The contractors hope to have this resolved in the coming day or so.  </w:t>
      </w:r>
      <w:r w:rsidR="00282A5D">
        <w:rPr>
          <w:bCs/>
          <w:sz w:val="24"/>
          <w:szCs w:val="24"/>
        </w:rPr>
        <w:t xml:space="preserve">It is hoped that the boiler will be </w:t>
      </w:r>
      <w:proofErr w:type="gramStart"/>
      <w:r w:rsidR="00282A5D">
        <w:rPr>
          <w:bCs/>
          <w:sz w:val="24"/>
          <w:szCs w:val="24"/>
        </w:rPr>
        <w:t>fixed</w:t>
      </w:r>
      <w:proofErr w:type="gramEnd"/>
      <w:r w:rsidR="00282A5D">
        <w:rPr>
          <w:bCs/>
          <w:sz w:val="24"/>
          <w:szCs w:val="24"/>
        </w:rPr>
        <w:t xml:space="preserve"> and </w:t>
      </w:r>
      <w:r w:rsidR="00AA62BF">
        <w:rPr>
          <w:bCs/>
          <w:sz w:val="24"/>
          <w:szCs w:val="24"/>
        </w:rPr>
        <w:t xml:space="preserve">it will continue to work with careful maintenance.  </w:t>
      </w:r>
      <w:r w:rsidR="00DC7A00">
        <w:rPr>
          <w:bCs/>
          <w:sz w:val="24"/>
          <w:szCs w:val="24"/>
        </w:rPr>
        <w:t xml:space="preserve">In response to Mr Burden, no teachers </w:t>
      </w:r>
      <w:r w:rsidR="00BD0117">
        <w:rPr>
          <w:bCs/>
          <w:sz w:val="24"/>
          <w:szCs w:val="24"/>
        </w:rPr>
        <w:t xml:space="preserve">or children </w:t>
      </w:r>
      <w:r w:rsidR="00DC7A00">
        <w:rPr>
          <w:bCs/>
          <w:sz w:val="24"/>
          <w:szCs w:val="24"/>
        </w:rPr>
        <w:t>have mentioned the lack of hot water</w:t>
      </w:r>
      <w:r w:rsidR="00BD0117">
        <w:rPr>
          <w:bCs/>
          <w:sz w:val="24"/>
          <w:szCs w:val="24"/>
        </w:rPr>
        <w:t>.</w:t>
      </w:r>
      <w:r w:rsidR="00DC7A00">
        <w:rPr>
          <w:bCs/>
          <w:sz w:val="24"/>
          <w:szCs w:val="24"/>
        </w:rPr>
        <w:t xml:space="preserve">  </w:t>
      </w:r>
    </w:p>
    <w:p w14:paraId="7570137E" w14:textId="77777777" w:rsidR="005B7980" w:rsidRDefault="005B7980" w:rsidP="00C10F5F">
      <w:pPr>
        <w:pStyle w:val="ListParagraph"/>
        <w:ind w:left="993"/>
        <w:rPr>
          <w:bCs/>
          <w:sz w:val="24"/>
          <w:szCs w:val="24"/>
        </w:rPr>
      </w:pPr>
    </w:p>
    <w:p w14:paraId="0B9203ED" w14:textId="1405DFB1" w:rsidR="00462932" w:rsidRDefault="00881BED" w:rsidP="003701E8">
      <w:pPr>
        <w:pStyle w:val="ListParagraph"/>
        <w:numPr>
          <w:ilvl w:val="0"/>
          <w:numId w:val="14"/>
        </w:numPr>
        <w:spacing w:line="360" w:lineRule="auto"/>
        <w:rPr>
          <w:bCs/>
          <w:sz w:val="24"/>
          <w:szCs w:val="24"/>
          <w:u w:val="single"/>
        </w:rPr>
      </w:pPr>
      <w:r>
        <w:rPr>
          <w:bCs/>
          <w:sz w:val="24"/>
          <w:szCs w:val="24"/>
          <w:u w:val="single"/>
        </w:rPr>
        <w:t>Future Projects</w:t>
      </w:r>
      <w:r w:rsidR="00B60891">
        <w:rPr>
          <w:bCs/>
          <w:sz w:val="24"/>
          <w:szCs w:val="24"/>
          <w:u w:val="single"/>
        </w:rPr>
        <w:t xml:space="preserve"> – see above</w:t>
      </w:r>
    </w:p>
    <w:p w14:paraId="3A4F1BC8" w14:textId="12712675" w:rsidR="00BF0248" w:rsidRPr="00A9102F" w:rsidRDefault="00BF0248" w:rsidP="00A9102F">
      <w:pPr>
        <w:rPr>
          <w:bCs/>
          <w:sz w:val="24"/>
          <w:szCs w:val="24"/>
        </w:rPr>
      </w:pPr>
    </w:p>
    <w:p w14:paraId="64320B26" w14:textId="618D4734" w:rsidR="00A9102F" w:rsidRDefault="00117D77" w:rsidP="001A6210">
      <w:pPr>
        <w:pStyle w:val="ListParagraph"/>
        <w:numPr>
          <w:ilvl w:val="0"/>
          <w:numId w:val="14"/>
        </w:numPr>
        <w:rPr>
          <w:sz w:val="24"/>
          <w:szCs w:val="24"/>
        </w:rPr>
      </w:pPr>
      <w:r w:rsidRPr="00C01290">
        <w:rPr>
          <w:sz w:val="24"/>
          <w:szCs w:val="24"/>
          <w:u w:val="single"/>
        </w:rPr>
        <w:t>Any Other Business</w:t>
      </w:r>
      <w:r w:rsidR="001A0B94">
        <w:rPr>
          <w:sz w:val="24"/>
          <w:szCs w:val="24"/>
        </w:rPr>
        <w:t xml:space="preserve"> </w:t>
      </w:r>
    </w:p>
    <w:p w14:paraId="0C52C0BC" w14:textId="77777777" w:rsidR="00B60891" w:rsidRPr="00B60891" w:rsidRDefault="00B60891" w:rsidP="00B60891">
      <w:pPr>
        <w:pStyle w:val="ListParagraph"/>
        <w:rPr>
          <w:sz w:val="24"/>
          <w:szCs w:val="24"/>
        </w:rPr>
      </w:pPr>
    </w:p>
    <w:p w14:paraId="47A1269A" w14:textId="5A5FA3B2" w:rsidR="00B60891" w:rsidRDefault="00B60891" w:rsidP="00B60891">
      <w:pPr>
        <w:pStyle w:val="ListParagraph"/>
        <w:ind w:left="928"/>
        <w:rPr>
          <w:sz w:val="24"/>
          <w:szCs w:val="24"/>
        </w:rPr>
      </w:pPr>
      <w:r>
        <w:rPr>
          <w:sz w:val="24"/>
          <w:szCs w:val="24"/>
        </w:rPr>
        <w:t xml:space="preserve">Mr Burden </w:t>
      </w:r>
      <w:r w:rsidR="00290967">
        <w:rPr>
          <w:sz w:val="24"/>
          <w:szCs w:val="24"/>
        </w:rPr>
        <w:t xml:space="preserve">thanked Mr Andrews for the good start he has made in his first term as Caretaker.  </w:t>
      </w:r>
    </w:p>
    <w:p w14:paraId="2BF4FD7D" w14:textId="77777777" w:rsidR="00794C98" w:rsidRDefault="00794C98" w:rsidP="00B60891">
      <w:pPr>
        <w:pStyle w:val="ListParagraph"/>
        <w:ind w:left="928"/>
        <w:rPr>
          <w:sz w:val="24"/>
          <w:szCs w:val="24"/>
        </w:rPr>
      </w:pPr>
    </w:p>
    <w:p w14:paraId="03F17641" w14:textId="24ADFE50" w:rsidR="00B9092B" w:rsidRDefault="00794C98" w:rsidP="00B9092B">
      <w:pPr>
        <w:pStyle w:val="ListParagraph"/>
        <w:ind w:left="928"/>
        <w:rPr>
          <w:sz w:val="24"/>
          <w:szCs w:val="24"/>
        </w:rPr>
      </w:pPr>
      <w:r>
        <w:rPr>
          <w:sz w:val="24"/>
          <w:szCs w:val="24"/>
        </w:rPr>
        <w:t xml:space="preserve">Mr Butfield </w:t>
      </w:r>
      <w:r w:rsidR="00795CCE">
        <w:rPr>
          <w:sz w:val="24"/>
          <w:szCs w:val="24"/>
        </w:rPr>
        <w:t xml:space="preserve">asked a question about the contractors who inspected the roof.  </w:t>
      </w:r>
      <w:r w:rsidR="00737042">
        <w:rPr>
          <w:sz w:val="24"/>
          <w:szCs w:val="24"/>
        </w:rPr>
        <w:t>It was felt that many schools built in the 1960s ha</w:t>
      </w:r>
      <w:r w:rsidR="00BB28E3">
        <w:rPr>
          <w:sz w:val="24"/>
          <w:szCs w:val="24"/>
        </w:rPr>
        <w:t>ve</w:t>
      </w:r>
      <w:r w:rsidR="00737042">
        <w:rPr>
          <w:sz w:val="24"/>
          <w:szCs w:val="24"/>
        </w:rPr>
        <w:t xml:space="preserve"> flat roofs which may now be starting to fail.  The Borough </w:t>
      </w:r>
      <w:proofErr w:type="gramStart"/>
      <w:r w:rsidR="002D3E94">
        <w:rPr>
          <w:sz w:val="24"/>
          <w:szCs w:val="24"/>
        </w:rPr>
        <w:t>are</w:t>
      </w:r>
      <w:proofErr w:type="gramEnd"/>
      <w:r w:rsidR="002D3E94">
        <w:rPr>
          <w:sz w:val="24"/>
          <w:szCs w:val="24"/>
        </w:rPr>
        <w:t xml:space="preserve"> </w:t>
      </w:r>
      <w:r w:rsidR="00737042">
        <w:rPr>
          <w:sz w:val="24"/>
          <w:szCs w:val="24"/>
        </w:rPr>
        <w:t xml:space="preserve">probably considering any </w:t>
      </w:r>
      <w:r w:rsidR="007B1A9E">
        <w:rPr>
          <w:sz w:val="24"/>
          <w:szCs w:val="24"/>
        </w:rPr>
        <w:t xml:space="preserve">large expenditure they are likely to incur, hence commissioning this survey.  </w:t>
      </w:r>
    </w:p>
    <w:p w14:paraId="4DD52FB5" w14:textId="77777777" w:rsidR="00170F03" w:rsidRPr="00F2035E" w:rsidRDefault="00170F03" w:rsidP="00F2035E">
      <w:pPr>
        <w:pStyle w:val="ListParagraph"/>
        <w:ind w:left="928"/>
        <w:rPr>
          <w:sz w:val="24"/>
          <w:szCs w:val="24"/>
        </w:rPr>
      </w:pPr>
    </w:p>
    <w:p w14:paraId="3BC9B12D" w14:textId="2989D32F" w:rsidR="008C2E99" w:rsidRDefault="006E33AF" w:rsidP="00A9102F">
      <w:pPr>
        <w:pStyle w:val="ListParagraph"/>
        <w:ind w:left="928"/>
        <w:rPr>
          <w:sz w:val="24"/>
          <w:szCs w:val="24"/>
        </w:rPr>
      </w:pPr>
      <w:r>
        <w:rPr>
          <w:sz w:val="24"/>
          <w:szCs w:val="24"/>
        </w:rPr>
        <w:t>There being no other business, t</w:t>
      </w:r>
      <w:r w:rsidR="00BC5380">
        <w:rPr>
          <w:sz w:val="24"/>
          <w:szCs w:val="24"/>
        </w:rPr>
        <w:t>he meeting closed at 2.</w:t>
      </w:r>
      <w:r w:rsidR="00F2035E">
        <w:rPr>
          <w:sz w:val="24"/>
          <w:szCs w:val="24"/>
        </w:rPr>
        <w:t>3</w:t>
      </w:r>
      <w:r w:rsidR="00A9102F">
        <w:rPr>
          <w:sz w:val="24"/>
          <w:szCs w:val="24"/>
        </w:rPr>
        <w:t>5</w:t>
      </w:r>
      <w:r w:rsidR="00BC5380">
        <w:rPr>
          <w:sz w:val="24"/>
          <w:szCs w:val="24"/>
        </w:rPr>
        <w:t xml:space="preserve"> pm</w:t>
      </w:r>
    </w:p>
    <w:p w14:paraId="596393BA" w14:textId="77777777" w:rsidR="00BC5380" w:rsidRDefault="00BC5380" w:rsidP="00BC5380">
      <w:pPr>
        <w:pStyle w:val="ListParagraph"/>
        <w:rPr>
          <w:sz w:val="24"/>
          <w:szCs w:val="24"/>
        </w:rPr>
      </w:pPr>
    </w:p>
    <w:p w14:paraId="1449A3E7" w14:textId="4C218440" w:rsidR="00FB1E2E" w:rsidRPr="00F54667" w:rsidRDefault="0039550C" w:rsidP="00765C50">
      <w:pPr>
        <w:pStyle w:val="ListParagraph"/>
        <w:numPr>
          <w:ilvl w:val="0"/>
          <w:numId w:val="14"/>
        </w:numPr>
        <w:rPr>
          <w:sz w:val="24"/>
          <w:szCs w:val="24"/>
          <w:u w:val="single"/>
        </w:rPr>
      </w:pPr>
      <w:r w:rsidRPr="00B9092B">
        <w:rPr>
          <w:sz w:val="24"/>
          <w:szCs w:val="24"/>
          <w:u w:val="single"/>
        </w:rPr>
        <w:t>Date and time of next meeting</w:t>
      </w:r>
      <w:r w:rsidR="001A0B94" w:rsidRPr="00BC5380">
        <w:rPr>
          <w:sz w:val="24"/>
          <w:szCs w:val="24"/>
        </w:rPr>
        <w:t xml:space="preserve"> –</w:t>
      </w:r>
      <w:r w:rsidR="00A70403">
        <w:rPr>
          <w:sz w:val="24"/>
          <w:szCs w:val="24"/>
        </w:rPr>
        <w:t xml:space="preserve"> D</w:t>
      </w:r>
      <w:r w:rsidR="00765C50">
        <w:rPr>
          <w:sz w:val="24"/>
          <w:szCs w:val="24"/>
        </w:rPr>
        <w:t xml:space="preserve">ate </w:t>
      </w:r>
      <w:r w:rsidR="00A70403">
        <w:rPr>
          <w:sz w:val="24"/>
          <w:szCs w:val="24"/>
        </w:rPr>
        <w:t xml:space="preserve">now confirmed to be </w:t>
      </w:r>
      <w:r w:rsidR="00A70403">
        <w:rPr>
          <w:b/>
          <w:bCs/>
          <w:sz w:val="24"/>
          <w:szCs w:val="24"/>
        </w:rPr>
        <w:t>Thursday 5 May 2022 at 2.00pm</w:t>
      </w:r>
      <w:r w:rsidR="00F54667">
        <w:rPr>
          <w:sz w:val="24"/>
          <w:szCs w:val="24"/>
        </w:rPr>
        <w:t xml:space="preserve">, </w:t>
      </w:r>
      <w:r w:rsidR="00F54667" w:rsidRPr="00F54667">
        <w:rPr>
          <w:sz w:val="24"/>
          <w:szCs w:val="24"/>
        </w:rPr>
        <w:t>format to be confirmed.</w:t>
      </w:r>
      <w:r w:rsidR="00765C50" w:rsidRPr="00F54667">
        <w:rPr>
          <w:sz w:val="24"/>
          <w:szCs w:val="24"/>
        </w:rPr>
        <w:tab/>
      </w:r>
      <w:r w:rsidR="00765C50" w:rsidRPr="00F54667">
        <w:rPr>
          <w:sz w:val="24"/>
          <w:szCs w:val="24"/>
        </w:rPr>
        <w:tab/>
      </w:r>
      <w:r w:rsidR="00765C50" w:rsidRPr="00F54667">
        <w:rPr>
          <w:sz w:val="24"/>
          <w:szCs w:val="24"/>
        </w:rPr>
        <w:tab/>
      </w:r>
      <w:r w:rsidR="00765C50" w:rsidRPr="00F54667">
        <w:rPr>
          <w:sz w:val="24"/>
          <w:szCs w:val="24"/>
        </w:rPr>
        <w:tab/>
      </w:r>
    </w:p>
    <w:p w14:paraId="112ADB72" w14:textId="77777777" w:rsidR="00A426BE" w:rsidRDefault="00A426BE" w:rsidP="00A426BE">
      <w:pPr>
        <w:rPr>
          <w:sz w:val="24"/>
          <w:szCs w:val="24"/>
        </w:rPr>
      </w:pPr>
    </w:p>
    <w:p w14:paraId="7F6DFD09" w14:textId="77777777" w:rsidR="00A426BE" w:rsidRDefault="00A426BE" w:rsidP="00A426BE">
      <w:pPr>
        <w:rPr>
          <w:sz w:val="24"/>
          <w:szCs w:val="24"/>
        </w:rPr>
      </w:pPr>
    </w:p>
    <w:p w14:paraId="4BF078D3" w14:textId="77777777" w:rsidR="00A426BE" w:rsidRDefault="00A426BE" w:rsidP="00A426BE">
      <w:pPr>
        <w:rPr>
          <w:sz w:val="24"/>
          <w:szCs w:val="24"/>
          <w:u w:val="single"/>
        </w:rPr>
      </w:pPr>
    </w:p>
    <w:p w14:paraId="2A063E43" w14:textId="77777777" w:rsidR="00EE3ABA" w:rsidRDefault="00EE3ABA" w:rsidP="00EE3ABA">
      <w:pPr>
        <w:pStyle w:val="NormalWeb"/>
        <w:spacing w:before="0" w:beforeAutospacing="0" w:after="0" w:afterAutospacing="0"/>
        <w:ind w:left="993"/>
        <w:rPr>
          <w:rFonts w:ascii="Times New Roman" w:hAnsi="Times New Roman" w:cs="Times New Roman"/>
          <w:sz w:val="20"/>
          <w:szCs w:val="20"/>
        </w:rPr>
      </w:pPr>
      <w:r>
        <w:rPr>
          <w:rFonts w:ascii="Times New Roman" w:hAnsi="Times New Roman" w:cs="Times New Roman"/>
          <w:sz w:val="24"/>
          <w:szCs w:val="24"/>
        </w:rPr>
        <w:t> </w:t>
      </w:r>
    </w:p>
    <w:p w14:paraId="497EB332" w14:textId="77777777" w:rsidR="00EE3ABA" w:rsidRPr="00A426BE" w:rsidRDefault="00EE3ABA" w:rsidP="00A426BE">
      <w:pPr>
        <w:rPr>
          <w:sz w:val="24"/>
          <w:szCs w:val="24"/>
          <w:u w:val="single"/>
        </w:rPr>
      </w:pPr>
    </w:p>
    <w:sectPr w:rsidR="00EE3ABA" w:rsidRPr="00A426BE" w:rsidSect="00F046B7">
      <w:headerReference w:type="even" r:id="rId7"/>
      <w:headerReference w:type="default" r:id="rId8"/>
      <w:footerReference w:type="even" r:id="rId9"/>
      <w:footerReference w:type="default" r:id="rId10"/>
      <w:headerReference w:type="first" r:id="rId11"/>
      <w:footerReference w:type="first" r:id="rId12"/>
      <w:pgSz w:w="11909" w:h="16834" w:code="9"/>
      <w:pgMar w:top="426" w:right="569" w:bottom="1440" w:left="426" w:header="436" w:footer="720" w:gutter="0"/>
      <w:paperSrc w:first="2" w:other="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AE944" w14:textId="77777777" w:rsidR="0046300D" w:rsidRDefault="0046300D">
      <w:r>
        <w:separator/>
      </w:r>
    </w:p>
  </w:endnote>
  <w:endnote w:type="continuationSeparator" w:id="0">
    <w:p w14:paraId="5CF0629B" w14:textId="77777777" w:rsidR="0046300D" w:rsidRDefault="00463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8D056" w14:textId="77777777" w:rsidR="00623D8F" w:rsidRDefault="00623D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6690679"/>
      <w:docPartObj>
        <w:docPartGallery w:val="Page Numbers (Bottom of Page)"/>
        <w:docPartUnique/>
      </w:docPartObj>
    </w:sdtPr>
    <w:sdtEndPr>
      <w:rPr>
        <w:noProof/>
      </w:rPr>
    </w:sdtEndPr>
    <w:sdtContent>
      <w:p w14:paraId="76F33484" w14:textId="138D1A7D" w:rsidR="005F1B08" w:rsidRDefault="005F1B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B01B13" w14:textId="77777777" w:rsidR="00900C27" w:rsidRDefault="00900C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0323975"/>
      <w:docPartObj>
        <w:docPartGallery w:val="Page Numbers (Bottom of Page)"/>
        <w:docPartUnique/>
      </w:docPartObj>
    </w:sdtPr>
    <w:sdtEndPr>
      <w:rPr>
        <w:noProof/>
      </w:rPr>
    </w:sdtEndPr>
    <w:sdtContent>
      <w:p w14:paraId="6B9B14E4" w14:textId="5EC67DEF" w:rsidR="0086484B" w:rsidRDefault="008648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C49BD6" w14:textId="77777777" w:rsidR="0086484B" w:rsidRDefault="00864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73084" w14:textId="77777777" w:rsidR="0046300D" w:rsidRDefault="0046300D">
      <w:r>
        <w:separator/>
      </w:r>
    </w:p>
  </w:footnote>
  <w:footnote w:type="continuationSeparator" w:id="0">
    <w:p w14:paraId="2A192B24" w14:textId="77777777" w:rsidR="0046300D" w:rsidRDefault="00463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6710D" w14:textId="3C9FE858" w:rsidR="007B7E06" w:rsidRDefault="00064704">
    <w:pPr>
      <w:pStyle w:val="Header"/>
      <w:framePr w:wrap="around" w:vAnchor="text" w:hAnchor="margin" w:xAlign="center" w:y="1"/>
      <w:rPr>
        <w:rStyle w:val="PageNumber"/>
      </w:rPr>
    </w:pPr>
    <w:r>
      <w:rPr>
        <w:rStyle w:val="PageNumber"/>
      </w:rPr>
      <w:fldChar w:fldCharType="begin"/>
    </w:r>
    <w:r w:rsidR="007B7E06">
      <w:rPr>
        <w:rStyle w:val="PageNumber"/>
      </w:rPr>
      <w:instrText xml:space="preserve">PAGE  </w:instrText>
    </w:r>
    <w:r>
      <w:rPr>
        <w:rStyle w:val="PageNumber"/>
      </w:rPr>
      <w:fldChar w:fldCharType="end"/>
    </w:r>
  </w:p>
  <w:p w14:paraId="549BDFEE" w14:textId="77777777" w:rsidR="007B7E06" w:rsidRDefault="007B7E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1EC0F" w14:textId="5DA1431F" w:rsidR="00623D8F" w:rsidRDefault="00623D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F4D96" w14:textId="6E0E7B5F" w:rsidR="00623D8F" w:rsidRDefault="00623D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82AA0"/>
    <w:multiLevelType w:val="hybridMultilevel"/>
    <w:tmpl w:val="7048D432"/>
    <w:lvl w:ilvl="0" w:tplc="E26AAD6A">
      <w:start w:val="1"/>
      <w:numFmt w:val="bullet"/>
      <w:lvlText w:val="-"/>
      <w:lvlJc w:val="left"/>
      <w:pPr>
        <w:ind w:left="1495" w:hanging="360"/>
      </w:pPr>
      <w:rPr>
        <w:rFonts w:ascii="Times New Roman" w:eastAsia="Times New Roman" w:hAnsi="Times New Roman" w:cs="Times New Roman"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1" w15:restartNumberingAfterBreak="0">
    <w:nsid w:val="028D0282"/>
    <w:multiLevelType w:val="hybridMultilevel"/>
    <w:tmpl w:val="ACE205AC"/>
    <w:lvl w:ilvl="0" w:tplc="F796F01A">
      <w:start w:val="1"/>
      <w:numFmt w:val="lowerLetter"/>
      <w:lvlText w:val="%1)"/>
      <w:lvlJc w:val="left"/>
      <w:pPr>
        <w:ind w:left="1080" w:hanging="360"/>
      </w:pPr>
      <w:rPr>
        <w:rFonts w:ascii="Times New Roman" w:eastAsia="Times New Roman" w:hAnsi="Times New Roman" w:cs="Times New Roman"/>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2B519B5"/>
    <w:multiLevelType w:val="hybridMultilevel"/>
    <w:tmpl w:val="56CAED52"/>
    <w:lvl w:ilvl="0" w:tplc="C1E650CE">
      <w:start w:val="1"/>
      <w:numFmt w:val="lowerLetter"/>
      <w:lvlText w:val="%1)"/>
      <w:lvlJc w:val="left"/>
      <w:pPr>
        <w:ind w:left="107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6923B28"/>
    <w:multiLevelType w:val="hybridMultilevel"/>
    <w:tmpl w:val="BD863AB6"/>
    <w:lvl w:ilvl="0" w:tplc="CC7C4902">
      <w:start w:val="1"/>
      <w:numFmt w:val="lowerLetter"/>
      <w:lvlText w:val="%1)"/>
      <w:lvlJc w:val="left"/>
      <w:pPr>
        <w:ind w:left="578" w:hanging="360"/>
      </w:pPr>
      <w:rPr>
        <w:rFonts w:ascii="Times New Roman" w:eastAsia="Times New Roman" w:hAnsi="Times New Roman" w:cs="Times New Roman"/>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 w15:restartNumberingAfterBreak="0">
    <w:nsid w:val="06CF709A"/>
    <w:multiLevelType w:val="hybridMultilevel"/>
    <w:tmpl w:val="0220F9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F84FA6"/>
    <w:multiLevelType w:val="hybridMultilevel"/>
    <w:tmpl w:val="DDAEED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273171"/>
    <w:multiLevelType w:val="hybridMultilevel"/>
    <w:tmpl w:val="22905B70"/>
    <w:lvl w:ilvl="0" w:tplc="68004C9E">
      <w:start w:val="1"/>
      <w:numFmt w:val="lowerLetter"/>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C0F0A"/>
    <w:multiLevelType w:val="hybridMultilevel"/>
    <w:tmpl w:val="4684B70A"/>
    <w:lvl w:ilvl="0" w:tplc="981601D0">
      <w:start w:val="1"/>
      <w:numFmt w:val="decimal"/>
      <w:lvlText w:val="%1."/>
      <w:lvlJc w:val="left"/>
      <w:pPr>
        <w:ind w:left="720" w:hanging="360"/>
      </w:pPr>
      <w:rPr>
        <w:rFonts w:ascii="Times New Roman" w:eastAsia="Times New Roman" w:hAnsi="Times New Roman" w:cs="Times New Roman"/>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4008F2"/>
    <w:multiLevelType w:val="hybridMultilevel"/>
    <w:tmpl w:val="CC0C6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194277"/>
    <w:multiLevelType w:val="hybridMultilevel"/>
    <w:tmpl w:val="ACE205AC"/>
    <w:lvl w:ilvl="0" w:tplc="F796F01A">
      <w:start w:val="1"/>
      <w:numFmt w:val="lowerLetter"/>
      <w:lvlText w:val="%1)"/>
      <w:lvlJc w:val="left"/>
      <w:pPr>
        <w:ind w:left="1080" w:hanging="360"/>
      </w:pPr>
      <w:rPr>
        <w:rFonts w:ascii="Times New Roman" w:eastAsia="Times New Roman" w:hAnsi="Times New Roman" w:cs="Times New Roman"/>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4D96CCB"/>
    <w:multiLevelType w:val="hybridMultilevel"/>
    <w:tmpl w:val="394A56B8"/>
    <w:lvl w:ilvl="0" w:tplc="2BF4B33A">
      <w:start w:val="1"/>
      <w:numFmt w:val="lowerLetter"/>
      <w:lvlText w:val="%1)"/>
      <w:lvlJc w:val="left"/>
      <w:pPr>
        <w:ind w:left="1080" w:hanging="360"/>
      </w:pPr>
      <w:rPr>
        <w:rFonts w:hint="default"/>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8C314F2"/>
    <w:multiLevelType w:val="hybridMultilevel"/>
    <w:tmpl w:val="56CAED52"/>
    <w:lvl w:ilvl="0" w:tplc="C1E650CE">
      <w:start w:val="1"/>
      <w:numFmt w:val="lowerLetter"/>
      <w:lvlText w:val="%1)"/>
      <w:lvlJc w:val="left"/>
      <w:pPr>
        <w:ind w:left="107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01A4CFB"/>
    <w:multiLevelType w:val="hybridMultilevel"/>
    <w:tmpl w:val="DF9C0BE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DE55A2"/>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FE3C69"/>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8F7611"/>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A40A77"/>
    <w:multiLevelType w:val="hybridMultilevel"/>
    <w:tmpl w:val="204A3B26"/>
    <w:lvl w:ilvl="0" w:tplc="3C90E56C">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AE14752"/>
    <w:multiLevelType w:val="hybridMultilevel"/>
    <w:tmpl w:val="2CB80840"/>
    <w:lvl w:ilvl="0" w:tplc="D17E83D8">
      <w:start w:val="1"/>
      <w:numFmt w:val="lowerLetter"/>
      <w:lvlText w:val="%1)"/>
      <w:lvlJc w:val="left"/>
      <w:pPr>
        <w:ind w:left="1080" w:hanging="360"/>
      </w:pPr>
      <w:rPr>
        <w:rFonts w:ascii="Times New Roman" w:eastAsia="Times New Roman" w:hAnsi="Times New Roman" w:cs="Times New Roman"/>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2C903FD4"/>
    <w:multiLevelType w:val="hybridMultilevel"/>
    <w:tmpl w:val="D7CEB8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756384"/>
    <w:multiLevelType w:val="hybridMultilevel"/>
    <w:tmpl w:val="56CAED52"/>
    <w:lvl w:ilvl="0" w:tplc="C1E650CE">
      <w:start w:val="1"/>
      <w:numFmt w:val="lowerLetter"/>
      <w:lvlText w:val="%1)"/>
      <w:lvlJc w:val="left"/>
      <w:pPr>
        <w:ind w:left="107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6C1363F"/>
    <w:multiLevelType w:val="hybridMultilevel"/>
    <w:tmpl w:val="723AB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3E2C84"/>
    <w:multiLevelType w:val="hybridMultilevel"/>
    <w:tmpl w:val="2D36DC5A"/>
    <w:lvl w:ilvl="0" w:tplc="1018E48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3B114D6B"/>
    <w:multiLevelType w:val="hybridMultilevel"/>
    <w:tmpl w:val="9C504D7C"/>
    <w:lvl w:ilvl="0" w:tplc="C75C95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D3F4D26"/>
    <w:multiLevelType w:val="multilevel"/>
    <w:tmpl w:val="C6D21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9A2C8E"/>
    <w:multiLevelType w:val="hybridMultilevel"/>
    <w:tmpl w:val="F49E19A6"/>
    <w:lvl w:ilvl="0" w:tplc="4A9A7C5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2771C54"/>
    <w:multiLevelType w:val="hybridMultilevel"/>
    <w:tmpl w:val="6F46310C"/>
    <w:lvl w:ilvl="0" w:tplc="9FB8DD4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5AA4511"/>
    <w:multiLevelType w:val="hybridMultilevel"/>
    <w:tmpl w:val="6B16C6D0"/>
    <w:lvl w:ilvl="0" w:tplc="CAAEEF50">
      <w:start w:val="8"/>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FD7389"/>
    <w:multiLevelType w:val="hybridMultilevel"/>
    <w:tmpl w:val="AB80C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8F40474"/>
    <w:multiLevelType w:val="hybridMultilevel"/>
    <w:tmpl w:val="6E8443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A5905D1"/>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2A1D1B"/>
    <w:multiLevelType w:val="hybridMultilevel"/>
    <w:tmpl w:val="B2A4AF76"/>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5E70F5"/>
    <w:multiLevelType w:val="hybridMultilevel"/>
    <w:tmpl w:val="013E1A5C"/>
    <w:lvl w:ilvl="0" w:tplc="4A9A7C5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6375CF"/>
    <w:multiLevelType w:val="hybridMultilevel"/>
    <w:tmpl w:val="ECE84780"/>
    <w:lvl w:ilvl="0" w:tplc="486A88DE">
      <w:start w:val="1"/>
      <w:numFmt w:val="lowerLetter"/>
      <w:lvlText w:val="%1)"/>
      <w:lvlJc w:val="left"/>
      <w:pPr>
        <w:ind w:left="720" w:hanging="360"/>
      </w:pPr>
      <w:rPr>
        <w:rFonts w:ascii="Times New Roman" w:eastAsia="Times New Roman" w:hAnsi="Times New Roman" w:cs="Times New Roman"/>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AF0044"/>
    <w:multiLevelType w:val="hybridMultilevel"/>
    <w:tmpl w:val="F49E19A6"/>
    <w:lvl w:ilvl="0" w:tplc="4A9A7C5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5BFA5209"/>
    <w:multiLevelType w:val="hybridMultilevel"/>
    <w:tmpl w:val="CC706C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C2280D"/>
    <w:multiLevelType w:val="hybridMultilevel"/>
    <w:tmpl w:val="56CAED52"/>
    <w:lvl w:ilvl="0" w:tplc="C1E650CE">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37248E6"/>
    <w:multiLevelType w:val="hybridMultilevel"/>
    <w:tmpl w:val="6F46310C"/>
    <w:lvl w:ilvl="0" w:tplc="9FB8DD4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3F17143"/>
    <w:multiLevelType w:val="hybridMultilevel"/>
    <w:tmpl w:val="CDFE377C"/>
    <w:lvl w:ilvl="0" w:tplc="67DE16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3624F7"/>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433CC9"/>
    <w:multiLevelType w:val="hybridMultilevel"/>
    <w:tmpl w:val="6DBE89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6D0B5B"/>
    <w:multiLevelType w:val="hybridMultilevel"/>
    <w:tmpl w:val="D946E3D8"/>
    <w:lvl w:ilvl="0" w:tplc="672EEED6">
      <w:start w:val="1"/>
      <w:numFmt w:val="lowerLetter"/>
      <w:lvlText w:val="%1)"/>
      <w:lvlJc w:val="left"/>
      <w:pPr>
        <w:ind w:left="720" w:hanging="360"/>
      </w:pPr>
      <w:rPr>
        <w:rFonts w:ascii="Times New Roman" w:eastAsia="Times New Roman" w:hAnsi="Times New Roman" w:cs="Times New Roman"/>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1C38C7"/>
    <w:multiLevelType w:val="hybridMultilevel"/>
    <w:tmpl w:val="EBCED19C"/>
    <w:lvl w:ilvl="0" w:tplc="6B1439E8">
      <w:start w:val="1"/>
      <w:numFmt w:val="lowerLetter"/>
      <w:lvlText w:val="%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2" w15:restartNumberingAfterBreak="0">
    <w:nsid w:val="7092688C"/>
    <w:multiLevelType w:val="hybridMultilevel"/>
    <w:tmpl w:val="4CD284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745405"/>
    <w:multiLevelType w:val="hybridMultilevel"/>
    <w:tmpl w:val="B91045F0"/>
    <w:lvl w:ilvl="0" w:tplc="84AAE4BE">
      <w:start w:val="1"/>
      <w:numFmt w:val="lowerLetter"/>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5749F4"/>
    <w:multiLevelType w:val="hybridMultilevel"/>
    <w:tmpl w:val="56CAED52"/>
    <w:lvl w:ilvl="0" w:tplc="C1E650CE">
      <w:start w:val="1"/>
      <w:numFmt w:val="lowerLetter"/>
      <w:lvlText w:val="%1)"/>
      <w:lvlJc w:val="left"/>
      <w:pPr>
        <w:ind w:left="107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9144AE0"/>
    <w:multiLevelType w:val="hybridMultilevel"/>
    <w:tmpl w:val="E57AF496"/>
    <w:lvl w:ilvl="0" w:tplc="D4568706">
      <w:start w:val="1"/>
      <w:numFmt w:val="decimal"/>
      <w:lvlText w:val="%1."/>
      <w:lvlJc w:val="left"/>
      <w:pPr>
        <w:ind w:left="928" w:hanging="360"/>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94A5E80"/>
    <w:multiLevelType w:val="hybridMultilevel"/>
    <w:tmpl w:val="2CB80840"/>
    <w:lvl w:ilvl="0" w:tplc="D17E83D8">
      <w:start w:val="1"/>
      <w:numFmt w:val="lowerLetter"/>
      <w:lvlText w:val="%1)"/>
      <w:lvlJc w:val="left"/>
      <w:pPr>
        <w:ind w:left="1080" w:hanging="360"/>
      </w:pPr>
      <w:rPr>
        <w:rFonts w:ascii="Times New Roman" w:eastAsia="Times New Roman" w:hAnsi="Times New Roman" w:cs="Times New Roman"/>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7C6A4452"/>
    <w:multiLevelType w:val="hybridMultilevel"/>
    <w:tmpl w:val="AFD85D88"/>
    <w:lvl w:ilvl="0" w:tplc="457C0978">
      <w:start w:val="601"/>
      <w:numFmt w:val="bullet"/>
      <w:lvlText w:val="-"/>
      <w:lvlJc w:val="left"/>
      <w:pPr>
        <w:ind w:left="1288" w:hanging="360"/>
      </w:pPr>
      <w:rPr>
        <w:rFonts w:ascii="Times New Roman" w:eastAsia="Times New Roman" w:hAnsi="Times New Roman" w:cs="Times New Roman"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48" w15:restartNumberingAfterBreak="0">
    <w:nsid w:val="7F727C21"/>
    <w:multiLevelType w:val="hybridMultilevel"/>
    <w:tmpl w:val="9E628A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39"/>
  </w:num>
  <w:num w:numId="3">
    <w:abstractNumId w:val="48"/>
  </w:num>
  <w:num w:numId="4">
    <w:abstractNumId w:val="37"/>
  </w:num>
  <w:num w:numId="5">
    <w:abstractNumId w:val="30"/>
  </w:num>
  <w:num w:numId="6">
    <w:abstractNumId w:val="18"/>
  </w:num>
  <w:num w:numId="7">
    <w:abstractNumId w:val="12"/>
  </w:num>
  <w:num w:numId="8">
    <w:abstractNumId w:val="23"/>
  </w:num>
  <w:num w:numId="9">
    <w:abstractNumId w:val="3"/>
  </w:num>
  <w:num w:numId="10">
    <w:abstractNumId w:val="14"/>
  </w:num>
  <w:num w:numId="11">
    <w:abstractNumId w:val="43"/>
  </w:num>
  <w:num w:numId="12">
    <w:abstractNumId w:val="6"/>
  </w:num>
  <w:num w:numId="13">
    <w:abstractNumId w:val="32"/>
  </w:num>
  <w:num w:numId="14">
    <w:abstractNumId w:val="45"/>
  </w:num>
  <w:num w:numId="15">
    <w:abstractNumId w:val="27"/>
  </w:num>
  <w:num w:numId="16">
    <w:abstractNumId w:val="7"/>
  </w:num>
  <w:num w:numId="17">
    <w:abstractNumId w:val="28"/>
  </w:num>
  <w:num w:numId="18">
    <w:abstractNumId w:val="42"/>
  </w:num>
  <w:num w:numId="19">
    <w:abstractNumId w:val="38"/>
  </w:num>
  <w:num w:numId="20">
    <w:abstractNumId w:val="29"/>
  </w:num>
  <w:num w:numId="21">
    <w:abstractNumId w:val="15"/>
  </w:num>
  <w:num w:numId="22">
    <w:abstractNumId w:val="13"/>
  </w:num>
  <w:num w:numId="23">
    <w:abstractNumId w:val="5"/>
  </w:num>
  <w:num w:numId="24">
    <w:abstractNumId w:val="35"/>
  </w:num>
  <w:num w:numId="25">
    <w:abstractNumId w:val="16"/>
  </w:num>
  <w:num w:numId="26">
    <w:abstractNumId w:val="19"/>
  </w:num>
  <w:num w:numId="27">
    <w:abstractNumId w:val="11"/>
  </w:num>
  <w:num w:numId="28">
    <w:abstractNumId w:val="20"/>
  </w:num>
  <w:num w:numId="29">
    <w:abstractNumId w:val="41"/>
  </w:num>
  <w:num w:numId="30">
    <w:abstractNumId w:val="2"/>
  </w:num>
  <w:num w:numId="31">
    <w:abstractNumId w:val="44"/>
  </w:num>
  <w:num w:numId="32">
    <w:abstractNumId w:val="0"/>
  </w:num>
  <w:num w:numId="33">
    <w:abstractNumId w:val="36"/>
  </w:num>
  <w:num w:numId="34">
    <w:abstractNumId w:val="10"/>
  </w:num>
  <w:num w:numId="35">
    <w:abstractNumId w:val="22"/>
  </w:num>
  <w:num w:numId="36">
    <w:abstractNumId w:val="8"/>
  </w:num>
  <w:num w:numId="37">
    <w:abstractNumId w:val="40"/>
  </w:num>
  <w:num w:numId="38">
    <w:abstractNumId w:val="26"/>
  </w:num>
  <w:num w:numId="39">
    <w:abstractNumId w:val="25"/>
  </w:num>
  <w:num w:numId="40">
    <w:abstractNumId w:val="33"/>
  </w:num>
  <w:num w:numId="41">
    <w:abstractNumId w:val="31"/>
  </w:num>
  <w:num w:numId="42">
    <w:abstractNumId w:val="24"/>
  </w:num>
  <w:num w:numId="43">
    <w:abstractNumId w:val="4"/>
  </w:num>
  <w:num w:numId="44">
    <w:abstractNumId w:val="21"/>
  </w:num>
  <w:num w:numId="45">
    <w:abstractNumId w:val="9"/>
  </w:num>
  <w:num w:numId="46">
    <w:abstractNumId w:val="1"/>
  </w:num>
  <w:num w:numId="47">
    <w:abstractNumId w:val="46"/>
  </w:num>
  <w:num w:numId="48">
    <w:abstractNumId w:val="17"/>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A23"/>
    <w:rsid w:val="00001477"/>
    <w:rsid w:val="00006758"/>
    <w:rsid w:val="0000731A"/>
    <w:rsid w:val="000125BB"/>
    <w:rsid w:val="00013F3B"/>
    <w:rsid w:val="0001439A"/>
    <w:rsid w:val="00014AE8"/>
    <w:rsid w:val="00016F77"/>
    <w:rsid w:val="0001752B"/>
    <w:rsid w:val="00017822"/>
    <w:rsid w:val="00021FEE"/>
    <w:rsid w:val="0002268F"/>
    <w:rsid w:val="00023C42"/>
    <w:rsid w:val="00026A68"/>
    <w:rsid w:val="000271D4"/>
    <w:rsid w:val="00027AB3"/>
    <w:rsid w:val="000413F9"/>
    <w:rsid w:val="000418C6"/>
    <w:rsid w:val="00041C21"/>
    <w:rsid w:val="00046E27"/>
    <w:rsid w:val="00052EA7"/>
    <w:rsid w:val="00053D8C"/>
    <w:rsid w:val="0005447D"/>
    <w:rsid w:val="00061164"/>
    <w:rsid w:val="000640EA"/>
    <w:rsid w:val="00064443"/>
    <w:rsid w:val="00064704"/>
    <w:rsid w:val="00066674"/>
    <w:rsid w:val="00067FCF"/>
    <w:rsid w:val="0007609E"/>
    <w:rsid w:val="000762CB"/>
    <w:rsid w:val="0008051D"/>
    <w:rsid w:val="00082BC5"/>
    <w:rsid w:val="0008345B"/>
    <w:rsid w:val="00083D3F"/>
    <w:rsid w:val="00084D50"/>
    <w:rsid w:val="00085C86"/>
    <w:rsid w:val="00090B02"/>
    <w:rsid w:val="00091188"/>
    <w:rsid w:val="000933E5"/>
    <w:rsid w:val="00096239"/>
    <w:rsid w:val="0009651D"/>
    <w:rsid w:val="00096E38"/>
    <w:rsid w:val="000A0815"/>
    <w:rsid w:val="000A176A"/>
    <w:rsid w:val="000A2400"/>
    <w:rsid w:val="000A2DCD"/>
    <w:rsid w:val="000A4601"/>
    <w:rsid w:val="000A46BE"/>
    <w:rsid w:val="000A5D6E"/>
    <w:rsid w:val="000A7FA0"/>
    <w:rsid w:val="000B1D71"/>
    <w:rsid w:val="000B59E4"/>
    <w:rsid w:val="000B7850"/>
    <w:rsid w:val="000B7993"/>
    <w:rsid w:val="000C14A3"/>
    <w:rsid w:val="000C243F"/>
    <w:rsid w:val="000C3292"/>
    <w:rsid w:val="000C3A28"/>
    <w:rsid w:val="000C5F7B"/>
    <w:rsid w:val="000C78F9"/>
    <w:rsid w:val="000D263E"/>
    <w:rsid w:val="000D3D59"/>
    <w:rsid w:val="000D42CC"/>
    <w:rsid w:val="000D69F3"/>
    <w:rsid w:val="000D7A23"/>
    <w:rsid w:val="000E2914"/>
    <w:rsid w:val="000E2F3D"/>
    <w:rsid w:val="000E633C"/>
    <w:rsid w:val="000E7FC1"/>
    <w:rsid w:val="000F02F1"/>
    <w:rsid w:val="000F0974"/>
    <w:rsid w:val="000F0DB4"/>
    <w:rsid w:val="000F3831"/>
    <w:rsid w:val="000F4E32"/>
    <w:rsid w:val="000F5236"/>
    <w:rsid w:val="000F7FDC"/>
    <w:rsid w:val="00102441"/>
    <w:rsid w:val="00102D0C"/>
    <w:rsid w:val="00104C2C"/>
    <w:rsid w:val="001060A0"/>
    <w:rsid w:val="00106A0F"/>
    <w:rsid w:val="00106E5B"/>
    <w:rsid w:val="00110E7E"/>
    <w:rsid w:val="00117D77"/>
    <w:rsid w:val="001230CD"/>
    <w:rsid w:val="0012560B"/>
    <w:rsid w:val="00130D52"/>
    <w:rsid w:val="00131B31"/>
    <w:rsid w:val="00131B84"/>
    <w:rsid w:val="0014493B"/>
    <w:rsid w:val="001461DB"/>
    <w:rsid w:val="0015186A"/>
    <w:rsid w:val="00154A70"/>
    <w:rsid w:val="00155498"/>
    <w:rsid w:val="00155523"/>
    <w:rsid w:val="00155F90"/>
    <w:rsid w:val="00156384"/>
    <w:rsid w:val="00161A7D"/>
    <w:rsid w:val="00162B2A"/>
    <w:rsid w:val="001632FA"/>
    <w:rsid w:val="00165423"/>
    <w:rsid w:val="00166250"/>
    <w:rsid w:val="00166CDE"/>
    <w:rsid w:val="0016727F"/>
    <w:rsid w:val="00170F03"/>
    <w:rsid w:val="001723A7"/>
    <w:rsid w:val="00173409"/>
    <w:rsid w:val="001769D0"/>
    <w:rsid w:val="00181D65"/>
    <w:rsid w:val="001853C2"/>
    <w:rsid w:val="00185C9D"/>
    <w:rsid w:val="0019243B"/>
    <w:rsid w:val="001926CA"/>
    <w:rsid w:val="001948D9"/>
    <w:rsid w:val="00195307"/>
    <w:rsid w:val="001A0B94"/>
    <w:rsid w:val="001A4355"/>
    <w:rsid w:val="001A5370"/>
    <w:rsid w:val="001A5EDF"/>
    <w:rsid w:val="001A6210"/>
    <w:rsid w:val="001B17CF"/>
    <w:rsid w:val="001B28DB"/>
    <w:rsid w:val="001B2AA0"/>
    <w:rsid w:val="001B4E15"/>
    <w:rsid w:val="001B6A68"/>
    <w:rsid w:val="001C1F87"/>
    <w:rsid w:val="001C5966"/>
    <w:rsid w:val="001C5A35"/>
    <w:rsid w:val="001C60B4"/>
    <w:rsid w:val="001C638D"/>
    <w:rsid w:val="001C7581"/>
    <w:rsid w:val="001C7CD8"/>
    <w:rsid w:val="001D1283"/>
    <w:rsid w:val="001D1A5B"/>
    <w:rsid w:val="001D4728"/>
    <w:rsid w:val="001D4C86"/>
    <w:rsid w:val="001D5207"/>
    <w:rsid w:val="001D6C95"/>
    <w:rsid w:val="001E13CD"/>
    <w:rsid w:val="001E3576"/>
    <w:rsid w:val="001E4D39"/>
    <w:rsid w:val="001E527D"/>
    <w:rsid w:val="001F2474"/>
    <w:rsid w:val="001F372B"/>
    <w:rsid w:val="001F3976"/>
    <w:rsid w:val="001F41DD"/>
    <w:rsid w:val="00210586"/>
    <w:rsid w:val="00212C08"/>
    <w:rsid w:val="002211A8"/>
    <w:rsid w:val="00221730"/>
    <w:rsid w:val="002217E3"/>
    <w:rsid w:val="00221E97"/>
    <w:rsid w:val="0022796C"/>
    <w:rsid w:val="002314FF"/>
    <w:rsid w:val="00232E85"/>
    <w:rsid w:val="0023324C"/>
    <w:rsid w:val="00233735"/>
    <w:rsid w:val="002410FE"/>
    <w:rsid w:val="00242193"/>
    <w:rsid w:val="0024737B"/>
    <w:rsid w:val="00252152"/>
    <w:rsid w:val="00254EBA"/>
    <w:rsid w:val="00255B16"/>
    <w:rsid w:val="00256A32"/>
    <w:rsid w:val="00260344"/>
    <w:rsid w:val="00262946"/>
    <w:rsid w:val="00264923"/>
    <w:rsid w:val="0026511A"/>
    <w:rsid w:val="00266A0A"/>
    <w:rsid w:val="00266D98"/>
    <w:rsid w:val="0026711D"/>
    <w:rsid w:val="00267493"/>
    <w:rsid w:val="002710CE"/>
    <w:rsid w:val="0027301C"/>
    <w:rsid w:val="002733F2"/>
    <w:rsid w:val="002737CA"/>
    <w:rsid w:val="00273F24"/>
    <w:rsid w:val="00282A5D"/>
    <w:rsid w:val="00282B32"/>
    <w:rsid w:val="00283724"/>
    <w:rsid w:val="0028617A"/>
    <w:rsid w:val="0028735D"/>
    <w:rsid w:val="002878F2"/>
    <w:rsid w:val="00290967"/>
    <w:rsid w:val="00291DB7"/>
    <w:rsid w:val="002930F7"/>
    <w:rsid w:val="00294CD1"/>
    <w:rsid w:val="002A312F"/>
    <w:rsid w:val="002A3156"/>
    <w:rsid w:val="002A3C22"/>
    <w:rsid w:val="002A4DDF"/>
    <w:rsid w:val="002A5D08"/>
    <w:rsid w:val="002A6716"/>
    <w:rsid w:val="002A684E"/>
    <w:rsid w:val="002B03A3"/>
    <w:rsid w:val="002B11B4"/>
    <w:rsid w:val="002B38AF"/>
    <w:rsid w:val="002B3D2E"/>
    <w:rsid w:val="002B44E3"/>
    <w:rsid w:val="002B4DD0"/>
    <w:rsid w:val="002B54E1"/>
    <w:rsid w:val="002B578A"/>
    <w:rsid w:val="002B645C"/>
    <w:rsid w:val="002C1171"/>
    <w:rsid w:val="002C333E"/>
    <w:rsid w:val="002C52A8"/>
    <w:rsid w:val="002C71DB"/>
    <w:rsid w:val="002C76BF"/>
    <w:rsid w:val="002D079B"/>
    <w:rsid w:val="002D3E94"/>
    <w:rsid w:val="002D7657"/>
    <w:rsid w:val="002E1AF5"/>
    <w:rsid w:val="002E408C"/>
    <w:rsid w:val="002E5396"/>
    <w:rsid w:val="002E66CB"/>
    <w:rsid w:val="002E7785"/>
    <w:rsid w:val="002F277A"/>
    <w:rsid w:val="002F77B6"/>
    <w:rsid w:val="00301556"/>
    <w:rsid w:val="00301B75"/>
    <w:rsid w:val="00304313"/>
    <w:rsid w:val="00304AD7"/>
    <w:rsid w:val="0030533A"/>
    <w:rsid w:val="003055DE"/>
    <w:rsid w:val="00307F3A"/>
    <w:rsid w:val="003107DE"/>
    <w:rsid w:val="00311E11"/>
    <w:rsid w:val="00313362"/>
    <w:rsid w:val="00313A52"/>
    <w:rsid w:val="00313B81"/>
    <w:rsid w:val="00315EE1"/>
    <w:rsid w:val="00317610"/>
    <w:rsid w:val="00323634"/>
    <w:rsid w:val="00327E2E"/>
    <w:rsid w:val="00333A64"/>
    <w:rsid w:val="00335DDE"/>
    <w:rsid w:val="003402B4"/>
    <w:rsid w:val="0034279E"/>
    <w:rsid w:val="00342A91"/>
    <w:rsid w:val="00342B1C"/>
    <w:rsid w:val="00344756"/>
    <w:rsid w:val="0034664E"/>
    <w:rsid w:val="00351EDE"/>
    <w:rsid w:val="00356A3A"/>
    <w:rsid w:val="00361388"/>
    <w:rsid w:val="00362604"/>
    <w:rsid w:val="003632E9"/>
    <w:rsid w:val="0036466A"/>
    <w:rsid w:val="003701E8"/>
    <w:rsid w:val="0037418F"/>
    <w:rsid w:val="003773E8"/>
    <w:rsid w:val="00381BA0"/>
    <w:rsid w:val="00384BD7"/>
    <w:rsid w:val="00387F9E"/>
    <w:rsid w:val="00390A81"/>
    <w:rsid w:val="00393553"/>
    <w:rsid w:val="00393F7E"/>
    <w:rsid w:val="0039550C"/>
    <w:rsid w:val="0039751D"/>
    <w:rsid w:val="003A2DAF"/>
    <w:rsid w:val="003A3C27"/>
    <w:rsid w:val="003A4D0B"/>
    <w:rsid w:val="003A6742"/>
    <w:rsid w:val="003A7777"/>
    <w:rsid w:val="003B5421"/>
    <w:rsid w:val="003B76A0"/>
    <w:rsid w:val="003B79F1"/>
    <w:rsid w:val="003C0008"/>
    <w:rsid w:val="003C0E54"/>
    <w:rsid w:val="003C1958"/>
    <w:rsid w:val="003C1A9F"/>
    <w:rsid w:val="003C3F17"/>
    <w:rsid w:val="003C4C68"/>
    <w:rsid w:val="003C5001"/>
    <w:rsid w:val="003C76C3"/>
    <w:rsid w:val="003C7995"/>
    <w:rsid w:val="003D03AD"/>
    <w:rsid w:val="003D334B"/>
    <w:rsid w:val="003D4036"/>
    <w:rsid w:val="003D7F76"/>
    <w:rsid w:val="003E09A5"/>
    <w:rsid w:val="003E40AC"/>
    <w:rsid w:val="003E490F"/>
    <w:rsid w:val="003F03C5"/>
    <w:rsid w:val="003F17A5"/>
    <w:rsid w:val="003F1985"/>
    <w:rsid w:val="003F20A7"/>
    <w:rsid w:val="004066BB"/>
    <w:rsid w:val="00406796"/>
    <w:rsid w:val="00410DF8"/>
    <w:rsid w:val="004138D7"/>
    <w:rsid w:val="00413B5C"/>
    <w:rsid w:val="0041419E"/>
    <w:rsid w:val="0041695D"/>
    <w:rsid w:val="00417015"/>
    <w:rsid w:val="00417083"/>
    <w:rsid w:val="00422B26"/>
    <w:rsid w:val="004371B4"/>
    <w:rsid w:val="00445F39"/>
    <w:rsid w:val="00446418"/>
    <w:rsid w:val="00455477"/>
    <w:rsid w:val="00457D7A"/>
    <w:rsid w:val="004615EF"/>
    <w:rsid w:val="004621CF"/>
    <w:rsid w:val="00462932"/>
    <w:rsid w:val="0046300D"/>
    <w:rsid w:val="004633D2"/>
    <w:rsid w:val="004642F1"/>
    <w:rsid w:val="00464A8F"/>
    <w:rsid w:val="00465BEE"/>
    <w:rsid w:val="004672B4"/>
    <w:rsid w:val="00470F27"/>
    <w:rsid w:val="0047171B"/>
    <w:rsid w:val="00471907"/>
    <w:rsid w:val="00471C3A"/>
    <w:rsid w:val="004721CB"/>
    <w:rsid w:val="0047263F"/>
    <w:rsid w:val="004728CA"/>
    <w:rsid w:val="00473B01"/>
    <w:rsid w:val="004805EB"/>
    <w:rsid w:val="00484A73"/>
    <w:rsid w:val="0048584C"/>
    <w:rsid w:val="00490ADF"/>
    <w:rsid w:val="004916D1"/>
    <w:rsid w:val="00492E5E"/>
    <w:rsid w:val="00493614"/>
    <w:rsid w:val="00496999"/>
    <w:rsid w:val="004A1455"/>
    <w:rsid w:val="004A6CCC"/>
    <w:rsid w:val="004B1F9B"/>
    <w:rsid w:val="004B21AD"/>
    <w:rsid w:val="004B234C"/>
    <w:rsid w:val="004B4CF3"/>
    <w:rsid w:val="004C6B75"/>
    <w:rsid w:val="004C7D14"/>
    <w:rsid w:val="004D238F"/>
    <w:rsid w:val="004D35B5"/>
    <w:rsid w:val="004D5185"/>
    <w:rsid w:val="004E28D6"/>
    <w:rsid w:val="004E31CD"/>
    <w:rsid w:val="004F24AE"/>
    <w:rsid w:val="004F59C5"/>
    <w:rsid w:val="004F7770"/>
    <w:rsid w:val="004F7E15"/>
    <w:rsid w:val="005024E7"/>
    <w:rsid w:val="005050D6"/>
    <w:rsid w:val="005053B7"/>
    <w:rsid w:val="00507578"/>
    <w:rsid w:val="0051117C"/>
    <w:rsid w:val="00511734"/>
    <w:rsid w:val="00513B7A"/>
    <w:rsid w:val="00516DCC"/>
    <w:rsid w:val="0052156A"/>
    <w:rsid w:val="00521C30"/>
    <w:rsid w:val="00524770"/>
    <w:rsid w:val="00524C44"/>
    <w:rsid w:val="00527216"/>
    <w:rsid w:val="005274AF"/>
    <w:rsid w:val="005319F4"/>
    <w:rsid w:val="00537E86"/>
    <w:rsid w:val="0054283A"/>
    <w:rsid w:val="00544DA3"/>
    <w:rsid w:val="00545950"/>
    <w:rsid w:val="005519D3"/>
    <w:rsid w:val="00554A59"/>
    <w:rsid w:val="00554B0F"/>
    <w:rsid w:val="00556774"/>
    <w:rsid w:val="00561E29"/>
    <w:rsid w:val="005636A4"/>
    <w:rsid w:val="005639CF"/>
    <w:rsid w:val="00564CC7"/>
    <w:rsid w:val="005679A9"/>
    <w:rsid w:val="00573BE2"/>
    <w:rsid w:val="00575896"/>
    <w:rsid w:val="00576CA2"/>
    <w:rsid w:val="0057744D"/>
    <w:rsid w:val="00581679"/>
    <w:rsid w:val="00583E55"/>
    <w:rsid w:val="00590CC4"/>
    <w:rsid w:val="00592616"/>
    <w:rsid w:val="00595092"/>
    <w:rsid w:val="00595B40"/>
    <w:rsid w:val="005968E2"/>
    <w:rsid w:val="0059768B"/>
    <w:rsid w:val="005978B5"/>
    <w:rsid w:val="005A1F7A"/>
    <w:rsid w:val="005A5ACD"/>
    <w:rsid w:val="005A77FE"/>
    <w:rsid w:val="005B7061"/>
    <w:rsid w:val="005B7980"/>
    <w:rsid w:val="005C0CAE"/>
    <w:rsid w:val="005C2BC8"/>
    <w:rsid w:val="005C3103"/>
    <w:rsid w:val="005C53B4"/>
    <w:rsid w:val="005C7422"/>
    <w:rsid w:val="005D0184"/>
    <w:rsid w:val="005D0B64"/>
    <w:rsid w:val="005D3B51"/>
    <w:rsid w:val="005D5A23"/>
    <w:rsid w:val="005E2F39"/>
    <w:rsid w:val="005E5B55"/>
    <w:rsid w:val="005E62DC"/>
    <w:rsid w:val="005E6EEF"/>
    <w:rsid w:val="005F1B08"/>
    <w:rsid w:val="005F1B68"/>
    <w:rsid w:val="005F3B23"/>
    <w:rsid w:val="005F3DA7"/>
    <w:rsid w:val="005F4B0E"/>
    <w:rsid w:val="005F57F7"/>
    <w:rsid w:val="005F5922"/>
    <w:rsid w:val="005F7698"/>
    <w:rsid w:val="00602814"/>
    <w:rsid w:val="00602856"/>
    <w:rsid w:val="00603460"/>
    <w:rsid w:val="00604748"/>
    <w:rsid w:val="006054DA"/>
    <w:rsid w:val="006128CF"/>
    <w:rsid w:val="0061348C"/>
    <w:rsid w:val="0061508F"/>
    <w:rsid w:val="00616592"/>
    <w:rsid w:val="00617C7A"/>
    <w:rsid w:val="006212F6"/>
    <w:rsid w:val="0062284D"/>
    <w:rsid w:val="00623D8F"/>
    <w:rsid w:val="0063070A"/>
    <w:rsid w:val="00630BF7"/>
    <w:rsid w:val="006343A8"/>
    <w:rsid w:val="00635460"/>
    <w:rsid w:val="0064023B"/>
    <w:rsid w:val="006471B5"/>
    <w:rsid w:val="006509D6"/>
    <w:rsid w:val="00654B54"/>
    <w:rsid w:val="006611A7"/>
    <w:rsid w:val="00662945"/>
    <w:rsid w:val="00664937"/>
    <w:rsid w:val="00665FD4"/>
    <w:rsid w:val="00665FE5"/>
    <w:rsid w:val="0066651A"/>
    <w:rsid w:val="0067264A"/>
    <w:rsid w:val="00672EB7"/>
    <w:rsid w:val="00673CC2"/>
    <w:rsid w:val="00677267"/>
    <w:rsid w:val="00680320"/>
    <w:rsid w:val="00682BBA"/>
    <w:rsid w:val="00684A66"/>
    <w:rsid w:val="006868AA"/>
    <w:rsid w:val="00695830"/>
    <w:rsid w:val="006A0EBD"/>
    <w:rsid w:val="006A1DD7"/>
    <w:rsid w:val="006A2D82"/>
    <w:rsid w:val="006A5593"/>
    <w:rsid w:val="006A65E9"/>
    <w:rsid w:val="006A697F"/>
    <w:rsid w:val="006A6B5D"/>
    <w:rsid w:val="006B01A7"/>
    <w:rsid w:val="006B5A5E"/>
    <w:rsid w:val="006B7833"/>
    <w:rsid w:val="006B7879"/>
    <w:rsid w:val="006C0477"/>
    <w:rsid w:val="006C244C"/>
    <w:rsid w:val="006C4E3C"/>
    <w:rsid w:val="006C6E54"/>
    <w:rsid w:val="006C71F7"/>
    <w:rsid w:val="006C7676"/>
    <w:rsid w:val="006C7C7D"/>
    <w:rsid w:val="006D1E59"/>
    <w:rsid w:val="006D22E4"/>
    <w:rsid w:val="006D453F"/>
    <w:rsid w:val="006D543F"/>
    <w:rsid w:val="006D64CA"/>
    <w:rsid w:val="006D7564"/>
    <w:rsid w:val="006E33AF"/>
    <w:rsid w:val="006E6058"/>
    <w:rsid w:val="006E7B00"/>
    <w:rsid w:val="006F5C31"/>
    <w:rsid w:val="006F6DA3"/>
    <w:rsid w:val="007008FC"/>
    <w:rsid w:val="007054CD"/>
    <w:rsid w:val="00705E7B"/>
    <w:rsid w:val="00710979"/>
    <w:rsid w:val="00712A2F"/>
    <w:rsid w:val="0071541E"/>
    <w:rsid w:val="0071592C"/>
    <w:rsid w:val="00715F1B"/>
    <w:rsid w:val="00716BF4"/>
    <w:rsid w:val="00721218"/>
    <w:rsid w:val="007219A2"/>
    <w:rsid w:val="007256EF"/>
    <w:rsid w:val="00725A70"/>
    <w:rsid w:val="00730D13"/>
    <w:rsid w:val="0073129C"/>
    <w:rsid w:val="007322EB"/>
    <w:rsid w:val="007350F2"/>
    <w:rsid w:val="007358D4"/>
    <w:rsid w:val="00737042"/>
    <w:rsid w:val="007406F1"/>
    <w:rsid w:val="00750365"/>
    <w:rsid w:val="00751186"/>
    <w:rsid w:val="00751651"/>
    <w:rsid w:val="00751BCC"/>
    <w:rsid w:val="00751EB6"/>
    <w:rsid w:val="00754509"/>
    <w:rsid w:val="00755C8D"/>
    <w:rsid w:val="00760CF1"/>
    <w:rsid w:val="007619F1"/>
    <w:rsid w:val="00761C5C"/>
    <w:rsid w:val="00764109"/>
    <w:rsid w:val="00765BE9"/>
    <w:rsid w:val="00765C50"/>
    <w:rsid w:val="007662BF"/>
    <w:rsid w:val="00767E84"/>
    <w:rsid w:val="00772977"/>
    <w:rsid w:val="0077422F"/>
    <w:rsid w:val="00775B1C"/>
    <w:rsid w:val="0077640D"/>
    <w:rsid w:val="007910EB"/>
    <w:rsid w:val="00794897"/>
    <w:rsid w:val="00794C98"/>
    <w:rsid w:val="00795CCE"/>
    <w:rsid w:val="00795DE9"/>
    <w:rsid w:val="0079732D"/>
    <w:rsid w:val="007A0AE6"/>
    <w:rsid w:val="007A22BD"/>
    <w:rsid w:val="007A2758"/>
    <w:rsid w:val="007A3EC3"/>
    <w:rsid w:val="007A6CDE"/>
    <w:rsid w:val="007B16EB"/>
    <w:rsid w:val="007B1A9E"/>
    <w:rsid w:val="007B60DF"/>
    <w:rsid w:val="007B7C64"/>
    <w:rsid w:val="007B7E06"/>
    <w:rsid w:val="007C1D83"/>
    <w:rsid w:val="007C1DA2"/>
    <w:rsid w:val="007C2C6C"/>
    <w:rsid w:val="007C3FC5"/>
    <w:rsid w:val="007C5DFE"/>
    <w:rsid w:val="007C6EE7"/>
    <w:rsid w:val="007C7365"/>
    <w:rsid w:val="007D2AE3"/>
    <w:rsid w:val="007D52AE"/>
    <w:rsid w:val="007D63F0"/>
    <w:rsid w:val="007D6F6B"/>
    <w:rsid w:val="007D7D1D"/>
    <w:rsid w:val="007E1E7F"/>
    <w:rsid w:val="007E34E6"/>
    <w:rsid w:val="007E588B"/>
    <w:rsid w:val="007E6693"/>
    <w:rsid w:val="007E718F"/>
    <w:rsid w:val="007F342D"/>
    <w:rsid w:val="007F3606"/>
    <w:rsid w:val="007F38B8"/>
    <w:rsid w:val="0080182A"/>
    <w:rsid w:val="008068F3"/>
    <w:rsid w:val="0080792E"/>
    <w:rsid w:val="00810523"/>
    <w:rsid w:val="0081177C"/>
    <w:rsid w:val="0081625F"/>
    <w:rsid w:val="008162C5"/>
    <w:rsid w:val="008177DB"/>
    <w:rsid w:val="00817A73"/>
    <w:rsid w:val="00820028"/>
    <w:rsid w:val="008305AF"/>
    <w:rsid w:val="00831E40"/>
    <w:rsid w:val="00841D41"/>
    <w:rsid w:val="008422E9"/>
    <w:rsid w:val="008545BB"/>
    <w:rsid w:val="00856310"/>
    <w:rsid w:val="00857809"/>
    <w:rsid w:val="008640E6"/>
    <w:rsid w:val="0086484B"/>
    <w:rsid w:val="00866DD0"/>
    <w:rsid w:val="008670B8"/>
    <w:rsid w:val="008676F5"/>
    <w:rsid w:val="00867BE6"/>
    <w:rsid w:val="008706B0"/>
    <w:rsid w:val="00870DDD"/>
    <w:rsid w:val="008727C6"/>
    <w:rsid w:val="00874CC2"/>
    <w:rsid w:val="00875C4E"/>
    <w:rsid w:val="00876E9A"/>
    <w:rsid w:val="00877D81"/>
    <w:rsid w:val="00881BED"/>
    <w:rsid w:val="00884D04"/>
    <w:rsid w:val="008852DF"/>
    <w:rsid w:val="00890A53"/>
    <w:rsid w:val="00890B39"/>
    <w:rsid w:val="00891367"/>
    <w:rsid w:val="00891400"/>
    <w:rsid w:val="008921F2"/>
    <w:rsid w:val="008964DA"/>
    <w:rsid w:val="008978E7"/>
    <w:rsid w:val="008A0071"/>
    <w:rsid w:val="008A6193"/>
    <w:rsid w:val="008A7D3A"/>
    <w:rsid w:val="008B03A0"/>
    <w:rsid w:val="008B23F7"/>
    <w:rsid w:val="008B257A"/>
    <w:rsid w:val="008B79DA"/>
    <w:rsid w:val="008C2E99"/>
    <w:rsid w:val="008C4328"/>
    <w:rsid w:val="008C5297"/>
    <w:rsid w:val="008C7C88"/>
    <w:rsid w:val="008D229E"/>
    <w:rsid w:val="008D3E3A"/>
    <w:rsid w:val="008D4A94"/>
    <w:rsid w:val="008D7212"/>
    <w:rsid w:val="008E50A4"/>
    <w:rsid w:val="008E638A"/>
    <w:rsid w:val="008E6FE9"/>
    <w:rsid w:val="008F411D"/>
    <w:rsid w:val="008F419E"/>
    <w:rsid w:val="00900C27"/>
    <w:rsid w:val="00900C4C"/>
    <w:rsid w:val="00900C9D"/>
    <w:rsid w:val="00902557"/>
    <w:rsid w:val="00902707"/>
    <w:rsid w:val="0090278F"/>
    <w:rsid w:val="009066E5"/>
    <w:rsid w:val="00913096"/>
    <w:rsid w:val="00914D8F"/>
    <w:rsid w:val="009211E5"/>
    <w:rsid w:val="00922B30"/>
    <w:rsid w:val="00925C56"/>
    <w:rsid w:val="009329A8"/>
    <w:rsid w:val="00933E12"/>
    <w:rsid w:val="00934BF9"/>
    <w:rsid w:val="00936629"/>
    <w:rsid w:val="00937FDD"/>
    <w:rsid w:val="00940307"/>
    <w:rsid w:val="00942EE0"/>
    <w:rsid w:val="00945AD7"/>
    <w:rsid w:val="00947EC0"/>
    <w:rsid w:val="00951B81"/>
    <w:rsid w:val="00952F57"/>
    <w:rsid w:val="00955625"/>
    <w:rsid w:val="00960DC2"/>
    <w:rsid w:val="0096112D"/>
    <w:rsid w:val="00961B0C"/>
    <w:rsid w:val="00961E08"/>
    <w:rsid w:val="009652F8"/>
    <w:rsid w:val="00966EF7"/>
    <w:rsid w:val="00970491"/>
    <w:rsid w:val="00971460"/>
    <w:rsid w:val="00972268"/>
    <w:rsid w:val="0097352A"/>
    <w:rsid w:val="00973CFA"/>
    <w:rsid w:val="009742C9"/>
    <w:rsid w:val="00975D07"/>
    <w:rsid w:val="0098182A"/>
    <w:rsid w:val="00982240"/>
    <w:rsid w:val="00982640"/>
    <w:rsid w:val="009864CE"/>
    <w:rsid w:val="009878C4"/>
    <w:rsid w:val="00995ADF"/>
    <w:rsid w:val="009973A1"/>
    <w:rsid w:val="009A39CD"/>
    <w:rsid w:val="009A3F69"/>
    <w:rsid w:val="009A5D8B"/>
    <w:rsid w:val="009B39C4"/>
    <w:rsid w:val="009B7459"/>
    <w:rsid w:val="009B7B08"/>
    <w:rsid w:val="009C1209"/>
    <w:rsid w:val="009C5396"/>
    <w:rsid w:val="009C5D41"/>
    <w:rsid w:val="009D0A2F"/>
    <w:rsid w:val="009D0E00"/>
    <w:rsid w:val="009D42EA"/>
    <w:rsid w:val="009D5A9C"/>
    <w:rsid w:val="009D5DFD"/>
    <w:rsid w:val="009E0D5F"/>
    <w:rsid w:val="009E1773"/>
    <w:rsid w:val="009F2330"/>
    <w:rsid w:val="009F433D"/>
    <w:rsid w:val="009F7E9E"/>
    <w:rsid w:val="00A001D0"/>
    <w:rsid w:val="00A017EA"/>
    <w:rsid w:val="00A02D30"/>
    <w:rsid w:val="00A03AD5"/>
    <w:rsid w:val="00A06505"/>
    <w:rsid w:val="00A10472"/>
    <w:rsid w:val="00A121D9"/>
    <w:rsid w:val="00A15A15"/>
    <w:rsid w:val="00A2011F"/>
    <w:rsid w:val="00A2032F"/>
    <w:rsid w:val="00A206A9"/>
    <w:rsid w:val="00A2144C"/>
    <w:rsid w:val="00A22F70"/>
    <w:rsid w:val="00A22FF4"/>
    <w:rsid w:val="00A26595"/>
    <w:rsid w:val="00A33F0F"/>
    <w:rsid w:val="00A3431C"/>
    <w:rsid w:val="00A345CE"/>
    <w:rsid w:val="00A34E4F"/>
    <w:rsid w:val="00A42075"/>
    <w:rsid w:val="00A42214"/>
    <w:rsid w:val="00A426BE"/>
    <w:rsid w:val="00A43C0E"/>
    <w:rsid w:val="00A447DC"/>
    <w:rsid w:val="00A46830"/>
    <w:rsid w:val="00A475B5"/>
    <w:rsid w:val="00A559B9"/>
    <w:rsid w:val="00A5752D"/>
    <w:rsid w:val="00A5788B"/>
    <w:rsid w:val="00A62C56"/>
    <w:rsid w:val="00A63AA1"/>
    <w:rsid w:val="00A6527F"/>
    <w:rsid w:val="00A66482"/>
    <w:rsid w:val="00A70403"/>
    <w:rsid w:val="00A74B38"/>
    <w:rsid w:val="00A75359"/>
    <w:rsid w:val="00A76E81"/>
    <w:rsid w:val="00A801FA"/>
    <w:rsid w:val="00A81D85"/>
    <w:rsid w:val="00A84589"/>
    <w:rsid w:val="00A856DB"/>
    <w:rsid w:val="00A86C0F"/>
    <w:rsid w:val="00A9102F"/>
    <w:rsid w:val="00A938B1"/>
    <w:rsid w:val="00A93D99"/>
    <w:rsid w:val="00A94A57"/>
    <w:rsid w:val="00AA22FB"/>
    <w:rsid w:val="00AA3613"/>
    <w:rsid w:val="00AA3BDE"/>
    <w:rsid w:val="00AA3F25"/>
    <w:rsid w:val="00AA4C03"/>
    <w:rsid w:val="00AA5BA6"/>
    <w:rsid w:val="00AA62BF"/>
    <w:rsid w:val="00AA6610"/>
    <w:rsid w:val="00AA6DE7"/>
    <w:rsid w:val="00AB62C6"/>
    <w:rsid w:val="00AC0327"/>
    <w:rsid w:val="00AC41AE"/>
    <w:rsid w:val="00AD2C6D"/>
    <w:rsid w:val="00AE256A"/>
    <w:rsid w:val="00AE295E"/>
    <w:rsid w:val="00AE62FD"/>
    <w:rsid w:val="00AE6E64"/>
    <w:rsid w:val="00AE77A2"/>
    <w:rsid w:val="00AF1CA1"/>
    <w:rsid w:val="00B0250B"/>
    <w:rsid w:val="00B04AA0"/>
    <w:rsid w:val="00B065BA"/>
    <w:rsid w:val="00B10DDB"/>
    <w:rsid w:val="00B1142B"/>
    <w:rsid w:val="00B17D75"/>
    <w:rsid w:val="00B20D66"/>
    <w:rsid w:val="00B2298C"/>
    <w:rsid w:val="00B252BB"/>
    <w:rsid w:val="00B27901"/>
    <w:rsid w:val="00B318A1"/>
    <w:rsid w:val="00B31F15"/>
    <w:rsid w:val="00B326B7"/>
    <w:rsid w:val="00B3543A"/>
    <w:rsid w:val="00B35C54"/>
    <w:rsid w:val="00B40C8A"/>
    <w:rsid w:val="00B43786"/>
    <w:rsid w:val="00B46869"/>
    <w:rsid w:val="00B46F2A"/>
    <w:rsid w:val="00B52232"/>
    <w:rsid w:val="00B53580"/>
    <w:rsid w:val="00B54537"/>
    <w:rsid w:val="00B60342"/>
    <w:rsid w:val="00B60891"/>
    <w:rsid w:val="00B6168B"/>
    <w:rsid w:val="00B61754"/>
    <w:rsid w:val="00B62A8D"/>
    <w:rsid w:val="00B64042"/>
    <w:rsid w:val="00B64DAD"/>
    <w:rsid w:val="00B64EFB"/>
    <w:rsid w:val="00B65154"/>
    <w:rsid w:val="00B6793A"/>
    <w:rsid w:val="00B67B28"/>
    <w:rsid w:val="00B71535"/>
    <w:rsid w:val="00B7394C"/>
    <w:rsid w:val="00B8043B"/>
    <w:rsid w:val="00B810E6"/>
    <w:rsid w:val="00B814C9"/>
    <w:rsid w:val="00B853EE"/>
    <w:rsid w:val="00B9092B"/>
    <w:rsid w:val="00B90CC9"/>
    <w:rsid w:val="00B91577"/>
    <w:rsid w:val="00B92298"/>
    <w:rsid w:val="00B9528B"/>
    <w:rsid w:val="00B9624D"/>
    <w:rsid w:val="00BA3241"/>
    <w:rsid w:val="00BA3AB8"/>
    <w:rsid w:val="00BA7F25"/>
    <w:rsid w:val="00BB053B"/>
    <w:rsid w:val="00BB0DF2"/>
    <w:rsid w:val="00BB28E3"/>
    <w:rsid w:val="00BB66A0"/>
    <w:rsid w:val="00BC337C"/>
    <w:rsid w:val="00BC4142"/>
    <w:rsid w:val="00BC4193"/>
    <w:rsid w:val="00BC5380"/>
    <w:rsid w:val="00BC624F"/>
    <w:rsid w:val="00BC6649"/>
    <w:rsid w:val="00BD0117"/>
    <w:rsid w:val="00BD12AA"/>
    <w:rsid w:val="00BD26A8"/>
    <w:rsid w:val="00BD5E9B"/>
    <w:rsid w:val="00BD791F"/>
    <w:rsid w:val="00BE20DC"/>
    <w:rsid w:val="00BE3535"/>
    <w:rsid w:val="00BE366B"/>
    <w:rsid w:val="00BE36ED"/>
    <w:rsid w:val="00BE3C12"/>
    <w:rsid w:val="00BE5987"/>
    <w:rsid w:val="00BF0248"/>
    <w:rsid w:val="00BF0481"/>
    <w:rsid w:val="00BF1BC0"/>
    <w:rsid w:val="00BF4EF4"/>
    <w:rsid w:val="00C01290"/>
    <w:rsid w:val="00C021C0"/>
    <w:rsid w:val="00C052EC"/>
    <w:rsid w:val="00C05B0C"/>
    <w:rsid w:val="00C071B2"/>
    <w:rsid w:val="00C10F5F"/>
    <w:rsid w:val="00C13950"/>
    <w:rsid w:val="00C13EDD"/>
    <w:rsid w:val="00C14CD5"/>
    <w:rsid w:val="00C20FC0"/>
    <w:rsid w:val="00C21DCC"/>
    <w:rsid w:val="00C22192"/>
    <w:rsid w:val="00C24DCB"/>
    <w:rsid w:val="00C32709"/>
    <w:rsid w:val="00C32C6E"/>
    <w:rsid w:val="00C34E79"/>
    <w:rsid w:val="00C36C33"/>
    <w:rsid w:val="00C3710A"/>
    <w:rsid w:val="00C42BC2"/>
    <w:rsid w:val="00C44D29"/>
    <w:rsid w:val="00C45840"/>
    <w:rsid w:val="00C468E1"/>
    <w:rsid w:val="00C471AF"/>
    <w:rsid w:val="00C503C0"/>
    <w:rsid w:val="00C53C6C"/>
    <w:rsid w:val="00C5586B"/>
    <w:rsid w:val="00C60C5B"/>
    <w:rsid w:val="00C61525"/>
    <w:rsid w:val="00C62779"/>
    <w:rsid w:val="00C63DAE"/>
    <w:rsid w:val="00C63F4F"/>
    <w:rsid w:val="00C65509"/>
    <w:rsid w:val="00C67D45"/>
    <w:rsid w:val="00C80EB8"/>
    <w:rsid w:val="00C81AD4"/>
    <w:rsid w:val="00C904E5"/>
    <w:rsid w:val="00C90800"/>
    <w:rsid w:val="00C92196"/>
    <w:rsid w:val="00C932DF"/>
    <w:rsid w:val="00C94F48"/>
    <w:rsid w:val="00C95275"/>
    <w:rsid w:val="00C968E3"/>
    <w:rsid w:val="00C9756A"/>
    <w:rsid w:val="00C97EF6"/>
    <w:rsid w:val="00CA102C"/>
    <w:rsid w:val="00CA13CB"/>
    <w:rsid w:val="00CA3F92"/>
    <w:rsid w:val="00CA4620"/>
    <w:rsid w:val="00CA5F3F"/>
    <w:rsid w:val="00CA740F"/>
    <w:rsid w:val="00CB17DB"/>
    <w:rsid w:val="00CB2FAC"/>
    <w:rsid w:val="00CB4A8A"/>
    <w:rsid w:val="00CB4E53"/>
    <w:rsid w:val="00CC0194"/>
    <w:rsid w:val="00CC39AC"/>
    <w:rsid w:val="00CC4CFF"/>
    <w:rsid w:val="00CC6768"/>
    <w:rsid w:val="00CD1106"/>
    <w:rsid w:val="00CD12C3"/>
    <w:rsid w:val="00CD245C"/>
    <w:rsid w:val="00CD37B1"/>
    <w:rsid w:val="00CD6F8E"/>
    <w:rsid w:val="00CE04B8"/>
    <w:rsid w:val="00CE1BAB"/>
    <w:rsid w:val="00CE28F0"/>
    <w:rsid w:val="00CE39A8"/>
    <w:rsid w:val="00CE3E19"/>
    <w:rsid w:val="00CE5152"/>
    <w:rsid w:val="00CE51DC"/>
    <w:rsid w:val="00CE560D"/>
    <w:rsid w:val="00CF01DB"/>
    <w:rsid w:val="00CF159A"/>
    <w:rsid w:val="00CF52E0"/>
    <w:rsid w:val="00D01557"/>
    <w:rsid w:val="00D026CB"/>
    <w:rsid w:val="00D0492D"/>
    <w:rsid w:val="00D0667B"/>
    <w:rsid w:val="00D0787F"/>
    <w:rsid w:val="00D105F1"/>
    <w:rsid w:val="00D11011"/>
    <w:rsid w:val="00D121A7"/>
    <w:rsid w:val="00D15AFE"/>
    <w:rsid w:val="00D163A6"/>
    <w:rsid w:val="00D21914"/>
    <w:rsid w:val="00D22E80"/>
    <w:rsid w:val="00D23D13"/>
    <w:rsid w:val="00D241B6"/>
    <w:rsid w:val="00D25F2A"/>
    <w:rsid w:val="00D37063"/>
    <w:rsid w:val="00D404C9"/>
    <w:rsid w:val="00D445D0"/>
    <w:rsid w:val="00D446C4"/>
    <w:rsid w:val="00D462C2"/>
    <w:rsid w:val="00D465E3"/>
    <w:rsid w:val="00D61FC9"/>
    <w:rsid w:val="00D63D72"/>
    <w:rsid w:val="00D6557F"/>
    <w:rsid w:val="00D65678"/>
    <w:rsid w:val="00D7168A"/>
    <w:rsid w:val="00D721B7"/>
    <w:rsid w:val="00D7282D"/>
    <w:rsid w:val="00D73000"/>
    <w:rsid w:val="00D7407E"/>
    <w:rsid w:val="00D74612"/>
    <w:rsid w:val="00D7735E"/>
    <w:rsid w:val="00D773BB"/>
    <w:rsid w:val="00D80CE7"/>
    <w:rsid w:val="00D81238"/>
    <w:rsid w:val="00D81593"/>
    <w:rsid w:val="00D830C0"/>
    <w:rsid w:val="00D8397F"/>
    <w:rsid w:val="00D84767"/>
    <w:rsid w:val="00D912A3"/>
    <w:rsid w:val="00D93241"/>
    <w:rsid w:val="00D95540"/>
    <w:rsid w:val="00D973DC"/>
    <w:rsid w:val="00D978A8"/>
    <w:rsid w:val="00DB16F3"/>
    <w:rsid w:val="00DB179A"/>
    <w:rsid w:val="00DB52BA"/>
    <w:rsid w:val="00DB6385"/>
    <w:rsid w:val="00DC3243"/>
    <w:rsid w:val="00DC3578"/>
    <w:rsid w:val="00DC4B70"/>
    <w:rsid w:val="00DC5B5A"/>
    <w:rsid w:val="00DC5BA5"/>
    <w:rsid w:val="00DC7A00"/>
    <w:rsid w:val="00DD037E"/>
    <w:rsid w:val="00DD24EB"/>
    <w:rsid w:val="00DE578C"/>
    <w:rsid w:val="00DF1536"/>
    <w:rsid w:val="00DF3157"/>
    <w:rsid w:val="00DF4B4F"/>
    <w:rsid w:val="00E01E2A"/>
    <w:rsid w:val="00E025ED"/>
    <w:rsid w:val="00E0427D"/>
    <w:rsid w:val="00E20447"/>
    <w:rsid w:val="00E21384"/>
    <w:rsid w:val="00E2694B"/>
    <w:rsid w:val="00E272E3"/>
    <w:rsid w:val="00E326D5"/>
    <w:rsid w:val="00E33CD0"/>
    <w:rsid w:val="00E3486D"/>
    <w:rsid w:val="00E37B7E"/>
    <w:rsid w:val="00E41EC1"/>
    <w:rsid w:val="00E434B5"/>
    <w:rsid w:val="00E44102"/>
    <w:rsid w:val="00E464F6"/>
    <w:rsid w:val="00E50B4A"/>
    <w:rsid w:val="00E5117F"/>
    <w:rsid w:val="00E5546E"/>
    <w:rsid w:val="00E55FC4"/>
    <w:rsid w:val="00E6322B"/>
    <w:rsid w:val="00E63B30"/>
    <w:rsid w:val="00E732F5"/>
    <w:rsid w:val="00E73BEE"/>
    <w:rsid w:val="00E75C9D"/>
    <w:rsid w:val="00E81F3E"/>
    <w:rsid w:val="00E82D8F"/>
    <w:rsid w:val="00E839DA"/>
    <w:rsid w:val="00E878C9"/>
    <w:rsid w:val="00E92C56"/>
    <w:rsid w:val="00E92F55"/>
    <w:rsid w:val="00EA1380"/>
    <w:rsid w:val="00EA1AD4"/>
    <w:rsid w:val="00EA5656"/>
    <w:rsid w:val="00EB2F92"/>
    <w:rsid w:val="00EB4432"/>
    <w:rsid w:val="00EB581E"/>
    <w:rsid w:val="00EB6F08"/>
    <w:rsid w:val="00EC0FFD"/>
    <w:rsid w:val="00EC2BE9"/>
    <w:rsid w:val="00EC3022"/>
    <w:rsid w:val="00EC34AD"/>
    <w:rsid w:val="00EC7386"/>
    <w:rsid w:val="00ED1CCD"/>
    <w:rsid w:val="00ED2BD4"/>
    <w:rsid w:val="00ED7845"/>
    <w:rsid w:val="00EE2148"/>
    <w:rsid w:val="00EE3ABA"/>
    <w:rsid w:val="00EE59C0"/>
    <w:rsid w:val="00EE783E"/>
    <w:rsid w:val="00EF3454"/>
    <w:rsid w:val="00EF480A"/>
    <w:rsid w:val="00F046B7"/>
    <w:rsid w:val="00F05D70"/>
    <w:rsid w:val="00F10B21"/>
    <w:rsid w:val="00F10DDC"/>
    <w:rsid w:val="00F12097"/>
    <w:rsid w:val="00F12B1C"/>
    <w:rsid w:val="00F14BC2"/>
    <w:rsid w:val="00F14C11"/>
    <w:rsid w:val="00F2035E"/>
    <w:rsid w:val="00F21A3B"/>
    <w:rsid w:val="00F21D21"/>
    <w:rsid w:val="00F2284D"/>
    <w:rsid w:val="00F23515"/>
    <w:rsid w:val="00F258F2"/>
    <w:rsid w:val="00F2607A"/>
    <w:rsid w:val="00F261BF"/>
    <w:rsid w:val="00F27828"/>
    <w:rsid w:val="00F30E7E"/>
    <w:rsid w:val="00F41197"/>
    <w:rsid w:val="00F419AE"/>
    <w:rsid w:val="00F43AE4"/>
    <w:rsid w:val="00F47E88"/>
    <w:rsid w:val="00F5006B"/>
    <w:rsid w:val="00F512F7"/>
    <w:rsid w:val="00F51392"/>
    <w:rsid w:val="00F5344D"/>
    <w:rsid w:val="00F54420"/>
    <w:rsid w:val="00F54667"/>
    <w:rsid w:val="00F61918"/>
    <w:rsid w:val="00F62E57"/>
    <w:rsid w:val="00F637BE"/>
    <w:rsid w:val="00F65822"/>
    <w:rsid w:val="00F66C4E"/>
    <w:rsid w:val="00F67917"/>
    <w:rsid w:val="00F70B8F"/>
    <w:rsid w:val="00F724E5"/>
    <w:rsid w:val="00F72B1C"/>
    <w:rsid w:val="00F740E2"/>
    <w:rsid w:val="00F74B3F"/>
    <w:rsid w:val="00F82FB2"/>
    <w:rsid w:val="00F84551"/>
    <w:rsid w:val="00F849D4"/>
    <w:rsid w:val="00F878DA"/>
    <w:rsid w:val="00F95C11"/>
    <w:rsid w:val="00F96296"/>
    <w:rsid w:val="00FA73E3"/>
    <w:rsid w:val="00FB0205"/>
    <w:rsid w:val="00FB0349"/>
    <w:rsid w:val="00FB11BE"/>
    <w:rsid w:val="00FB1E2E"/>
    <w:rsid w:val="00FB441B"/>
    <w:rsid w:val="00FB5DF7"/>
    <w:rsid w:val="00FC0053"/>
    <w:rsid w:val="00FC4625"/>
    <w:rsid w:val="00FC6359"/>
    <w:rsid w:val="00FD424F"/>
    <w:rsid w:val="00FD4953"/>
    <w:rsid w:val="00FD5EC2"/>
    <w:rsid w:val="00FE03F8"/>
    <w:rsid w:val="00FE218D"/>
    <w:rsid w:val="00FE2DE7"/>
    <w:rsid w:val="00FE31F4"/>
    <w:rsid w:val="00FF05EE"/>
    <w:rsid w:val="00FF0B96"/>
    <w:rsid w:val="00FF2317"/>
    <w:rsid w:val="00FF2579"/>
    <w:rsid w:val="00FF5941"/>
    <w:rsid w:val="00FF6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28F6C"/>
  <w15:docId w15:val="{D33D8DDD-86AC-4F65-B917-6A15EB9DC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4432"/>
  </w:style>
  <w:style w:type="paragraph" w:styleId="Heading1">
    <w:name w:val="heading 1"/>
    <w:basedOn w:val="Normal"/>
    <w:next w:val="Normal"/>
    <w:qFormat/>
    <w:rsid w:val="00EB4432"/>
    <w:pPr>
      <w:keepNext/>
      <w:jc w:val="center"/>
      <w:outlineLvl w:val="0"/>
    </w:pPr>
    <w:rPr>
      <w:rFonts w:ascii="CG Times (W1)" w:hAnsi="CG Times (W1)"/>
      <w:sz w:val="40"/>
      <w:szCs w:val="40"/>
    </w:rPr>
  </w:style>
  <w:style w:type="paragraph" w:styleId="Heading2">
    <w:name w:val="heading 2"/>
    <w:basedOn w:val="Normal"/>
    <w:next w:val="Normal"/>
    <w:qFormat/>
    <w:rsid w:val="00EB4432"/>
    <w:pPr>
      <w:keepNext/>
      <w:jc w:val="center"/>
      <w:outlineLvl w:val="1"/>
    </w:pPr>
    <w:rPr>
      <w:sz w:val="28"/>
      <w:szCs w:val="28"/>
    </w:rPr>
  </w:style>
  <w:style w:type="paragraph" w:styleId="Heading3">
    <w:name w:val="heading 3"/>
    <w:basedOn w:val="Normal"/>
    <w:next w:val="Normal"/>
    <w:link w:val="Heading3Char"/>
    <w:qFormat/>
    <w:rsid w:val="00EB4432"/>
    <w:pPr>
      <w:keepNext/>
      <w:ind w:left="2160" w:firstLine="720"/>
      <w:jc w:val="both"/>
      <w:outlineLvl w:val="2"/>
    </w:pPr>
    <w:rPr>
      <w:rFonts w:ascii="CG Times (W1)" w:hAnsi="CG Times (W1)"/>
      <w:b/>
      <w:bCs/>
      <w:sz w:val="24"/>
      <w:szCs w:val="24"/>
    </w:rPr>
  </w:style>
  <w:style w:type="paragraph" w:styleId="Heading4">
    <w:name w:val="heading 4"/>
    <w:basedOn w:val="Normal"/>
    <w:next w:val="Normal"/>
    <w:qFormat/>
    <w:rsid w:val="00EB4432"/>
    <w:pPr>
      <w:keepNext/>
      <w:ind w:left="2160" w:firstLine="720"/>
      <w:jc w:val="both"/>
      <w:outlineLvl w:val="3"/>
    </w:pPr>
    <w:rPr>
      <w:rFonts w:ascii="CG Times (W1)" w:hAnsi="CG Times (W1)"/>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B4432"/>
    <w:pPr>
      <w:tabs>
        <w:tab w:val="center" w:pos="4320"/>
        <w:tab w:val="right" w:pos="8640"/>
      </w:tabs>
    </w:pPr>
  </w:style>
  <w:style w:type="character" w:styleId="PageNumber">
    <w:name w:val="page number"/>
    <w:basedOn w:val="DefaultParagraphFont"/>
    <w:rsid w:val="00EB4432"/>
  </w:style>
  <w:style w:type="paragraph" w:styleId="BodyText">
    <w:name w:val="Body Text"/>
    <w:basedOn w:val="Normal"/>
    <w:rsid w:val="00EB4432"/>
    <w:pPr>
      <w:jc w:val="both"/>
    </w:pPr>
    <w:rPr>
      <w:sz w:val="28"/>
      <w:szCs w:val="28"/>
    </w:rPr>
  </w:style>
  <w:style w:type="character" w:styleId="Hyperlink">
    <w:name w:val="Hyperlink"/>
    <w:rsid w:val="00FD5EC2"/>
    <w:rPr>
      <w:color w:val="0000FF"/>
      <w:u w:val="single"/>
    </w:rPr>
  </w:style>
  <w:style w:type="character" w:customStyle="1" w:styleId="Heading3Char">
    <w:name w:val="Heading 3 Char"/>
    <w:basedOn w:val="DefaultParagraphFont"/>
    <w:link w:val="Heading3"/>
    <w:rsid w:val="0052156A"/>
    <w:rPr>
      <w:rFonts w:ascii="CG Times (W1)" w:hAnsi="CG Times (W1)"/>
      <w:b/>
      <w:bCs/>
      <w:sz w:val="24"/>
      <w:szCs w:val="24"/>
    </w:rPr>
  </w:style>
  <w:style w:type="table" w:styleId="TableGrid">
    <w:name w:val="Table Grid"/>
    <w:basedOn w:val="TableNormal"/>
    <w:rsid w:val="00CF1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11011"/>
    <w:rPr>
      <w:rFonts w:ascii="Segoe UI" w:hAnsi="Segoe UI" w:cs="Segoe UI"/>
      <w:sz w:val="18"/>
      <w:szCs w:val="18"/>
    </w:rPr>
  </w:style>
  <w:style w:type="character" w:customStyle="1" w:styleId="BalloonTextChar">
    <w:name w:val="Balloon Text Char"/>
    <w:basedOn w:val="DefaultParagraphFont"/>
    <w:link w:val="BalloonText"/>
    <w:semiHidden/>
    <w:rsid w:val="00D11011"/>
    <w:rPr>
      <w:rFonts w:ascii="Segoe UI" w:hAnsi="Segoe UI" w:cs="Segoe UI"/>
      <w:sz w:val="18"/>
      <w:szCs w:val="18"/>
    </w:rPr>
  </w:style>
  <w:style w:type="paragraph" w:styleId="ListParagraph">
    <w:name w:val="List Paragraph"/>
    <w:basedOn w:val="Normal"/>
    <w:uiPriority w:val="34"/>
    <w:qFormat/>
    <w:rsid w:val="00FF6870"/>
    <w:pPr>
      <w:ind w:left="720"/>
      <w:contextualSpacing/>
    </w:pPr>
  </w:style>
  <w:style w:type="paragraph" w:styleId="Footer">
    <w:name w:val="footer"/>
    <w:basedOn w:val="Normal"/>
    <w:link w:val="FooterChar"/>
    <w:uiPriority w:val="99"/>
    <w:unhideWhenUsed/>
    <w:rsid w:val="00900C27"/>
    <w:pPr>
      <w:tabs>
        <w:tab w:val="center" w:pos="4513"/>
        <w:tab w:val="right" w:pos="9026"/>
      </w:tabs>
    </w:pPr>
  </w:style>
  <w:style w:type="character" w:customStyle="1" w:styleId="FooterChar">
    <w:name w:val="Footer Char"/>
    <w:basedOn w:val="DefaultParagraphFont"/>
    <w:link w:val="Footer"/>
    <w:uiPriority w:val="99"/>
    <w:rsid w:val="00900C27"/>
  </w:style>
  <w:style w:type="character" w:styleId="CommentReference">
    <w:name w:val="annotation reference"/>
    <w:basedOn w:val="DefaultParagraphFont"/>
    <w:semiHidden/>
    <w:unhideWhenUsed/>
    <w:rsid w:val="007A22BD"/>
    <w:rPr>
      <w:sz w:val="16"/>
      <w:szCs w:val="16"/>
    </w:rPr>
  </w:style>
  <w:style w:type="paragraph" w:styleId="CommentText">
    <w:name w:val="annotation text"/>
    <w:basedOn w:val="Normal"/>
    <w:link w:val="CommentTextChar"/>
    <w:semiHidden/>
    <w:unhideWhenUsed/>
    <w:rsid w:val="007A22BD"/>
  </w:style>
  <w:style w:type="character" w:customStyle="1" w:styleId="CommentTextChar">
    <w:name w:val="Comment Text Char"/>
    <w:basedOn w:val="DefaultParagraphFont"/>
    <w:link w:val="CommentText"/>
    <w:semiHidden/>
    <w:rsid w:val="007A22BD"/>
  </w:style>
  <w:style w:type="paragraph" w:styleId="CommentSubject">
    <w:name w:val="annotation subject"/>
    <w:basedOn w:val="CommentText"/>
    <w:next w:val="CommentText"/>
    <w:link w:val="CommentSubjectChar"/>
    <w:semiHidden/>
    <w:unhideWhenUsed/>
    <w:rsid w:val="007A22BD"/>
    <w:rPr>
      <w:b/>
      <w:bCs/>
    </w:rPr>
  </w:style>
  <w:style w:type="character" w:customStyle="1" w:styleId="CommentSubjectChar">
    <w:name w:val="Comment Subject Char"/>
    <w:basedOn w:val="CommentTextChar"/>
    <w:link w:val="CommentSubject"/>
    <w:semiHidden/>
    <w:rsid w:val="007A22BD"/>
    <w:rPr>
      <w:b/>
      <w:bCs/>
    </w:rPr>
  </w:style>
  <w:style w:type="paragraph" w:styleId="Revision">
    <w:name w:val="Revision"/>
    <w:hidden/>
    <w:uiPriority w:val="99"/>
    <w:semiHidden/>
    <w:rsid w:val="007A22BD"/>
  </w:style>
  <w:style w:type="paragraph" w:styleId="NormalWeb">
    <w:name w:val="Normal (Web)"/>
    <w:basedOn w:val="Normal"/>
    <w:uiPriority w:val="99"/>
    <w:semiHidden/>
    <w:unhideWhenUsed/>
    <w:rsid w:val="00EE3ABA"/>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51944">
      <w:bodyDiv w:val="1"/>
      <w:marLeft w:val="0"/>
      <w:marRight w:val="0"/>
      <w:marTop w:val="0"/>
      <w:marBottom w:val="0"/>
      <w:divBdr>
        <w:top w:val="none" w:sz="0" w:space="0" w:color="auto"/>
        <w:left w:val="none" w:sz="0" w:space="0" w:color="auto"/>
        <w:bottom w:val="none" w:sz="0" w:space="0" w:color="auto"/>
        <w:right w:val="none" w:sz="0" w:space="0" w:color="auto"/>
      </w:divBdr>
    </w:div>
    <w:div w:id="164395441">
      <w:bodyDiv w:val="1"/>
      <w:marLeft w:val="0"/>
      <w:marRight w:val="0"/>
      <w:marTop w:val="0"/>
      <w:marBottom w:val="0"/>
      <w:divBdr>
        <w:top w:val="none" w:sz="0" w:space="0" w:color="auto"/>
        <w:left w:val="none" w:sz="0" w:space="0" w:color="auto"/>
        <w:bottom w:val="none" w:sz="0" w:space="0" w:color="auto"/>
        <w:right w:val="none" w:sz="0" w:space="0" w:color="auto"/>
      </w:divBdr>
    </w:div>
    <w:div w:id="769548713">
      <w:bodyDiv w:val="1"/>
      <w:marLeft w:val="0"/>
      <w:marRight w:val="0"/>
      <w:marTop w:val="0"/>
      <w:marBottom w:val="0"/>
      <w:divBdr>
        <w:top w:val="none" w:sz="0" w:space="0" w:color="auto"/>
        <w:left w:val="none" w:sz="0" w:space="0" w:color="auto"/>
        <w:bottom w:val="none" w:sz="0" w:space="0" w:color="auto"/>
        <w:right w:val="none" w:sz="0" w:space="0" w:color="auto"/>
      </w:divBdr>
    </w:div>
    <w:div w:id="841941168">
      <w:bodyDiv w:val="1"/>
      <w:marLeft w:val="0"/>
      <w:marRight w:val="0"/>
      <w:marTop w:val="0"/>
      <w:marBottom w:val="0"/>
      <w:divBdr>
        <w:top w:val="none" w:sz="0" w:space="0" w:color="auto"/>
        <w:left w:val="none" w:sz="0" w:space="0" w:color="auto"/>
        <w:bottom w:val="none" w:sz="0" w:space="0" w:color="auto"/>
        <w:right w:val="none" w:sz="0" w:space="0" w:color="auto"/>
      </w:divBdr>
    </w:div>
    <w:div w:id="973295629">
      <w:bodyDiv w:val="1"/>
      <w:marLeft w:val="0"/>
      <w:marRight w:val="0"/>
      <w:marTop w:val="0"/>
      <w:marBottom w:val="0"/>
      <w:divBdr>
        <w:top w:val="none" w:sz="0" w:space="0" w:color="auto"/>
        <w:left w:val="none" w:sz="0" w:space="0" w:color="auto"/>
        <w:bottom w:val="none" w:sz="0" w:space="0" w:color="auto"/>
        <w:right w:val="none" w:sz="0" w:space="0" w:color="auto"/>
      </w:divBdr>
    </w:div>
    <w:div w:id="212757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e\Documents\GENERAL\LETTER%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 1.dotx</Template>
  <TotalTime>8</TotalTime>
  <Pages>3</Pages>
  <Words>1352</Words>
  <Characters>7707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MR. STEPHEN CANNON</vt:lpstr>
    </vt:vector>
  </TitlesOfParts>
  <Company>Mr A J G Howse</Company>
  <LinksUpToDate>false</LinksUpToDate>
  <CharactersWithSpaces>9041</CharactersWithSpaces>
  <SharedDoc>false</SharedDoc>
  <HLinks>
    <vt:vector size="6" baseType="variant">
      <vt:variant>
        <vt:i4>1769590</vt:i4>
      </vt:variant>
      <vt:variant>
        <vt:i4>0</vt:i4>
      </vt:variant>
      <vt:variant>
        <vt:i4>0</vt:i4>
      </vt:variant>
      <vt:variant>
        <vt:i4>5</vt:i4>
      </vt:variant>
      <vt:variant>
        <vt:lpwstr>mailto:sue.cannon@tesco.net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 STEPHEN CANNON</dc:title>
  <dc:creator>Sue Milsom</dc:creator>
  <cp:lastModifiedBy>Jill Schrodel</cp:lastModifiedBy>
  <cp:revision>9</cp:revision>
  <cp:lastPrinted>2021-09-20T14:54:00Z</cp:lastPrinted>
  <dcterms:created xsi:type="dcterms:W3CDTF">2022-01-24T17:14:00Z</dcterms:created>
  <dcterms:modified xsi:type="dcterms:W3CDTF">2022-01-24T17:22:00Z</dcterms:modified>
</cp:coreProperties>
</file>