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E9A" w:rsidRPr="00A83A8D" w:rsidRDefault="002E4E9A" w:rsidP="00A83A8D">
      <w:pPr>
        <w:pStyle w:val="NoSpacing"/>
        <w:jc w:val="center"/>
        <w:rPr>
          <w:b/>
          <w:sz w:val="28"/>
          <w:szCs w:val="28"/>
          <w:u w:val="single"/>
        </w:rPr>
      </w:pPr>
      <w:bookmarkStart w:id="0" w:name="_GoBack"/>
      <w:bookmarkEnd w:id="0"/>
      <w:r w:rsidRPr="00A83A8D">
        <w:rPr>
          <w:b/>
          <w:sz w:val="28"/>
          <w:szCs w:val="28"/>
          <w:u w:val="single"/>
        </w:rPr>
        <w:t>Inclus</w:t>
      </w:r>
      <w:r w:rsidR="00D8294A">
        <w:rPr>
          <w:b/>
          <w:sz w:val="28"/>
          <w:szCs w:val="28"/>
          <w:u w:val="single"/>
        </w:rPr>
        <w:t>ion Report for the Governors.  (Spring 2017</w:t>
      </w:r>
      <w:r w:rsidRPr="00A83A8D">
        <w:rPr>
          <w:b/>
          <w:sz w:val="28"/>
          <w:szCs w:val="28"/>
          <w:u w:val="single"/>
        </w:rPr>
        <w:t>)</w:t>
      </w:r>
    </w:p>
    <w:p w:rsidR="00A83A8D" w:rsidRDefault="00A83A8D" w:rsidP="00A83A8D">
      <w:pPr>
        <w:pStyle w:val="NoSpacing"/>
      </w:pPr>
    </w:p>
    <w:p w:rsidR="007B583A" w:rsidRDefault="007B583A" w:rsidP="00A83A8D">
      <w:pPr>
        <w:pStyle w:val="NoSpacing"/>
        <w:rPr>
          <w:b/>
          <w:sz w:val="24"/>
          <w:szCs w:val="24"/>
          <w:u w:val="single"/>
        </w:rPr>
      </w:pPr>
      <w:r>
        <w:rPr>
          <w:b/>
          <w:sz w:val="24"/>
          <w:szCs w:val="24"/>
          <w:u w:val="single"/>
        </w:rPr>
        <w:t>Operations of the Inclusion T</w:t>
      </w:r>
      <w:r w:rsidR="009F09FB">
        <w:rPr>
          <w:b/>
          <w:sz w:val="24"/>
          <w:szCs w:val="24"/>
          <w:u w:val="single"/>
        </w:rPr>
        <w:t xml:space="preserve">eam </w:t>
      </w:r>
      <w:r>
        <w:rPr>
          <w:b/>
          <w:sz w:val="24"/>
          <w:szCs w:val="24"/>
          <w:u w:val="single"/>
        </w:rPr>
        <w:t xml:space="preserve"> – </w:t>
      </w:r>
    </w:p>
    <w:p w:rsidR="006041EC" w:rsidRDefault="00276D26" w:rsidP="00A83A8D">
      <w:pPr>
        <w:pStyle w:val="NoSpacing"/>
        <w:rPr>
          <w:b/>
          <w:sz w:val="24"/>
          <w:szCs w:val="24"/>
          <w:u w:val="single"/>
        </w:rPr>
      </w:pPr>
      <w:r w:rsidRPr="00A83A8D">
        <w:rPr>
          <w:b/>
          <w:sz w:val="24"/>
          <w:szCs w:val="24"/>
          <w:u w:val="single"/>
        </w:rPr>
        <w:t xml:space="preserve"> </w:t>
      </w:r>
    </w:p>
    <w:p w:rsidR="00DD526D" w:rsidRPr="009F09FB" w:rsidRDefault="005D2BE6" w:rsidP="00A83A8D">
      <w:pPr>
        <w:pStyle w:val="NoSpacing"/>
      </w:pPr>
      <w:r w:rsidRPr="009F09FB">
        <w:t xml:space="preserve">Spring 1 has been a busy time for the Inclusion team, adapting to being one less team member and all working together </w:t>
      </w:r>
      <w:r w:rsidR="00EE22FF">
        <w:t>to ensure that class cover is m</w:t>
      </w:r>
      <w:r w:rsidRPr="009F09FB">
        <w:t>et and</w:t>
      </w:r>
      <w:r w:rsidR="00CE017A" w:rsidRPr="009F09FB">
        <w:t xml:space="preserve"> the</w:t>
      </w:r>
      <w:r w:rsidRPr="009F09FB">
        <w:t xml:space="preserve"> interventions took place fro</w:t>
      </w:r>
      <w:r w:rsidR="00F81E17" w:rsidRPr="009F09FB">
        <w:t xml:space="preserve">m week 1. In the first 6 weeks, </w:t>
      </w:r>
      <w:r w:rsidRPr="009F09FB">
        <w:t>Corrina Buckingha</w:t>
      </w:r>
      <w:r w:rsidR="00CE017A" w:rsidRPr="009F09FB">
        <w:t>m has spent over 30% of her time</w:t>
      </w:r>
      <w:r w:rsidRPr="009F09FB">
        <w:t xml:space="preserve"> facilitating whole class cover whilst ov</w:t>
      </w:r>
      <w:r w:rsidR="00CE017A" w:rsidRPr="009F09FB">
        <w:t>er 50% of Caroline Besley’s time has been</w:t>
      </w:r>
      <w:r w:rsidRPr="009F09FB">
        <w:t xml:space="preserve"> spent accommodating</w:t>
      </w:r>
      <w:r w:rsidR="003C1CE7" w:rsidRPr="009F09FB">
        <w:t xml:space="preserve"> class cover – staff sickness, </w:t>
      </w:r>
      <w:r w:rsidRPr="009F09FB">
        <w:t>training</w:t>
      </w:r>
      <w:r w:rsidR="003C1CE7" w:rsidRPr="009F09FB">
        <w:t xml:space="preserve"> or CPD time</w:t>
      </w:r>
      <w:r w:rsidRPr="009F09FB">
        <w:t xml:space="preserve">.  Natalie Longhurst also helps with whole class cover but it has been equally important , due to the lack of Speech and Language </w:t>
      </w:r>
      <w:r w:rsidR="006F501A" w:rsidRPr="009F09FB">
        <w:t>therapy that</w:t>
      </w:r>
      <w:r w:rsidRPr="009F09FB">
        <w:t xml:space="preserve"> she is able to continue with her Language Link and EAL interventions.  </w:t>
      </w:r>
      <w:r w:rsidR="003C1CE7" w:rsidRPr="009F09FB">
        <w:t xml:space="preserve">Sarah Tosdevin, </w:t>
      </w:r>
      <w:r w:rsidR="00DD526D" w:rsidRPr="009F09FB">
        <w:t xml:space="preserve">Kate Parry </w:t>
      </w:r>
      <w:r w:rsidR="003C1CE7" w:rsidRPr="009F09FB">
        <w:t xml:space="preserve">and Corrina Buckingham continue running </w:t>
      </w:r>
      <w:r w:rsidR="00DD526D" w:rsidRPr="009F09FB">
        <w:t xml:space="preserve">some of the established interventions – </w:t>
      </w:r>
      <w:r w:rsidR="003C1CE7" w:rsidRPr="009F09FB">
        <w:t xml:space="preserve">the Nurture Group for  </w:t>
      </w:r>
      <w:r w:rsidR="00DD526D" w:rsidRPr="009F09FB">
        <w:t xml:space="preserve">Year  1 and 2, </w:t>
      </w:r>
      <w:r w:rsidR="003C1CE7" w:rsidRPr="009F09FB">
        <w:t>Year 1 Handwriting, Phonics and Maths ,</w:t>
      </w:r>
      <w:r w:rsidR="00DD526D" w:rsidRPr="009F09FB">
        <w:t>Year 2 Practical Maths, Year 4 and Year 5 English,</w:t>
      </w:r>
      <w:r w:rsidR="003C1CE7" w:rsidRPr="009F09FB">
        <w:t xml:space="preserve"> </w:t>
      </w:r>
      <w:r w:rsidR="00CE017A" w:rsidRPr="009F09FB">
        <w:t xml:space="preserve">Cookery/Sensory Groups,   as well as </w:t>
      </w:r>
      <w:r w:rsidR="00DD526D" w:rsidRPr="009F09FB">
        <w:t>pick</w:t>
      </w:r>
      <w:r w:rsidR="00CE017A" w:rsidRPr="009F09FB">
        <w:t>ing</w:t>
      </w:r>
      <w:r w:rsidR="00DD526D" w:rsidRPr="009F09FB">
        <w:t xml:space="preserve"> up the interventions timetabled for Corrina and Caroline when they are covering whole classes. </w:t>
      </w:r>
      <w:r w:rsidR="003C1CE7" w:rsidRPr="009F09FB">
        <w:t xml:space="preserve"> </w:t>
      </w:r>
      <w:r w:rsidR="00DD526D" w:rsidRPr="009F09FB">
        <w:t xml:space="preserve">We are proud to say that </w:t>
      </w:r>
      <w:r w:rsidR="003C1CE7" w:rsidRPr="009F09FB">
        <w:t xml:space="preserve">we </w:t>
      </w:r>
      <w:r w:rsidR="00CE017A" w:rsidRPr="009F09FB">
        <w:t xml:space="preserve">have worked together </w:t>
      </w:r>
      <w:r w:rsidR="003C1CE7" w:rsidRPr="009F09FB">
        <w:t>as a team, discuss</w:t>
      </w:r>
      <w:r w:rsidR="00CE017A" w:rsidRPr="009F09FB">
        <w:t>ed</w:t>
      </w:r>
      <w:r w:rsidR="003C1CE7" w:rsidRPr="009F09FB">
        <w:t xml:space="preserve"> who and how we can cover all areas of the curriculum </w:t>
      </w:r>
      <w:r w:rsidR="00DD526D" w:rsidRPr="009F09FB">
        <w:t xml:space="preserve">and have cancelled very few interventions so far. </w:t>
      </w:r>
      <w:r w:rsidR="003C1CE7" w:rsidRPr="009F09FB">
        <w:t xml:space="preserve"> Initiated by Caroline Besley, was offering Year 6, 2 times 60 minutes cover per week so that the teachers can provide their own interventions supporting the children working towards their SATS. </w:t>
      </w:r>
      <w:r w:rsidR="00CE017A" w:rsidRPr="009F09FB">
        <w:t xml:space="preserve"> This is working well as the teachers know exactly what interventions their classes need and at what stage each child is. </w:t>
      </w:r>
    </w:p>
    <w:p w:rsidR="00DD526D" w:rsidRPr="009F09FB" w:rsidRDefault="00DD526D" w:rsidP="00A83A8D">
      <w:pPr>
        <w:pStyle w:val="NoSpacing"/>
      </w:pPr>
    </w:p>
    <w:p w:rsidR="00CE017A" w:rsidRDefault="00DD526D" w:rsidP="00A83A8D">
      <w:pPr>
        <w:pStyle w:val="NoSpacing"/>
      </w:pPr>
      <w:r>
        <w:t>Abi Back has returned from Maternity Leave and works on a Wednesday each week, covering Rachel Bar</w:t>
      </w:r>
      <w:r w:rsidR="00CE017A">
        <w:t>t</w:t>
      </w:r>
      <w:r>
        <w:t xml:space="preserve">on for her NQT time (mornings and on occasions all day) and manages four much needed Key Stage 2 Social Skills groups in the afternoon.  </w:t>
      </w:r>
    </w:p>
    <w:p w:rsidR="00CE017A" w:rsidRDefault="00CE017A" w:rsidP="00A83A8D">
      <w:pPr>
        <w:pStyle w:val="NoSpacing"/>
      </w:pPr>
    </w:p>
    <w:p w:rsidR="00DD526D" w:rsidRDefault="00DD526D" w:rsidP="00A83A8D">
      <w:pPr>
        <w:pStyle w:val="NoSpacing"/>
      </w:pPr>
      <w:r>
        <w:t xml:space="preserve">We also support classes with class trips and focus activities where extra hands are needed. </w:t>
      </w:r>
    </w:p>
    <w:p w:rsidR="007B583A" w:rsidRDefault="007B583A" w:rsidP="00A83A8D">
      <w:pPr>
        <w:pStyle w:val="NoSpacing"/>
      </w:pPr>
    </w:p>
    <w:p w:rsidR="007B583A" w:rsidRDefault="00CE017A" w:rsidP="00A83A8D">
      <w:pPr>
        <w:pStyle w:val="NoSpacing"/>
      </w:pPr>
      <w:r w:rsidRPr="00CE017A">
        <w:t>The Inclusion team has used the Needs analysis information, tracking and our knowledge of individual children to create a “priority l</w:t>
      </w:r>
      <w:r w:rsidR="007B583A" w:rsidRPr="00CE017A">
        <w:t>ist</w:t>
      </w:r>
      <w:r w:rsidRPr="00CE017A">
        <w:t>”. This is</w:t>
      </w:r>
      <w:r w:rsidR="007B583A" w:rsidRPr="00CE017A">
        <w:t xml:space="preserve"> </w:t>
      </w:r>
      <w:r w:rsidR="004D51B7" w:rsidRPr="00CE017A">
        <w:t xml:space="preserve">a list of classes and individual children that need extra support </w:t>
      </w:r>
      <w:r w:rsidRPr="00CE017A">
        <w:t>whenever</w:t>
      </w:r>
      <w:r w:rsidR="004D51B7" w:rsidRPr="00CE017A">
        <w:t xml:space="preserve"> possible. If any of the teaching assistants who s</w:t>
      </w:r>
      <w:r w:rsidRPr="00CE017A">
        <w:t xml:space="preserve">upport one to one children, finds that </w:t>
      </w:r>
      <w:r w:rsidR="004D51B7" w:rsidRPr="00CE017A">
        <w:t>t</w:t>
      </w:r>
      <w:r w:rsidRPr="00CE017A">
        <w:t xml:space="preserve">heir child is absent, they </w:t>
      </w:r>
      <w:r w:rsidR="004D51B7" w:rsidRPr="00CE017A">
        <w:t>go straight to the priority list and support classes or individ</w:t>
      </w:r>
      <w:r w:rsidRPr="00CE017A">
        <w:t>ual children where necessary.</w:t>
      </w:r>
      <w:r>
        <w:t xml:space="preserve"> </w:t>
      </w:r>
    </w:p>
    <w:p w:rsidR="00A72B57" w:rsidRDefault="00A72B57" w:rsidP="00A83A8D">
      <w:pPr>
        <w:pStyle w:val="NoSpacing"/>
      </w:pPr>
    </w:p>
    <w:p w:rsidR="00A72B57" w:rsidRDefault="00CE017A" w:rsidP="00A83A8D">
      <w:pPr>
        <w:pStyle w:val="NoSpacing"/>
      </w:pPr>
      <w:r>
        <w:t xml:space="preserve">We have also established shared lists of children that need a little extra time and attention (from a </w:t>
      </w:r>
      <w:r w:rsidR="005E3D60">
        <w:t>pastoral</w:t>
      </w:r>
      <w:r>
        <w:t xml:space="preserve"> care point of view) and so we have shared these children across the team becoming allocated Key workers. We  </w:t>
      </w:r>
      <w:r w:rsidR="00A72B57">
        <w:t xml:space="preserve"> “touch base </w:t>
      </w:r>
      <w:r>
        <w:t>with these children “, on a regular basis and h</w:t>
      </w:r>
      <w:r w:rsidR="005E3D60">
        <w:t xml:space="preserve">ave established a relationship, independent of their class adult support. </w:t>
      </w:r>
    </w:p>
    <w:p w:rsidR="00A72B57" w:rsidRDefault="00A72B57" w:rsidP="00A83A8D">
      <w:pPr>
        <w:pStyle w:val="NoSpacing"/>
      </w:pPr>
    </w:p>
    <w:p w:rsidR="00A72B57" w:rsidRDefault="00A72B57" w:rsidP="00A83A8D">
      <w:pPr>
        <w:pStyle w:val="NoSpacing"/>
      </w:pPr>
      <w:r>
        <w:t xml:space="preserve">Kate </w:t>
      </w:r>
      <w:r w:rsidR="005E3D60">
        <w:t>Parry has been supporting homework club on a Monday</w:t>
      </w:r>
      <w:r w:rsidR="00EE22FF">
        <w:t xml:space="preserve">, with a focus on supporting </w:t>
      </w:r>
      <w:r w:rsidR="005E3D60">
        <w:t xml:space="preserve">the </w:t>
      </w:r>
      <w:r>
        <w:t>P</w:t>
      </w:r>
      <w:r w:rsidR="005E3D60">
        <w:t xml:space="preserve">upil Premium children that attend. She is also currently trialling supporting a Year 5 PP child with some Mathematics before school, once a week. </w:t>
      </w:r>
    </w:p>
    <w:p w:rsidR="00DD526D" w:rsidRDefault="00DD526D" w:rsidP="00A83A8D">
      <w:pPr>
        <w:pStyle w:val="NoSpacing"/>
      </w:pPr>
    </w:p>
    <w:p w:rsidR="00DD526D" w:rsidRPr="002C01D6" w:rsidRDefault="00DD526D" w:rsidP="00A83A8D">
      <w:pPr>
        <w:pStyle w:val="NoSpacing"/>
        <w:rPr>
          <w:b/>
          <w:sz w:val="24"/>
          <w:szCs w:val="24"/>
          <w:u w:val="single"/>
        </w:rPr>
      </w:pPr>
      <w:r w:rsidRPr="002C01D6">
        <w:rPr>
          <w:b/>
          <w:sz w:val="24"/>
          <w:szCs w:val="24"/>
          <w:u w:val="single"/>
        </w:rPr>
        <w:t xml:space="preserve">Parent Support – </w:t>
      </w:r>
    </w:p>
    <w:p w:rsidR="00DD526D" w:rsidRDefault="00DD526D" w:rsidP="00A83A8D">
      <w:pPr>
        <w:pStyle w:val="NoSpacing"/>
      </w:pPr>
    </w:p>
    <w:p w:rsidR="00DD526D" w:rsidRDefault="003C1CE7" w:rsidP="00A83A8D">
      <w:pPr>
        <w:pStyle w:val="NoSpacing"/>
      </w:pPr>
      <w:r>
        <w:t xml:space="preserve">Sarah Tosdevin has managed </w:t>
      </w:r>
      <w:r w:rsidR="00DD526D">
        <w:t>22 parent meetings over Spring 1 and the</w:t>
      </w:r>
      <w:r>
        <w:t xml:space="preserve"> needs of the parents continue to increase.  There are</w:t>
      </w:r>
      <w:r w:rsidR="00DD526D">
        <w:t xml:space="preserve"> often resources or action needed following each meeting and so the administration rol</w:t>
      </w:r>
      <w:r>
        <w:t>e and experiences and support from Kate Parry has</w:t>
      </w:r>
      <w:r w:rsidR="005E3D60">
        <w:t xml:space="preserve"> been</w:t>
      </w:r>
      <w:r>
        <w:t xml:space="preserve"> invaluable.</w:t>
      </w:r>
      <w:r w:rsidR="00DD526D">
        <w:t xml:space="preserve"> </w:t>
      </w:r>
    </w:p>
    <w:p w:rsidR="00DD526D" w:rsidRDefault="00DD526D" w:rsidP="00A83A8D">
      <w:pPr>
        <w:pStyle w:val="NoSpacing"/>
      </w:pPr>
    </w:p>
    <w:p w:rsidR="00DD526D" w:rsidRDefault="002C01D6" w:rsidP="00A83A8D">
      <w:pPr>
        <w:pStyle w:val="NoSpacing"/>
      </w:pPr>
      <w:r>
        <w:t>As well as organising</w:t>
      </w:r>
      <w:r w:rsidR="003C1CE7">
        <w:t xml:space="preserve"> the volunteer parents and supporting the vast needs of Key stage 1, </w:t>
      </w:r>
      <w:r w:rsidR="00DD526D">
        <w:t xml:space="preserve">Pat Vanian has </w:t>
      </w:r>
      <w:r w:rsidR="00211416">
        <w:t xml:space="preserve">been teaching parents how to support their children with reading. We have approached parents </w:t>
      </w:r>
      <w:r w:rsidR="00211416">
        <w:lastRenderedPageBreak/>
        <w:t>of children that are s</w:t>
      </w:r>
      <w:r w:rsidR="003C1CE7">
        <w:t xml:space="preserve">truggling with reading at home, </w:t>
      </w:r>
      <w:r w:rsidR="00211416">
        <w:t xml:space="preserve">Pat has modelled a reading session with their child and given the </w:t>
      </w:r>
      <w:r w:rsidR="006F501A">
        <w:t>parent’s</w:t>
      </w:r>
      <w:r w:rsidR="003C1CE7">
        <w:t xml:space="preserve"> confidence and strategies of</w:t>
      </w:r>
      <w:r w:rsidR="00211416">
        <w:t xml:space="preserve"> how best to </w:t>
      </w:r>
      <w:r w:rsidR="005E3D60">
        <w:t xml:space="preserve">continue this support </w:t>
      </w:r>
      <w:r w:rsidR="00211416">
        <w:t xml:space="preserve">at home. </w:t>
      </w:r>
    </w:p>
    <w:p w:rsidR="00211416" w:rsidRDefault="00211416" w:rsidP="00A83A8D">
      <w:pPr>
        <w:pStyle w:val="NoSpacing"/>
      </w:pPr>
    </w:p>
    <w:p w:rsidR="00B34C89" w:rsidRDefault="00211416" w:rsidP="00A83A8D">
      <w:pPr>
        <w:pStyle w:val="NoSpacing"/>
      </w:pPr>
      <w:r>
        <w:t xml:space="preserve">Caroline Besley has </w:t>
      </w:r>
      <w:r w:rsidR="003C1CE7">
        <w:t xml:space="preserve">also </w:t>
      </w:r>
      <w:r w:rsidR="005E3D60">
        <w:t>encouraged some of the P</w:t>
      </w:r>
      <w:r>
        <w:t xml:space="preserve">arents </w:t>
      </w:r>
      <w:r w:rsidR="005E3D60">
        <w:t xml:space="preserve">of Year 4 children </w:t>
      </w:r>
      <w:r>
        <w:t xml:space="preserve">together with other reluctant readers across the year groups by enabling the children to access Rapid Read at home. </w:t>
      </w:r>
    </w:p>
    <w:p w:rsidR="00B34C89" w:rsidRDefault="00B34C89" w:rsidP="00A83A8D">
      <w:pPr>
        <w:pStyle w:val="NoSpacing"/>
      </w:pPr>
    </w:p>
    <w:p w:rsidR="00903454" w:rsidRDefault="00903454" w:rsidP="00A83A8D">
      <w:pPr>
        <w:pStyle w:val="NoSpacing"/>
      </w:pPr>
      <w:r>
        <w:t xml:space="preserve">We continue to hold our half-termly “Chat, Share and Cuppa” informal parent meetings for our parents with children who have ASD/ADHD or both.  On most occasions all parents attend which indicates the need for these parents to off load concerns and difficulties and share ideas.  The next session is going to be supported by Lynne Laverty, Director of the Centre for ASD/ADHD in Eastcote. </w:t>
      </w:r>
    </w:p>
    <w:p w:rsidR="00A72B57" w:rsidRDefault="00A72B57" w:rsidP="00A83A8D">
      <w:pPr>
        <w:pStyle w:val="NoSpacing"/>
      </w:pPr>
    </w:p>
    <w:p w:rsidR="00A72B57" w:rsidRDefault="00A72B57" w:rsidP="00A83A8D">
      <w:pPr>
        <w:pStyle w:val="NoSpacing"/>
      </w:pPr>
      <w:r>
        <w:t xml:space="preserve">Cat </w:t>
      </w:r>
      <w:r w:rsidR="005E3D60">
        <w:t xml:space="preserve">Critoph- Hunt, the Borough ASD Specialist linked to Harlyn, has continued to support children, parents and staff across the school. She is going to help us with the  </w:t>
      </w:r>
      <w:r>
        <w:t>transi</w:t>
      </w:r>
      <w:r w:rsidR="005E3D60">
        <w:t xml:space="preserve">tion to secondary school of one of our Year 6 boys with ASD. </w:t>
      </w:r>
    </w:p>
    <w:p w:rsidR="002C01D6" w:rsidRDefault="002C01D6" w:rsidP="00A83A8D">
      <w:pPr>
        <w:pStyle w:val="NoSpacing"/>
      </w:pPr>
    </w:p>
    <w:p w:rsidR="002C01D6" w:rsidRPr="007B583A" w:rsidRDefault="009F09FB" w:rsidP="00A83A8D">
      <w:pPr>
        <w:pStyle w:val="NoSpacing"/>
        <w:rPr>
          <w:b/>
          <w:sz w:val="24"/>
          <w:szCs w:val="24"/>
          <w:u w:val="single"/>
        </w:rPr>
      </w:pPr>
      <w:r w:rsidRPr="009F09FB">
        <w:rPr>
          <w:b/>
          <w:sz w:val="24"/>
          <w:szCs w:val="24"/>
          <w:u w:val="single"/>
        </w:rPr>
        <w:t xml:space="preserve">Some Challenges </w:t>
      </w:r>
      <w:r>
        <w:rPr>
          <w:b/>
          <w:sz w:val="24"/>
          <w:szCs w:val="24"/>
          <w:u w:val="single"/>
        </w:rPr>
        <w:t>-</w:t>
      </w:r>
    </w:p>
    <w:p w:rsidR="002C01D6" w:rsidRPr="007B583A" w:rsidRDefault="002C01D6" w:rsidP="00A83A8D">
      <w:pPr>
        <w:pStyle w:val="NoSpacing"/>
        <w:rPr>
          <w:b/>
          <w:sz w:val="24"/>
          <w:szCs w:val="24"/>
          <w:u w:val="single"/>
        </w:rPr>
      </w:pPr>
      <w:r w:rsidRPr="007B583A">
        <w:rPr>
          <w:b/>
          <w:sz w:val="24"/>
          <w:szCs w:val="24"/>
          <w:u w:val="single"/>
        </w:rPr>
        <w:t xml:space="preserve"> </w:t>
      </w:r>
    </w:p>
    <w:p w:rsidR="00C84F86" w:rsidRPr="00903454" w:rsidRDefault="002C01D6" w:rsidP="00C84F86">
      <w:pPr>
        <w:pStyle w:val="NoSpacing"/>
      </w:pPr>
      <w:r>
        <w:t>Speech and Lan</w:t>
      </w:r>
      <w:r w:rsidR="00211416">
        <w:t xml:space="preserve">guage </w:t>
      </w:r>
      <w:r w:rsidR="004D51B7">
        <w:t>continues</w:t>
      </w:r>
      <w:r w:rsidR="005E3D60">
        <w:t xml:space="preserve"> to be a major concern and is bringing with it a lot of P</w:t>
      </w:r>
      <w:r w:rsidR="004D51B7">
        <w:t xml:space="preserve">arent complaints, not aimed at us but at the lack </w:t>
      </w:r>
      <w:r w:rsidR="00007860">
        <w:t>of specialist support from the B</w:t>
      </w:r>
      <w:r w:rsidR="004D51B7">
        <w:t xml:space="preserve">orough.  </w:t>
      </w:r>
      <w:r w:rsidR="00903454">
        <w:t xml:space="preserve">Of the 67 children </w:t>
      </w:r>
      <w:r w:rsidR="00007860">
        <w:t xml:space="preserve">currently on the SEN Register </w:t>
      </w:r>
      <w:r w:rsidR="00903454">
        <w:t>over a third of these children have speech and language difficulties</w:t>
      </w:r>
      <w:r w:rsidR="00007860">
        <w:t xml:space="preserve">.  71% of </w:t>
      </w:r>
      <w:r w:rsidR="00903454">
        <w:t>ch</w:t>
      </w:r>
      <w:r w:rsidR="00007860">
        <w:t xml:space="preserve">ildren in Reception and Year 1 on the SEN Register </w:t>
      </w:r>
      <w:r w:rsidR="00903454">
        <w:t xml:space="preserve">have a difficulty with </w:t>
      </w:r>
      <w:r w:rsidR="00007860">
        <w:t xml:space="preserve">speech and </w:t>
      </w:r>
      <w:r w:rsidR="00903454">
        <w:t>language, so</w:t>
      </w:r>
      <w:r w:rsidR="00007860">
        <w:t>me with very complex needs including</w:t>
      </w:r>
      <w:r w:rsidR="00903454">
        <w:t xml:space="preserve"> non-verbal, single words or selective mutism.  </w:t>
      </w:r>
      <w:r w:rsidR="004D51B7">
        <w:t xml:space="preserve">Our children with EHCP are legally entitled to an agreed amount of speech and language. </w:t>
      </w:r>
      <w:r w:rsidR="007B583A">
        <w:t xml:space="preserve"> We were lent “Jennie Green” for 2 sessions this half term</w:t>
      </w:r>
      <w:r w:rsidR="00007860">
        <w:t>,</w:t>
      </w:r>
      <w:r w:rsidR="007B583A">
        <w:t xml:space="preserve"> who fortunately previously worked at our school</w:t>
      </w:r>
      <w:r w:rsidR="00007860">
        <w:t>,</w:t>
      </w:r>
      <w:r w:rsidR="007B583A">
        <w:t xml:space="preserve"> so knows the children well</w:t>
      </w:r>
      <w:r w:rsidR="00007860">
        <w:t>,</w:t>
      </w:r>
      <w:r w:rsidR="007B583A">
        <w:t xml:space="preserve"> and is an experienced Speech and Language Therapist.  However she herself commented on not being able to manage the huge workload.  We are upskilling in-house as I feel this is t</w:t>
      </w:r>
      <w:r w:rsidR="00EE22FF">
        <w:t>he route we will be forced to take</w:t>
      </w:r>
      <w:r w:rsidR="007B583A">
        <w:t xml:space="preserve"> and Natalie </w:t>
      </w:r>
      <w:proofErr w:type="spellStart"/>
      <w:r w:rsidR="007B583A">
        <w:t>Longhurst</w:t>
      </w:r>
      <w:proofErr w:type="spellEnd"/>
      <w:r w:rsidR="007B583A">
        <w:t xml:space="preserve"> is booked on some ELKAN communication training in the Summer Term. </w:t>
      </w:r>
      <w:r w:rsidR="004D51B7" w:rsidRPr="00007860">
        <w:t xml:space="preserve">As advised by the therapist we have also subscribed </w:t>
      </w:r>
      <w:r w:rsidR="00C84F86" w:rsidRPr="00007860">
        <w:t>Spee</w:t>
      </w:r>
      <w:r w:rsidR="004D51B7" w:rsidRPr="00007860">
        <w:t>chlink alongside Lan</w:t>
      </w:r>
      <w:r w:rsidR="00903454" w:rsidRPr="00007860">
        <w:t xml:space="preserve">guage Link which should support us with addressing some of our speech and language difficulties through assessment, resources and sharing information with parents to encourage a consistent approach to supporting speech at home. </w:t>
      </w:r>
    </w:p>
    <w:p w:rsidR="00C84F86" w:rsidRDefault="00C84F86" w:rsidP="00C84F86">
      <w:pPr>
        <w:pStyle w:val="NoSpacing"/>
        <w:rPr>
          <w:highlight w:val="yellow"/>
        </w:rPr>
      </w:pPr>
    </w:p>
    <w:p w:rsidR="00903454" w:rsidRPr="00007860" w:rsidRDefault="00903454" w:rsidP="00C84F86">
      <w:pPr>
        <w:pStyle w:val="NoSpacing"/>
      </w:pPr>
      <w:r w:rsidRPr="00007860">
        <w:t>We are promised a speech and language therapist in the summer term but we are consistently being offered the opportunity to “top up” specialist support at a cost? How is their staff available for “top up” but</w:t>
      </w:r>
      <w:r w:rsidR="00EE22FF">
        <w:t xml:space="preserve"> not for what we are entitled t</w:t>
      </w:r>
      <w:r w:rsidRPr="00007860">
        <w:t xml:space="preserve">o? </w:t>
      </w:r>
    </w:p>
    <w:p w:rsidR="00211416" w:rsidRDefault="00211416" w:rsidP="00A83A8D">
      <w:pPr>
        <w:pStyle w:val="NoSpacing"/>
      </w:pPr>
    </w:p>
    <w:p w:rsidR="00211416" w:rsidRPr="00007860" w:rsidRDefault="002C01D6" w:rsidP="00211416">
      <w:pPr>
        <w:pStyle w:val="NoSpacing"/>
      </w:pPr>
      <w:r w:rsidRPr="00007860">
        <w:t>We have had to put in a lot of time and resource</w:t>
      </w:r>
      <w:r w:rsidR="00007860">
        <w:t>s</w:t>
      </w:r>
      <w:r w:rsidRPr="00007860">
        <w:t xml:space="preserve"> into supporting the complex and challe</w:t>
      </w:r>
      <w:r w:rsidR="007473A5" w:rsidRPr="00007860">
        <w:t xml:space="preserve">nging needs of a </w:t>
      </w:r>
      <w:r w:rsidRPr="00007860">
        <w:t xml:space="preserve">Year 1 Child to include emergency meetings with the behaviour </w:t>
      </w:r>
      <w:r w:rsidR="007473A5" w:rsidRPr="00007860">
        <w:t>team, resulting in</w:t>
      </w:r>
      <w:r w:rsidR="00007860">
        <w:t>:-</w:t>
      </w:r>
      <w:r w:rsidR="007473A5" w:rsidRPr="00007860">
        <w:t xml:space="preserve"> organising </w:t>
      </w:r>
      <w:r w:rsidRPr="00007860">
        <w:t>a risk assessment, behaviour p</w:t>
      </w:r>
      <w:r w:rsidR="007473A5" w:rsidRPr="00007860">
        <w:t>l</w:t>
      </w:r>
      <w:r w:rsidR="00007860">
        <w:t>an and individualised timetable;</w:t>
      </w:r>
      <w:r w:rsidR="007473A5" w:rsidRPr="00007860">
        <w:t xml:space="preserve"> increasing the support to in</w:t>
      </w:r>
      <w:r w:rsidR="00007860">
        <w:t>volve a two teaching assistants;</w:t>
      </w:r>
      <w:r w:rsidR="007473A5" w:rsidRPr="00007860">
        <w:t xml:space="preserve"> regular review meetings being held with both parents and the staff team involved</w:t>
      </w:r>
      <w:r w:rsidR="00007860">
        <w:t>;</w:t>
      </w:r>
      <w:r w:rsidR="00211416" w:rsidRPr="00007860">
        <w:t xml:space="preserve">  </w:t>
      </w:r>
      <w:r w:rsidR="007473A5" w:rsidRPr="00007860">
        <w:t>daily in</w:t>
      </w:r>
      <w:r w:rsidR="00211416" w:rsidRPr="00007860">
        <w:t>cident reports</w:t>
      </w:r>
      <w:r w:rsidR="00007860">
        <w:t xml:space="preserve"> completed and a quiet space</w:t>
      </w:r>
      <w:r w:rsidR="007473A5" w:rsidRPr="00007860">
        <w:t xml:space="preserve"> to facilitate </w:t>
      </w:r>
      <w:r w:rsidR="00007860">
        <w:t xml:space="preserve">his </w:t>
      </w:r>
      <w:r w:rsidR="007473A5" w:rsidRPr="00007860">
        <w:t>high sensory needs and to keep all children safe (currently the Inclusion office).</w:t>
      </w:r>
    </w:p>
    <w:p w:rsidR="00211416" w:rsidRDefault="00211416" w:rsidP="00211416">
      <w:pPr>
        <w:pStyle w:val="NoSpacing"/>
        <w:rPr>
          <w:highlight w:val="yellow"/>
        </w:rPr>
      </w:pPr>
    </w:p>
    <w:p w:rsidR="00211416" w:rsidRPr="00007860" w:rsidRDefault="00211416" w:rsidP="00211416">
      <w:pPr>
        <w:pStyle w:val="NoSpacing"/>
        <w:rPr>
          <w:b/>
          <w:sz w:val="24"/>
          <w:szCs w:val="24"/>
          <w:u w:val="single"/>
        </w:rPr>
      </w:pPr>
      <w:r w:rsidRPr="00007860">
        <w:rPr>
          <w:b/>
          <w:sz w:val="24"/>
          <w:szCs w:val="24"/>
          <w:u w:val="single"/>
        </w:rPr>
        <w:t xml:space="preserve">Training – </w:t>
      </w:r>
    </w:p>
    <w:p w:rsidR="00211416" w:rsidRPr="00007860" w:rsidRDefault="00211416" w:rsidP="00211416">
      <w:pPr>
        <w:pStyle w:val="NoSpacing"/>
        <w:rPr>
          <w:b/>
          <w:sz w:val="24"/>
          <w:szCs w:val="24"/>
          <w:u w:val="single"/>
        </w:rPr>
      </w:pPr>
    </w:p>
    <w:p w:rsidR="00211416" w:rsidRPr="00007860" w:rsidRDefault="00211416" w:rsidP="00211416">
      <w:pPr>
        <w:pStyle w:val="NoSpacing"/>
      </w:pPr>
      <w:r w:rsidRPr="00007860">
        <w:t>Sarah Dookhun and Kim Carvell</w:t>
      </w:r>
      <w:r w:rsidR="00701084" w:rsidRPr="00007860">
        <w:t xml:space="preserve"> have attended Picture Exchange Communication and the knowledge learnt has already been put into place </w:t>
      </w:r>
      <w:r w:rsidR="00903454" w:rsidRPr="00007860">
        <w:t>in both Nursery and Reception to encourage children to initiate language request through pictures.  Jo South (Nursery Teaching assistant support</w:t>
      </w:r>
      <w:r w:rsidR="00007860">
        <w:t>ing</w:t>
      </w:r>
      <w:r w:rsidR="00903454" w:rsidRPr="00007860">
        <w:t xml:space="preserve">  a nursery child with Downs Syndrome</w:t>
      </w:r>
      <w:r w:rsidR="00EE22FF">
        <w:t>)</w:t>
      </w:r>
      <w:r w:rsidR="00903454" w:rsidRPr="00007860">
        <w:t xml:space="preserve"> and Kim </w:t>
      </w:r>
      <w:proofErr w:type="spellStart"/>
      <w:r w:rsidR="00903454" w:rsidRPr="00007860">
        <w:t>Carvell</w:t>
      </w:r>
      <w:proofErr w:type="spellEnd"/>
      <w:r w:rsidR="00903454" w:rsidRPr="00007860">
        <w:t xml:space="preserve"> ( Teaching assistant supporting a non-verbal child in Reception with ASD) both visited Hedgewood </w:t>
      </w:r>
      <w:r w:rsidR="00007860">
        <w:t xml:space="preserve">School </w:t>
      </w:r>
      <w:r w:rsidR="00903454" w:rsidRPr="00007860">
        <w:t xml:space="preserve">who specialise in “total </w:t>
      </w:r>
      <w:r w:rsidR="00903454" w:rsidRPr="00007860">
        <w:lastRenderedPageBreak/>
        <w:t xml:space="preserve">communication” and the school organised that they could observe the classes and to learn from the staff as how best to support communication. </w:t>
      </w:r>
    </w:p>
    <w:p w:rsidR="00903454" w:rsidRDefault="00903454" w:rsidP="00211416">
      <w:pPr>
        <w:pStyle w:val="NoSpacing"/>
        <w:rPr>
          <w:highlight w:val="yellow"/>
        </w:rPr>
      </w:pPr>
    </w:p>
    <w:p w:rsidR="00211416" w:rsidRDefault="00744FD9" w:rsidP="00211416">
      <w:pPr>
        <w:pStyle w:val="NoSpacing"/>
      </w:pPr>
      <w:r w:rsidRPr="00007860">
        <w:t xml:space="preserve">I have attended 2 out of 3 sessions of </w:t>
      </w:r>
      <w:r w:rsidR="00211416" w:rsidRPr="00007860">
        <w:t xml:space="preserve">Rabbsfarm </w:t>
      </w:r>
      <w:r w:rsidRPr="00007860">
        <w:t xml:space="preserve">Inclusion </w:t>
      </w:r>
      <w:r w:rsidR="00211416" w:rsidRPr="00007860">
        <w:t xml:space="preserve">training </w:t>
      </w:r>
      <w:r w:rsidRPr="00007860">
        <w:t>which has included a package of</w:t>
      </w:r>
      <w:r>
        <w:t xml:space="preserve"> electronic resources that they have established over a period of 4 years with support from a full-time Educational Physiologist and Speech and Language Therapist to support SEND paperwork across the school.  Given time, we need to ascertain how best we will use this information to move forward with recording pupil information, Annual Reviews and Early Support Plans electronically. </w:t>
      </w:r>
    </w:p>
    <w:p w:rsidR="00744FD9" w:rsidRDefault="00744FD9" w:rsidP="00211416">
      <w:pPr>
        <w:pStyle w:val="NoSpacing"/>
      </w:pPr>
    </w:p>
    <w:p w:rsidR="00B34C89" w:rsidRDefault="00744FD9" w:rsidP="00211416">
      <w:pPr>
        <w:pStyle w:val="NoSpacing"/>
      </w:pPr>
      <w:r>
        <w:t xml:space="preserve">With our current sensory needs in the school, I attended a Saturday workshop at the ASD/ADHD Centre on </w:t>
      </w:r>
      <w:r w:rsidR="00B34C89">
        <w:t>Sensory Spectacle</w:t>
      </w:r>
      <w:r w:rsidR="00007860">
        <w:t xml:space="preserve">. I have </w:t>
      </w:r>
      <w:r>
        <w:t xml:space="preserve">cascading some of the </w:t>
      </w:r>
      <w:r w:rsidR="00007860">
        <w:t>information learnt at a recent I</w:t>
      </w:r>
      <w:r>
        <w:t>NSET.  We have alr</w:t>
      </w:r>
      <w:r w:rsidR="00007860">
        <w:t xml:space="preserve">eady established </w:t>
      </w:r>
      <w:r>
        <w:t>a Sensory Circuit and regular movement breaks on a daily basis for a couple of children who have sensory issues when preparing for learning. Fortunately Vicky Law</w:t>
      </w:r>
      <w:r w:rsidR="00EE22FF">
        <w:t>er</w:t>
      </w:r>
      <w:r>
        <w:t>, teaching assista</w:t>
      </w:r>
      <w:r w:rsidR="00007860">
        <w:t>nt in Key stage 2 has taken the latter</w:t>
      </w:r>
      <w:r>
        <w:t xml:space="preserve"> on board and effectively put it in place. </w:t>
      </w:r>
      <w:r w:rsidR="00B34C89">
        <w:t xml:space="preserve"> </w:t>
      </w:r>
    </w:p>
    <w:p w:rsidR="00211416" w:rsidRDefault="00211416" w:rsidP="00211416">
      <w:pPr>
        <w:pStyle w:val="NoSpacing"/>
      </w:pPr>
    </w:p>
    <w:p w:rsidR="00007860" w:rsidRDefault="00007860" w:rsidP="00211416">
      <w:pPr>
        <w:pStyle w:val="NoSpacing"/>
      </w:pPr>
      <w:r>
        <w:t xml:space="preserve">A colleague from the RNIB </w:t>
      </w:r>
      <w:r w:rsidR="006F501A">
        <w:t>School</w:t>
      </w:r>
      <w:r>
        <w:t xml:space="preserve"> led some “TacPac” training recently to all the Nursery and Reception children which is an activity which we can incorporate for some of our children to  promote communication through calming.  Emma Wynn has also shared “Mat Man” training in the Early Years to support early writing. </w:t>
      </w:r>
    </w:p>
    <w:p w:rsidR="00211416" w:rsidRDefault="00211416" w:rsidP="00211416">
      <w:pPr>
        <w:pStyle w:val="NoSpacing"/>
      </w:pPr>
    </w:p>
    <w:p w:rsidR="00211416" w:rsidRPr="009F09FB" w:rsidRDefault="009F09FB" w:rsidP="00211416">
      <w:pPr>
        <w:pStyle w:val="NoSpacing"/>
        <w:rPr>
          <w:b/>
          <w:sz w:val="24"/>
          <w:szCs w:val="24"/>
          <w:u w:val="single"/>
        </w:rPr>
      </w:pPr>
      <w:r w:rsidRPr="009F09FB">
        <w:rPr>
          <w:b/>
          <w:sz w:val="24"/>
          <w:szCs w:val="24"/>
          <w:u w:val="single"/>
        </w:rPr>
        <w:t>Future</w:t>
      </w:r>
      <w:r w:rsidR="00211416" w:rsidRPr="009F09FB">
        <w:rPr>
          <w:b/>
          <w:sz w:val="24"/>
          <w:szCs w:val="24"/>
          <w:u w:val="single"/>
        </w:rPr>
        <w:t xml:space="preserve"> </w:t>
      </w:r>
      <w:r w:rsidR="00744FD9" w:rsidRPr="009F09FB">
        <w:rPr>
          <w:b/>
          <w:sz w:val="24"/>
          <w:szCs w:val="24"/>
          <w:u w:val="single"/>
        </w:rPr>
        <w:t>–</w:t>
      </w:r>
      <w:r w:rsidR="00211416" w:rsidRPr="009F09FB">
        <w:rPr>
          <w:b/>
          <w:sz w:val="24"/>
          <w:szCs w:val="24"/>
          <w:u w:val="single"/>
        </w:rPr>
        <w:t xml:space="preserve"> </w:t>
      </w:r>
    </w:p>
    <w:p w:rsidR="00007860" w:rsidRPr="009F09FB" w:rsidRDefault="00007860" w:rsidP="00007860">
      <w:pPr>
        <w:pStyle w:val="NoSpacing"/>
      </w:pPr>
    </w:p>
    <w:p w:rsidR="00007860" w:rsidRPr="009F09FB" w:rsidRDefault="00007860" w:rsidP="009F09FB">
      <w:pPr>
        <w:pStyle w:val="NoSpacing"/>
        <w:numPr>
          <w:ilvl w:val="0"/>
          <w:numId w:val="2"/>
        </w:numPr>
      </w:pPr>
      <w:r w:rsidRPr="009F09FB">
        <w:t xml:space="preserve">We are continually on a 2 year journey with the </w:t>
      </w:r>
      <w:r w:rsidR="00744FD9" w:rsidRPr="009F09FB">
        <w:t>programme “Commitment to Inclusion ” support</w:t>
      </w:r>
      <w:r w:rsidRPr="009F09FB">
        <w:t xml:space="preserve">ed by </w:t>
      </w:r>
      <w:r w:rsidR="00744FD9" w:rsidRPr="009F09FB">
        <w:t xml:space="preserve">the Borough. We have completed the Speech and Language audit across the school </w:t>
      </w:r>
      <w:r w:rsidRPr="009F09FB">
        <w:t xml:space="preserve">with very positive result and are now set </w:t>
      </w:r>
      <w:r w:rsidR="00744FD9" w:rsidRPr="009F09FB">
        <w:t xml:space="preserve">to take part in the Autism audit. </w:t>
      </w:r>
    </w:p>
    <w:p w:rsidR="00744FD9" w:rsidRPr="009F09FB" w:rsidRDefault="00744FD9" w:rsidP="00211416">
      <w:pPr>
        <w:pStyle w:val="NoSpacing"/>
        <w:numPr>
          <w:ilvl w:val="0"/>
          <w:numId w:val="2"/>
        </w:numPr>
      </w:pPr>
      <w:r w:rsidRPr="009F09FB">
        <w:t xml:space="preserve">Further to the Inset where we discussed the best use of “Teaching Assistants and </w:t>
      </w:r>
      <w:r w:rsidR="009F09FB" w:rsidRPr="009F09FB">
        <w:t>facilitating</w:t>
      </w:r>
      <w:r w:rsidRPr="009F09FB">
        <w:t xml:space="preserve"> in-house interventions” due to budget constraints and with a view to best working practise. </w:t>
      </w:r>
      <w:r w:rsidR="00211416" w:rsidRPr="009F09FB">
        <w:t>Classes working towards</w:t>
      </w:r>
      <w:r w:rsidRPr="009F09FB">
        <w:t xml:space="preserve"> trialling their </w:t>
      </w:r>
      <w:r w:rsidR="00211416" w:rsidRPr="009F09FB">
        <w:t xml:space="preserve">own </w:t>
      </w:r>
      <w:r w:rsidRPr="009F09FB">
        <w:t xml:space="preserve">year group </w:t>
      </w:r>
      <w:r w:rsidR="00211416" w:rsidRPr="009F09FB">
        <w:t>interventions</w:t>
      </w:r>
      <w:r w:rsidRPr="009F09FB">
        <w:t xml:space="preserve"> with</w:t>
      </w:r>
      <w:r w:rsidR="009F09FB" w:rsidRPr="009F09FB">
        <w:t xml:space="preserve"> support of the Inclusion team during the rest of this term and in the </w:t>
      </w:r>
      <w:r w:rsidR="006F501A" w:rsidRPr="009F09FB">
        <w:t>summer</w:t>
      </w:r>
      <w:r w:rsidR="009F09FB" w:rsidRPr="009F09FB">
        <w:t xml:space="preserve"> term. </w:t>
      </w:r>
    </w:p>
    <w:p w:rsidR="009F09FB" w:rsidRDefault="009F09FB" w:rsidP="00211416">
      <w:pPr>
        <w:pStyle w:val="NoSpacing"/>
        <w:numPr>
          <w:ilvl w:val="0"/>
          <w:numId w:val="2"/>
        </w:numPr>
      </w:pPr>
      <w:r w:rsidRPr="009F09FB">
        <w:t>We need to l</w:t>
      </w:r>
      <w:r w:rsidR="00744FD9" w:rsidRPr="009F09FB">
        <w:t>ook at how best to run a lunchtime club to support children that are having social interaction difficulties in the playground.</w:t>
      </w:r>
      <w:r w:rsidR="00211416" w:rsidRPr="009F09FB">
        <w:t xml:space="preserve"> </w:t>
      </w:r>
    </w:p>
    <w:p w:rsidR="00211416" w:rsidRDefault="00211416" w:rsidP="00211416">
      <w:pPr>
        <w:pStyle w:val="NoSpacing"/>
        <w:numPr>
          <w:ilvl w:val="0"/>
          <w:numId w:val="2"/>
        </w:numPr>
      </w:pPr>
      <w:r w:rsidRPr="009F09FB">
        <w:t xml:space="preserve">Encourage more volunteers </w:t>
      </w:r>
      <w:r w:rsidR="009F09FB" w:rsidRPr="009F09FB">
        <w:t>to support</w:t>
      </w:r>
      <w:r w:rsidR="009F09FB">
        <w:t xml:space="preserve"> reading across the school. </w:t>
      </w:r>
    </w:p>
    <w:p w:rsidR="00106F66" w:rsidRDefault="009F09FB" w:rsidP="00A83A8D">
      <w:pPr>
        <w:pStyle w:val="NoSpacing"/>
        <w:numPr>
          <w:ilvl w:val="0"/>
          <w:numId w:val="2"/>
        </w:numPr>
      </w:pPr>
      <w:r>
        <w:t xml:space="preserve">To support future interventions we need to </w:t>
      </w:r>
      <w:r w:rsidR="00B34C89">
        <w:t>continue to identify</w:t>
      </w:r>
      <w:r>
        <w:t xml:space="preserve"> any training needs to  upskill our teaching assistants. </w:t>
      </w:r>
      <w:r w:rsidR="00A72B57">
        <w:t xml:space="preserve"> 2 x TAs booked to go onto behaviour</w:t>
      </w:r>
      <w:r>
        <w:t xml:space="preserve"> courses and a Year 1 teacher  on a</w:t>
      </w:r>
      <w:r w:rsidR="00A72B57">
        <w:t xml:space="preserve"> </w:t>
      </w:r>
      <w:r>
        <w:t>“</w:t>
      </w:r>
      <w:r w:rsidR="00A72B57">
        <w:t>differentiating the curriculum</w:t>
      </w:r>
      <w:r>
        <w:t xml:space="preserve"> to meet individualised needs course”</w:t>
      </w:r>
      <w:r w:rsidR="00A72B57">
        <w:t xml:space="preserve">. </w:t>
      </w:r>
    </w:p>
    <w:p w:rsidR="009F09FB" w:rsidRDefault="009F09FB" w:rsidP="00A83A8D">
      <w:pPr>
        <w:pStyle w:val="NoSpacing"/>
        <w:numPr>
          <w:ilvl w:val="0"/>
          <w:numId w:val="2"/>
        </w:numPr>
      </w:pPr>
      <w:r>
        <w:t xml:space="preserve">We are still awaiting the outcomes of 2 x Year 1 children’s EHCP applications. </w:t>
      </w:r>
    </w:p>
    <w:p w:rsidR="00E60CFE" w:rsidRDefault="00E60CFE" w:rsidP="00E60CFE">
      <w:pPr>
        <w:pStyle w:val="NoSpacing"/>
      </w:pPr>
    </w:p>
    <w:p w:rsidR="00E60CFE" w:rsidRDefault="00E60CFE" w:rsidP="00E60CFE">
      <w:pPr>
        <w:pStyle w:val="NoSpacing"/>
      </w:pPr>
    </w:p>
    <w:p w:rsidR="00E60CFE" w:rsidRDefault="00E60CFE" w:rsidP="00E60CFE">
      <w:pPr>
        <w:pStyle w:val="NoSpacing"/>
      </w:pPr>
      <w:r>
        <w:t xml:space="preserve">Sarah Tosdevin </w:t>
      </w:r>
    </w:p>
    <w:p w:rsidR="00E60CFE" w:rsidRDefault="00E60CFE" w:rsidP="00E60CFE">
      <w:pPr>
        <w:pStyle w:val="NoSpacing"/>
      </w:pPr>
      <w:r>
        <w:t>SENCo</w:t>
      </w:r>
    </w:p>
    <w:p w:rsidR="00E60CFE" w:rsidRDefault="00E60CFE" w:rsidP="00E60CFE">
      <w:pPr>
        <w:pStyle w:val="NoSpacing"/>
      </w:pPr>
      <w:r>
        <w:t xml:space="preserve">22.02.17 </w:t>
      </w:r>
    </w:p>
    <w:p w:rsidR="00A72B57" w:rsidRDefault="00A72B57" w:rsidP="00A83A8D">
      <w:pPr>
        <w:pStyle w:val="NoSpacing"/>
      </w:pPr>
    </w:p>
    <w:sectPr w:rsidR="00A72B5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27E" w:rsidRDefault="00D4627E" w:rsidP="00D4627E">
      <w:pPr>
        <w:spacing w:after="0" w:line="240" w:lineRule="auto"/>
      </w:pPr>
      <w:r>
        <w:separator/>
      </w:r>
    </w:p>
  </w:endnote>
  <w:endnote w:type="continuationSeparator" w:id="0">
    <w:p w:rsidR="00D4627E" w:rsidRDefault="00D4627E"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27E" w:rsidRDefault="00D4627E">
    <w:pPr>
      <w:pStyle w:val="Footer"/>
    </w:pPr>
    <w:r>
      <w:t>STosdev</w:t>
    </w:r>
    <w:r w:rsidR="00DB240B">
      <w:t xml:space="preserve">in – Governors Report – Feb </w:t>
    </w:r>
    <w:r w:rsidR="00D8294A">
      <w:t>2017</w:t>
    </w:r>
    <w:r>
      <w:t>.</w:t>
    </w:r>
  </w:p>
  <w:p w:rsidR="00D4627E" w:rsidRDefault="00D462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27E" w:rsidRDefault="00D4627E" w:rsidP="00D4627E">
      <w:pPr>
        <w:spacing w:after="0" w:line="240" w:lineRule="auto"/>
      </w:pPr>
      <w:r>
        <w:separator/>
      </w:r>
    </w:p>
  </w:footnote>
  <w:footnote w:type="continuationSeparator" w:id="0">
    <w:p w:rsidR="00D4627E" w:rsidRDefault="00D4627E" w:rsidP="00D462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C072A"/>
    <w:multiLevelType w:val="hybridMultilevel"/>
    <w:tmpl w:val="EF46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0D5517"/>
    <w:multiLevelType w:val="hybridMultilevel"/>
    <w:tmpl w:val="06BEE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E9A"/>
    <w:rsid w:val="00007860"/>
    <w:rsid w:val="000C6CEC"/>
    <w:rsid w:val="000E09ED"/>
    <w:rsid w:val="00106F66"/>
    <w:rsid w:val="0018458C"/>
    <w:rsid w:val="00211416"/>
    <w:rsid w:val="00244D31"/>
    <w:rsid w:val="00276D26"/>
    <w:rsid w:val="002A03B1"/>
    <w:rsid w:val="002C01D6"/>
    <w:rsid w:val="002E4E9A"/>
    <w:rsid w:val="003C1CE7"/>
    <w:rsid w:val="00453ADE"/>
    <w:rsid w:val="004831C7"/>
    <w:rsid w:val="004D51B7"/>
    <w:rsid w:val="0051454C"/>
    <w:rsid w:val="005D2BE6"/>
    <w:rsid w:val="005E3D60"/>
    <w:rsid w:val="006041EC"/>
    <w:rsid w:val="006D70B0"/>
    <w:rsid w:val="006F501A"/>
    <w:rsid w:val="00701084"/>
    <w:rsid w:val="00744FD9"/>
    <w:rsid w:val="007473A5"/>
    <w:rsid w:val="00796B39"/>
    <w:rsid w:val="007B583A"/>
    <w:rsid w:val="00903454"/>
    <w:rsid w:val="00927E52"/>
    <w:rsid w:val="00967C40"/>
    <w:rsid w:val="00996594"/>
    <w:rsid w:val="009A4AA2"/>
    <w:rsid w:val="009F09FB"/>
    <w:rsid w:val="00A52847"/>
    <w:rsid w:val="00A72B57"/>
    <w:rsid w:val="00A83A8D"/>
    <w:rsid w:val="00AA12DC"/>
    <w:rsid w:val="00AB480E"/>
    <w:rsid w:val="00B34C89"/>
    <w:rsid w:val="00B82756"/>
    <w:rsid w:val="00BB6F7A"/>
    <w:rsid w:val="00BD0A83"/>
    <w:rsid w:val="00BF7BE0"/>
    <w:rsid w:val="00C84F86"/>
    <w:rsid w:val="00CE017A"/>
    <w:rsid w:val="00D4627E"/>
    <w:rsid w:val="00D8294A"/>
    <w:rsid w:val="00D95B79"/>
    <w:rsid w:val="00DB240B"/>
    <w:rsid w:val="00DD3881"/>
    <w:rsid w:val="00DD526D"/>
    <w:rsid w:val="00E60CFE"/>
    <w:rsid w:val="00EE22FF"/>
    <w:rsid w:val="00F40C51"/>
    <w:rsid w:val="00F43E63"/>
    <w:rsid w:val="00F81E17"/>
    <w:rsid w:val="00FF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FF20E1-FDCB-44E6-A5CF-A6DC921DB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8706E148</Template>
  <TotalTime>1</TotalTime>
  <Pages>3</Pages>
  <Words>1450</Words>
  <Characters>8266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Jones, Simon</cp:lastModifiedBy>
  <cp:revision>2</cp:revision>
  <dcterms:created xsi:type="dcterms:W3CDTF">2017-02-23T08:20:00Z</dcterms:created>
  <dcterms:modified xsi:type="dcterms:W3CDTF">2017-02-23T08:20:00Z</dcterms:modified>
</cp:coreProperties>
</file>