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C20" w:rsidRDefault="003B4C20">
      <w:pPr>
        <w:rPr>
          <w:lang w:val="en-AU"/>
        </w:rPr>
      </w:pPr>
      <w:r>
        <w:rPr>
          <w:lang w:val="en-AU"/>
        </w:rPr>
        <w:t>Inclusion Report</w:t>
      </w:r>
    </w:p>
    <w:p w:rsidR="003B4C20" w:rsidRDefault="003B4C20">
      <w:pPr>
        <w:rPr>
          <w:lang w:val="en-AU"/>
        </w:rPr>
      </w:pPr>
      <w:r>
        <w:rPr>
          <w:lang w:val="en-AU"/>
        </w:rPr>
        <w:t>October 2014</w:t>
      </w:r>
    </w:p>
    <w:p w:rsidR="003B4C20" w:rsidRDefault="003B4C20">
      <w:pPr>
        <w:rPr>
          <w:lang w:val="en-AU"/>
        </w:rPr>
      </w:pPr>
    </w:p>
    <w:p w:rsidR="003B4C20" w:rsidRDefault="003B4C20">
      <w:pPr>
        <w:rPr>
          <w:lang w:val="en-AU"/>
        </w:rPr>
      </w:pPr>
      <w:r>
        <w:rPr>
          <w:lang w:val="en-AU"/>
        </w:rPr>
        <w:t xml:space="preserve">This school year has been another new start, and the Rainbow Room is in a much larger room. There has been much re-organising; unpacking and the SEN team are on the way to setting up a new learning environment. Tables and chairs are on their way and an interactive board is being installed. We are all feeling a little excited. </w:t>
      </w:r>
    </w:p>
    <w:p w:rsidR="003B4C20" w:rsidRDefault="003B4C20">
      <w:pPr>
        <w:rPr>
          <w:lang w:val="en-AU"/>
        </w:rPr>
      </w:pPr>
    </w:p>
    <w:p w:rsidR="003B4C20" w:rsidRDefault="003B4C20">
      <w:pPr>
        <w:rPr>
          <w:lang w:val="en-AU"/>
        </w:rPr>
      </w:pPr>
      <w:r w:rsidRPr="00C454A2">
        <w:rPr>
          <w:lang w:val="en-AU"/>
        </w:rPr>
        <w:t>It was very helpful having some extra days to allow everyone to sort out timetables, which has been a rather complex job, as there are a number of new staff and care has to be taken that the same children are not taken out of class too often. Teachers have been consulted about the needs of the children and suitable times have been negotiated to take them to out of class for their designated interventions.  The timetables will be reviewed, if need be at half term. Our team now includes Sarah Tosdevin (SEN teacher), Kate Parry (PP TA), Ronda Francis (PP HLTA), Caroline Besley (HLTA-SEN), Pat Vanian –EAL KS1, Natalie Longhurst EAL KS2 and myself.</w:t>
      </w:r>
      <w:r>
        <w:rPr>
          <w:lang w:val="en-AU"/>
        </w:rPr>
        <w:t xml:space="preserve"> </w:t>
      </w:r>
    </w:p>
    <w:p w:rsidR="003B4C20" w:rsidRDefault="003B4C20">
      <w:pPr>
        <w:rPr>
          <w:lang w:val="en-AU"/>
        </w:rPr>
      </w:pPr>
    </w:p>
    <w:p w:rsidR="003B4C20" w:rsidRDefault="003B4C20">
      <w:pPr>
        <w:rPr>
          <w:lang w:val="en-AU"/>
        </w:rPr>
      </w:pPr>
      <w:r w:rsidRPr="00C454A2">
        <w:rPr>
          <w:lang w:val="en-AU"/>
        </w:rPr>
        <w:t>The school has appointed new L</w:t>
      </w:r>
      <w:r>
        <w:rPr>
          <w:lang w:val="en-AU"/>
        </w:rPr>
        <w:t>TA</w:t>
      </w:r>
      <w:r w:rsidRPr="00C454A2">
        <w:rPr>
          <w:lang w:val="en-AU"/>
        </w:rPr>
        <w:t>’s Denise</w:t>
      </w:r>
      <w:r>
        <w:rPr>
          <w:lang w:val="en-AU"/>
        </w:rPr>
        <w:t xml:space="preserve"> Newman</w:t>
      </w:r>
      <w:r w:rsidRPr="00C454A2">
        <w:rPr>
          <w:lang w:val="en-AU"/>
        </w:rPr>
        <w:t>, Helen</w:t>
      </w:r>
      <w:r>
        <w:rPr>
          <w:lang w:val="en-AU"/>
        </w:rPr>
        <w:t xml:space="preserve"> Stokes</w:t>
      </w:r>
      <w:r w:rsidRPr="00C454A2">
        <w:rPr>
          <w:lang w:val="en-AU"/>
        </w:rPr>
        <w:t>, Carly</w:t>
      </w:r>
      <w:r>
        <w:rPr>
          <w:lang w:val="en-AU"/>
        </w:rPr>
        <w:t xml:space="preserve"> McWilliams and Melanie Williams. They have settled in to the school routines really well. </w:t>
      </w:r>
    </w:p>
    <w:p w:rsidR="003B4C20" w:rsidRDefault="003B4C20">
      <w:pPr>
        <w:rPr>
          <w:lang w:val="en-AU"/>
        </w:rPr>
      </w:pPr>
    </w:p>
    <w:p w:rsidR="003B4C20" w:rsidRDefault="003B4C20">
      <w:pPr>
        <w:rPr>
          <w:lang w:val="en-AU"/>
        </w:rPr>
      </w:pPr>
      <w:r>
        <w:rPr>
          <w:lang w:val="en-AU"/>
        </w:rPr>
        <w:t>Emma Wynn gave a Widget training session to all the staff, including LTA’s during a staff meeting. Widgets are the visual symbols used for EAL and some SEN children to support their language and communication in the classroom.</w:t>
      </w:r>
    </w:p>
    <w:p w:rsidR="003B4C20" w:rsidRDefault="003B4C20">
      <w:pPr>
        <w:rPr>
          <w:lang w:val="en-AU"/>
        </w:rPr>
      </w:pPr>
    </w:p>
    <w:p w:rsidR="003B4C20" w:rsidRDefault="003B4C20">
      <w:pPr>
        <w:rPr>
          <w:lang w:val="en-AU"/>
        </w:rPr>
      </w:pPr>
      <w:r>
        <w:rPr>
          <w:lang w:val="en-AU"/>
        </w:rPr>
        <w:t>The LTA’s have also had the opportunity to be trained for managing Asthma and Epi pen training.</w:t>
      </w:r>
    </w:p>
    <w:p w:rsidR="003B4C20" w:rsidRDefault="003B4C20">
      <w:pPr>
        <w:rPr>
          <w:lang w:val="en-AU"/>
        </w:rPr>
      </w:pPr>
    </w:p>
    <w:p w:rsidR="003B4C20" w:rsidRDefault="003B4C20">
      <w:pPr>
        <w:rPr>
          <w:lang w:val="en-AU"/>
        </w:rPr>
      </w:pPr>
      <w:r>
        <w:rPr>
          <w:lang w:val="en-AU"/>
        </w:rPr>
        <w:t>A letter has been sent out to all the parents to notify them about the interventions being carried out with their children. A number of parents have taken up our offer of a conversation or meeting to clarify the reasons that their children require extra help in literacy, reading, maths, social skills or fine motor skills.</w:t>
      </w:r>
    </w:p>
    <w:p w:rsidR="003B4C20" w:rsidRDefault="003B4C20">
      <w:pPr>
        <w:rPr>
          <w:lang w:val="en-AU"/>
        </w:rPr>
      </w:pPr>
    </w:p>
    <w:p w:rsidR="003B4C20" w:rsidRDefault="003B4C20">
      <w:pPr>
        <w:rPr>
          <w:lang w:val="en-AU"/>
        </w:rPr>
      </w:pPr>
      <w:r>
        <w:rPr>
          <w:lang w:val="en-AU"/>
        </w:rPr>
        <w:t xml:space="preserve">The children are being carefully assessed, to gather base line information and to be sure that the interventions we are carrying out are helping them make good progress. </w:t>
      </w:r>
    </w:p>
    <w:p w:rsidR="003B4C20" w:rsidRDefault="003B4C20">
      <w:pPr>
        <w:rPr>
          <w:lang w:val="en-AU"/>
        </w:rPr>
      </w:pPr>
    </w:p>
    <w:p w:rsidR="003B4C20" w:rsidRDefault="003B4C20">
      <w:pPr>
        <w:rPr>
          <w:lang w:val="en-AU"/>
        </w:rPr>
      </w:pPr>
      <w:r>
        <w:rPr>
          <w:lang w:val="en-AU"/>
        </w:rPr>
        <w:t xml:space="preserve">Pat Vanian and Natalie Longhurst have been testing all the Reception children on the Language Link programme, which is an essential part of the school ensuring  the cooperation of a Speech and Language therapist. The test identifies the children who may need speech and language interventions and require support with developmental and language difficulties.  It also provides us with resources that we can use. Natalie Longhurst will be available this year to continue her Language Link groups, which were really successful at the beginning of last year. </w:t>
      </w:r>
    </w:p>
    <w:p w:rsidR="003B4C20" w:rsidRDefault="003B4C20">
      <w:pPr>
        <w:rPr>
          <w:lang w:val="en-AU"/>
        </w:rPr>
      </w:pPr>
      <w:r>
        <w:rPr>
          <w:lang w:val="en-AU"/>
        </w:rPr>
        <w:t>Natalie and Pat will be busy, as a large number of EAL children have arrived at school this year. The total of EAL children in the school is 33%.</w:t>
      </w:r>
    </w:p>
    <w:p w:rsidR="003B4C20" w:rsidRDefault="003B4C20">
      <w:pPr>
        <w:rPr>
          <w:lang w:val="en-AU"/>
        </w:rPr>
      </w:pPr>
    </w:p>
    <w:p w:rsidR="003B4C20" w:rsidRDefault="003B4C20">
      <w:pPr>
        <w:rPr>
          <w:lang w:val="en-AU"/>
        </w:rPr>
      </w:pPr>
      <w:r>
        <w:rPr>
          <w:lang w:val="en-AU"/>
        </w:rPr>
        <w:t xml:space="preserve">The school has a new Speech and Language therapist, </w:t>
      </w:r>
      <w:r w:rsidRPr="00C454A2">
        <w:rPr>
          <w:lang w:val="en-AU"/>
        </w:rPr>
        <w:t>Kirstie</w:t>
      </w:r>
      <w:r>
        <w:rPr>
          <w:lang w:val="en-AU"/>
        </w:rPr>
        <w:t xml:space="preserve"> Devlin, who is still under going training. A meeting has been held and she has been into school twice to see some of our children. As yet we have no set timetable and are entitled to 8 half days per term. </w:t>
      </w:r>
      <w:r w:rsidRPr="003069E6">
        <w:rPr>
          <w:lang w:val="en-AU"/>
        </w:rPr>
        <w:t>There are 9 children</w:t>
      </w:r>
      <w:r>
        <w:rPr>
          <w:lang w:val="en-AU"/>
        </w:rPr>
        <w:t xml:space="preserve"> on the speech and language list.</w:t>
      </w:r>
    </w:p>
    <w:p w:rsidR="003B4C20" w:rsidRDefault="003B4C20">
      <w:pPr>
        <w:rPr>
          <w:lang w:val="en-AU"/>
        </w:rPr>
      </w:pPr>
    </w:p>
    <w:p w:rsidR="003B4C20" w:rsidRDefault="003B4C20">
      <w:pPr>
        <w:rPr>
          <w:lang w:val="en-AU"/>
        </w:rPr>
      </w:pPr>
      <w:r>
        <w:rPr>
          <w:lang w:val="en-AU"/>
        </w:rPr>
        <w:t>Heidi Chalkley, who is managing a visually impaired child who is now in Year 1, has been in to check how he has adapted to his new class. He is managing well and now has a monitor set up in the classroom to help him access the Interactive Board.</w:t>
      </w:r>
    </w:p>
    <w:p w:rsidR="003B4C20" w:rsidRDefault="003B4C20">
      <w:pPr>
        <w:rPr>
          <w:lang w:val="en-AU"/>
        </w:rPr>
      </w:pPr>
    </w:p>
    <w:p w:rsidR="003B4C20" w:rsidRDefault="003B4C20">
      <w:pPr>
        <w:rPr>
          <w:lang w:val="en-AU"/>
        </w:rPr>
      </w:pPr>
      <w:r>
        <w:rPr>
          <w:lang w:val="en-AU"/>
        </w:rPr>
        <w:t xml:space="preserve">Once again the school has been offered sessions at the Brunel University for the more able Year 6 children. The first session is Maths Puzzles and a group of 6 children have been chosen. Mr Jones will be in charge of them for the day. </w:t>
      </w:r>
    </w:p>
    <w:p w:rsidR="003B4C20" w:rsidRDefault="003B4C20">
      <w:pPr>
        <w:rPr>
          <w:lang w:val="en-AU"/>
        </w:rPr>
      </w:pPr>
    </w:p>
    <w:p w:rsidR="003B4C20" w:rsidRDefault="003B4C20">
      <w:pPr>
        <w:rPr>
          <w:lang w:val="en-AU"/>
        </w:rPr>
      </w:pPr>
      <w:r>
        <w:rPr>
          <w:lang w:val="en-AU"/>
        </w:rPr>
        <w:t>This year the PE team are planning to provide extension sessions for those  children</w:t>
      </w:r>
      <w:r w:rsidRPr="00F47874">
        <w:rPr>
          <w:lang w:val="en-AU"/>
        </w:rPr>
        <w:t xml:space="preserve"> </w:t>
      </w:r>
      <w:r>
        <w:rPr>
          <w:lang w:val="en-AU"/>
        </w:rPr>
        <w:t>who are demonstrating a higher ability in sport.</w:t>
      </w:r>
    </w:p>
    <w:p w:rsidR="003B4C20" w:rsidRDefault="003B4C20">
      <w:pPr>
        <w:rPr>
          <w:lang w:val="en-AU"/>
        </w:rPr>
      </w:pPr>
    </w:p>
    <w:p w:rsidR="003B4C20" w:rsidRDefault="003B4C20">
      <w:pPr>
        <w:rPr>
          <w:lang w:val="en-AU"/>
        </w:rPr>
      </w:pPr>
      <w:r>
        <w:rPr>
          <w:lang w:val="en-AU"/>
        </w:rPr>
        <w:t>TA Laura Adams is running a drama group for 6 children who have specific needs. This was a very successful group last school year.</w:t>
      </w:r>
    </w:p>
    <w:p w:rsidR="003B4C20" w:rsidRDefault="003B4C20">
      <w:pPr>
        <w:rPr>
          <w:lang w:val="en-AU"/>
        </w:rPr>
      </w:pPr>
    </w:p>
    <w:p w:rsidR="003B4C20" w:rsidRDefault="003B4C20">
      <w:pPr>
        <w:rPr>
          <w:lang w:val="en-AU"/>
        </w:rPr>
      </w:pPr>
      <w:r>
        <w:rPr>
          <w:lang w:val="en-AU"/>
        </w:rPr>
        <w:t xml:space="preserve">We now have the Rapid Reading Programme and Word Shark up and running with a group of 12 children. </w:t>
      </w:r>
    </w:p>
    <w:p w:rsidR="003B4C20" w:rsidRDefault="003B4C20">
      <w:pPr>
        <w:rPr>
          <w:lang w:val="en-AU"/>
        </w:rPr>
      </w:pPr>
    </w:p>
    <w:p w:rsidR="003B4C20" w:rsidRDefault="003B4C20">
      <w:pPr>
        <w:rPr>
          <w:lang w:val="en-AU"/>
        </w:rPr>
      </w:pPr>
      <w:r>
        <w:rPr>
          <w:lang w:val="en-AU"/>
        </w:rPr>
        <w:t>An ‘Attention and Listening’ Year 1 group is being taken by Sarah Tosdevin, who is also training Kim Carvell. Kim is going to an Attention and Listening course at the end of November. The course is run by Gina Davis.</w:t>
      </w:r>
    </w:p>
    <w:p w:rsidR="003B4C20" w:rsidRDefault="003B4C20">
      <w:pPr>
        <w:rPr>
          <w:lang w:val="en-AU"/>
        </w:rPr>
      </w:pPr>
    </w:p>
    <w:p w:rsidR="003B4C20" w:rsidRDefault="003B4C20">
      <w:pPr>
        <w:rPr>
          <w:lang w:val="en-AU"/>
        </w:rPr>
      </w:pPr>
      <w:r>
        <w:rPr>
          <w:lang w:val="en-AU"/>
        </w:rPr>
        <w:t>The SEND census has been completed and sent in. There are 73 students on the register which is 15% of the school. A number of children will be taken off the register, as they do not require support or interventions and will not be on the provision map.</w:t>
      </w:r>
    </w:p>
    <w:p w:rsidR="003B4C20" w:rsidRDefault="003B4C20">
      <w:pPr>
        <w:rPr>
          <w:lang w:val="en-AU"/>
        </w:rPr>
      </w:pPr>
    </w:p>
    <w:p w:rsidR="003B4C20" w:rsidRDefault="003B4C20">
      <w:pPr>
        <w:rPr>
          <w:lang w:val="en-AU"/>
        </w:rPr>
      </w:pPr>
      <w:r>
        <w:rPr>
          <w:lang w:val="en-AU"/>
        </w:rPr>
        <w:t>At the end of October, two Year 6 children will have their statements transferred over to Education Health and Care Plans. Year 2 and Year 6 children have to complete this process by the beginning of November this year. The plans will require meticulous and ongoing supported, evidential documentation for children to be granted a ‘Plan’ in the future.</w:t>
      </w:r>
    </w:p>
    <w:p w:rsidR="003B4C20" w:rsidRDefault="003B4C20">
      <w:pPr>
        <w:rPr>
          <w:lang w:val="en-AU"/>
        </w:rPr>
      </w:pPr>
    </w:p>
    <w:p w:rsidR="003B4C20" w:rsidRDefault="003B4C20">
      <w:pPr>
        <w:rPr>
          <w:lang w:val="en-AU"/>
        </w:rPr>
      </w:pPr>
      <w:r>
        <w:rPr>
          <w:lang w:val="en-AU"/>
        </w:rPr>
        <w:t>A child with a Statement of Special needs in Year 1 will require a review in November, as his parents would like him to attend Hedgewood Special School.</w:t>
      </w:r>
    </w:p>
    <w:p w:rsidR="003B4C20" w:rsidRDefault="003B4C20">
      <w:pPr>
        <w:rPr>
          <w:lang w:val="en-AU"/>
        </w:rPr>
      </w:pPr>
    </w:p>
    <w:p w:rsidR="003B4C20" w:rsidRDefault="003B4C20">
      <w:pPr>
        <w:rPr>
          <w:lang w:val="en-AU"/>
        </w:rPr>
      </w:pPr>
      <w:r>
        <w:rPr>
          <w:lang w:val="en-AU"/>
        </w:rPr>
        <w:t xml:space="preserve">We have </w:t>
      </w:r>
      <w:r w:rsidRPr="00470409">
        <w:rPr>
          <w:lang w:val="en-AU"/>
        </w:rPr>
        <w:t>7 children</w:t>
      </w:r>
      <w:r>
        <w:rPr>
          <w:lang w:val="en-AU"/>
        </w:rPr>
        <w:t xml:space="preserve"> at school with Statements of Special needs. These children have personalised plans which are reviewed and monitored each term.</w:t>
      </w:r>
    </w:p>
    <w:p w:rsidR="003B4C20" w:rsidRDefault="003B4C20">
      <w:pPr>
        <w:rPr>
          <w:lang w:val="en-AU"/>
        </w:rPr>
      </w:pPr>
    </w:p>
    <w:p w:rsidR="003B4C20" w:rsidRDefault="003B4C20">
      <w:pPr>
        <w:rPr>
          <w:lang w:val="en-AU"/>
        </w:rPr>
      </w:pPr>
      <w:r>
        <w:rPr>
          <w:lang w:val="en-AU"/>
        </w:rPr>
        <w:t xml:space="preserve">Two TA meetings have been held so far this year to give and clarify information. </w:t>
      </w:r>
    </w:p>
    <w:p w:rsidR="003B4C20" w:rsidRDefault="003B4C20">
      <w:pPr>
        <w:rPr>
          <w:lang w:val="en-AU"/>
        </w:rPr>
      </w:pPr>
    </w:p>
    <w:p w:rsidR="003B4C20" w:rsidRDefault="003B4C20">
      <w:pPr>
        <w:rPr>
          <w:lang w:val="en-AU"/>
        </w:rPr>
      </w:pPr>
      <w:r>
        <w:rPr>
          <w:lang w:val="en-AU"/>
        </w:rPr>
        <w:t>Meetings have been held with a number of parents to discuss concerns about their children. Strategies have been put in place to link home with school.</w:t>
      </w:r>
    </w:p>
    <w:p w:rsidR="003B4C20" w:rsidRDefault="003B4C20">
      <w:pPr>
        <w:rPr>
          <w:lang w:val="en-AU"/>
        </w:rPr>
      </w:pPr>
    </w:p>
    <w:p w:rsidR="003B4C20" w:rsidRDefault="003B4C20">
      <w:pPr>
        <w:rPr>
          <w:lang w:val="en-AU"/>
        </w:rPr>
      </w:pPr>
      <w:r>
        <w:rPr>
          <w:lang w:val="en-AU"/>
        </w:rPr>
        <w:t xml:space="preserve">Parent volunteers have been timetabled in various classes to help children with reading and any other areas of need. We have assigned two of our male volunteers to act as mentors for some of the boys. </w:t>
      </w:r>
    </w:p>
    <w:p w:rsidR="003B4C20" w:rsidRDefault="003B4C20">
      <w:pPr>
        <w:rPr>
          <w:lang w:val="en-AU"/>
        </w:rPr>
      </w:pPr>
    </w:p>
    <w:p w:rsidR="003B4C20" w:rsidRDefault="003B4C20">
      <w:pPr>
        <w:rPr>
          <w:lang w:val="en-AU"/>
        </w:rPr>
      </w:pPr>
      <w:r>
        <w:rPr>
          <w:lang w:val="en-AU"/>
        </w:rPr>
        <w:t xml:space="preserve">One child in Year 2 who is having difficulties accessing the curriculum is to be assessed by the Educational Psychologist, Ingrida Stankeviciene in October. </w:t>
      </w:r>
    </w:p>
    <w:p w:rsidR="003B4C20" w:rsidRDefault="003B4C20">
      <w:pPr>
        <w:rPr>
          <w:lang w:val="en-AU"/>
        </w:rPr>
      </w:pPr>
    </w:p>
    <w:p w:rsidR="003B4C20" w:rsidRDefault="003B4C20">
      <w:pPr>
        <w:rPr>
          <w:lang w:val="en-AU"/>
        </w:rPr>
      </w:pPr>
      <w:r>
        <w:rPr>
          <w:lang w:val="en-AU"/>
        </w:rPr>
        <w:t>The new SEN Code of Practice is now under way and Sarah Tosdevin and myself have been to meet with SEND staff at Frithwood School. It was helpful having a discussion with them. We also went to a Hillingdon Borough seminar, Application, Transfer and Review, Role of the SENCO, which gave us an even greater indication of the amount of work that we need to do in the coming weeks. The new SEND policy is the most important priority at the moment along with ensuring the school’s local offer (The School Information Report) is linked into Hillingdon Borough.</w:t>
      </w:r>
    </w:p>
    <w:p w:rsidR="003B4C20" w:rsidRDefault="003B4C20">
      <w:pPr>
        <w:rPr>
          <w:lang w:val="en-AU"/>
        </w:rPr>
      </w:pPr>
    </w:p>
    <w:p w:rsidR="003B4C20" w:rsidRDefault="003B4C20">
      <w:pPr>
        <w:rPr>
          <w:lang w:val="en-AU"/>
        </w:rPr>
      </w:pPr>
      <w:r>
        <w:rPr>
          <w:lang w:val="en-AU"/>
        </w:rPr>
        <w:t>RobinWall</w:t>
      </w:r>
    </w:p>
    <w:p w:rsidR="003B4C20" w:rsidRDefault="003B4C20">
      <w:pPr>
        <w:rPr>
          <w:lang w:val="en-AU"/>
        </w:rPr>
      </w:pPr>
      <w:r>
        <w:rPr>
          <w:lang w:val="en-AU"/>
        </w:rPr>
        <w:t>Inclusion Manager</w:t>
      </w:r>
    </w:p>
    <w:p w:rsidR="003B4C20" w:rsidRDefault="003B4C20">
      <w:pPr>
        <w:rPr>
          <w:lang w:val="en-AU"/>
        </w:rPr>
      </w:pPr>
    </w:p>
    <w:p w:rsidR="003B4C20" w:rsidRDefault="003B4C20">
      <w:pPr>
        <w:rPr>
          <w:lang w:val="en-AU"/>
        </w:rPr>
      </w:pPr>
    </w:p>
    <w:p w:rsidR="003B4C20" w:rsidRDefault="003B4C20">
      <w:pPr>
        <w:rPr>
          <w:lang w:val="en-AU"/>
        </w:rPr>
      </w:pPr>
    </w:p>
    <w:p w:rsidR="003B4C20" w:rsidRDefault="003B4C20">
      <w:pPr>
        <w:rPr>
          <w:lang w:val="en-AU"/>
        </w:rPr>
      </w:pPr>
    </w:p>
    <w:p w:rsidR="003B4C20" w:rsidRDefault="003B4C20">
      <w:pPr>
        <w:rPr>
          <w:lang w:val="en-AU"/>
        </w:rPr>
      </w:pPr>
    </w:p>
    <w:p w:rsidR="003B4C20" w:rsidRPr="00521D76" w:rsidRDefault="003B4C20">
      <w:pPr>
        <w:rPr>
          <w:lang w:val="en-AU"/>
        </w:rPr>
      </w:pPr>
    </w:p>
    <w:sectPr w:rsidR="003B4C20" w:rsidRPr="00521D76" w:rsidSect="00521D76">
      <w:pgSz w:w="11900" w:h="16840"/>
      <w:pgMar w:top="1440" w:right="1440" w:bottom="1440" w:left="144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efaultTabStop w:val="720"/>
  <w:doNotHyphenateCaps/>
  <w:drawingGridHorizontalSpacing w:val="360"/>
  <w:drawingGridVerticalSpacing w:val="360"/>
  <w:displayHorizontalDrawingGridEvery w:val="0"/>
  <w:displayVerticalDrawingGridEvery w:val="0"/>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21D76"/>
    <w:rsid w:val="00023A31"/>
    <w:rsid w:val="000A6DB2"/>
    <w:rsid w:val="00210ABD"/>
    <w:rsid w:val="00225053"/>
    <w:rsid w:val="002D380C"/>
    <w:rsid w:val="003069E6"/>
    <w:rsid w:val="00340DDC"/>
    <w:rsid w:val="003B4C20"/>
    <w:rsid w:val="003F7A18"/>
    <w:rsid w:val="00470409"/>
    <w:rsid w:val="00487C8B"/>
    <w:rsid w:val="004D3C8A"/>
    <w:rsid w:val="004F0675"/>
    <w:rsid w:val="00521D76"/>
    <w:rsid w:val="00637DDD"/>
    <w:rsid w:val="00652A86"/>
    <w:rsid w:val="00670B59"/>
    <w:rsid w:val="00686E4C"/>
    <w:rsid w:val="00C1269A"/>
    <w:rsid w:val="00C1302B"/>
    <w:rsid w:val="00C26B89"/>
    <w:rsid w:val="00C454A2"/>
    <w:rsid w:val="00CC1A33"/>
    <w:rsid w:val="00DD55DD"/>
    <w:rsid w:val="00DD5DE7"/>
    <w:rsid w:val="00E40BC0"/>
    <w:rsid w:val="00F47874"/>
    <w:rsid w:val="00FC673B"/>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Cambria"/>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3</Pages>
  <Words>923</Words>
  <Characters>5267</Characters>
  <Application>Microsoft Office Outlook</Application>
  <DocSecurity>0</DocSecurity>
  <Lines>0</Lines>
  <Paragraphs>0</Paragraphs>
  <ScaleCrop>false</ScaleCrop>
  <Company>London Borough of Hillingdon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Report</dc:title>
  <dc:subject/>
  <dc:creator>Robin Wall</dc:creator>
  <cp:keywords/>
  <dc:description/>
  <cp:lastModifiedBy>rwall</cp:lastModifiedBy>
  <cp:revision>4</cp:revision>
  <cp:lastPrinted>2014-10-06T13:40:00Z</cp:lastPrinted>
  <dcterms:created xsi:type="dcterms:W3CDTF">2014-10-06T13:23:00Z</dcterms:created>
  <dcterms:modified xsi:type="dcterms:W3CDTF">2014-10-06T13:40:00Z</dcterms:modified>
</cp:coreProperties>
</file>