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D6CB6" w14:textId="77777777" w:rsidR="00785FE5" w:rsidRDefault="00785FE5" w:rsidP="004F632D">
      <w:pPr>
        <w:jc w:val="center"/>
        <w:rPr>
          <w:b/>
          <w:sz w:val="32"/>
          <w:szCs w:val="32"/>
          <w:u w:val="single"/>
        </w:rPr>
      </w:pPr>
      <w:r w:rsidRPr="00785FE5">
        <w:rPr>
          <w:b/>
          <w:sz w:val="32"/>
          <w:szCs w:val="32"/>
          <w:u w:val="single"/>
        </w:rPr>
        <w:t>GOVERNING BOARD MEETING DATES 2025 – 2026</w:t>
      </w:r>
    </w:p>
    <w:p w14:paraId="377E7FF8" w14:textId="77777777" w:rsidR="008E09D8" w:rsidRPr="00785FE5" w:rsidRDefault="008E09D8" w:rsidP="004F632D">
      <w:pPr>
        <w:jc w:val="center"/>
        <w:rPr>
          <w:b/>
          <w:sz w:val="28"/>
          <w:szCs w:val="28"/>
          <w:u w:val="single"/>
        </w:rPr>
      </w:pPr>
    </w:p>
    <w:p w14:paraId="53A03DFC" w14:textId="77777777" w:rsidR="00785FE5" w:rsidRPr="00785FE5" w:rsidRDefault="00785FE5" w:rsidP="00785FE5">
      <w:pPr>
        <w:rPr>
          <w:b/>
        </w:rPr>
      </w:pPr>
    </w:p>
    <w:p w14:paraId="4576CB68" w14:textId="6926DD4A" w:rsidR="00785FE5" w:rsidRPr="00785FE5" w:rsidRDefault="00785FE5" w:rsidP="00785FE5">
      <w:pPr>
        <w:rPr>
          <w:b/>
          <w:u w:val="single"/>
        </w:rPr>
      </w:pPr>
      <w:r w:rsidRPr="00785FE5">
        <w:rPr>
          <w:b/>
          <w:sz w:val="32"/>
          <w:szCs w:val="32"/>
          <w:u w:val="single"/>
        </w:rPr>
        <w:t>AUTUMN TERM 2025</w:t>
      </w:r>
    </w:p>
    <w:p w14:paraId="79662CF8" w14:textId="77777777" w:rsidR="00785FE5" w:rsidRPr="00785FE5" w:rsidRDefault="00785FE5" w:rsidP="00785FE5">
      <w:pPr>
        <w:rPr>
          <w:b/>
          <w:u w:val="single"/>
        </w:rPr>
      </w:pPr>
    </w:p>
    <w:p w14:paraId="5FD81E47" w14:textId="77777777" w:rsidR="00785FE5" w:rsidRPr="00785FE5" w:rsidRDefault="00785FE5" w:rsidP="004B662B">
      <w:pPr>
        <w:spacing w:line="360" w:lineRule="auto"/>
        <w:rPr>
          <w:i/>
          <w:iCs/>
        </w:rPr>
      </w:pPr>
      <w:r w:rsidRPr="00785FE5">
        <w:tab/>
      </w:r>
      <w:bookmarkStart w:id="0" w:name="_Hlk487482978"/>
      <w:r w:rsidRPr="00785FE5">
        <w:t>PREMISES</w:t>
      </w:r>
      <w:r w:rsidRPr="00785FE5">
        <w:tab/>
      </w:r>
      <w:r w:rsidRPr="00785FE5">
        <w:tab/>
      </w:r>
      <w:r w:rsidRPr="00785FE5">
        <w:tab/>
        <w:t>WEDNESDAY 17 September (confirmed)</w:t>
      </w:r>
      <w:r w:rsidRPr="00785FE5">
        <w:tab/>
      </w:r>
      <w:r w:rsidRPr="00785FE5">
        <w:rPr>
          <w:b/>
          <w:bCs/>
        </w:rPr>
        <w:t>3.30</w:t>
      </w:r>
      <w:r w:rsidRPr="00785FE5">
        <w:rPr>
          <w:i/>
          <w:iCs/>
        </w:rPr>
        <w:t>*</w:t>
      </w:r>
    </w:p>
    <w:bookmarkEnd w:id="0"/>
    <w:p w14:paraId="010E7120" w14:textId="77777777" w:rsidR="00785FE5" w:rsidRPr="00785FE5" w:rsidRDefault="00785FE5" w:rsidP="004B662B">
      <w:pPr>
        <w:spacing w:line="360" w:lineRule="auto"/>
        <w:rPr>
          <w:b/>
          <w:bCs/>
        </w:rPr>
      </w:pPr>
      <w:r w:rsidRPr="00785FE5">
        <w:tab/>
      </w:r>
      <w:r w:rsidRPr="00785FE5">
        <w:rPr>
          <w:b/>
          <w:bCs/>
        </w:rPr>
        <w:t xml:space="preserve">GOVERNING BODY </w:t>
      </w:r>
      <w:r w:rsidRPr="00785FE5">
        <w:rPr>
          <w:b/>
          <w:bCs/>
        </w:rPr>
        <w:tab/>
        <w:t>THURSDAY 2 October</w:t>
      </w:r>
      <w:r w:rsidRPr="00785FE5">
        <w:rPr>
          <w:b/>
          <w:bCs/>
        </w:rPr>
        <w:tab/>
      </w:r>
      <w:r w:rsidRPr="00785FE5">
        <w:rPr>
          <w:b/>
          <w:bCs/>
        </w:rPr>
        <w:tab/>
      </w:r>
      <w:r w:rsidRPr="00785FE5">
        <w:rPr>
          <w:b/>
          <w:bCs/>
        </w:rPr>
        <w:tab/>
        <w:t xml:space="preserve">7.00 </w:t>
      </w:r>
    </w:p>
    <w:p w14:paraId="2216783F" w14:textId="77777777" w:rsidR="00785FE5" w:rsidRPr="00785FE5" w:rsidRDefault="00785FE5" w:rsidP="004B662B">
      <w:pPr>
        <w:spacing w:line="360" w:lineRule="auto"/>
      </w:pPr>
      <w:r w:rsidRPr="00785FE5">
        <w:tab/>
        <w:t>FINANCE</w:t>
      </w:r>
      <w:r w:rsidRPr="00785FE5">
        <w:tab/>
      </w:r>
      <w:r w:rsidRPr="00785FE5">
        <w:tab/>
      </w:r>
      <w:r w:rsidRPr="00785FE5">
        <w:tab/>
        <w:t>THURSDAY 9 October</w:t>
      </w:r>
      <w:r w:rsidRPr="00785FE5">
        <w:tab/>
      </w:r>
      <w:r w:rsidRPr="00785FE5">
        <w:tab/>
      </w:r>
      <w:r w:rsidRPr="00785FE5">
        <w:tab/>
        <w:t>5.00</w:t>
      </w:r>
    </w:p>
    <w:p w14:paraId="530FD564" w14:textId="1B48D50E" w:rsidR="00785FE5" w:rsidRPr="00785FE5" w:rsidRDefault="00785FE5" w:rsidP="004B662B">
      <w:pPr>
        <w:spacing w:line="360" w:lineRule="auto"/>
      </w:pPr>
      <w:r w:rsidRPr="00785FE5">
        <w:tab/>
        <w:t>PAY REVIEW</w:t>
      </w:r>
      <w:r w:rsidRPr="00785FE5">
        <w:tab/>
      </w:r>
      <w:r w:rsidRPr="00785FE5">
        <w:tab/>
        <w:t>WEDNESDAY 22 October</w:t>
      </w:r>
      <w:r w:rsidRPr="00785FE5">
        <w:tab/>
      </w:r>
      <w:r w:rsidRPr="00785FE5">
        <w:tab/>
      </w:r>
      <w:r w:rsidR="004B662B">
        <w:tab/>
      </w:r>
      <w:r w:rsidRPr="00785FE5">
        <w:t>5.00</w:t>
      </w:r>
    </w:p>
    <w:p w14:paraId="217A2DC4" w14:textId="54223A86" w:rsidR="00785FE5" w:rsidRDefault="00785FE5" w:rsidP="004B662B">
      <w:pPr>
        <w:spacing w:line="360" w:lineRule="auto"/>
      </w:pPr>
      <w:r w:rsidRPr="00785FE5">
        <w:tab/>
        <w:t>CURRICULUM</w:t>
      </w:r>
      <w:r w:rsidRPr="00785FE5">
        <w:tab/>
      </w:r>
      <w:r w:rsidRPr="00785FE5">
        <w:tab/>
        <w:t>THURSDAY 4 December</w:t>
      </w:r>
      <w:r w:rsidRPr="00785FE5">
        <w:tab/>
      </w:r>
      <w:r w:rsidRPr="00785FE5">
        <w:tab/>
      </w:r>
      <w:r w:rsidR="004B662B">
        <w:tab/>
      </w:r>
      <w:r w:rsidRPr="00785FE5">
        <w:t>4.00</w:t>
      </w:r>
    </w:p>
    <w:p w14:paraId="2D563D86" w14:textId="77777777" w:rsidR="004B662B" w:rsidRPr="00785FE5" w:rsidRDefault="004B662B" w:rsidP="00785FE5"/>
    <w:p w14:paraId="673A7E7C" w14:textId="77777777" w:rsidR="00785FE5" w:rsidRPr="00785FE5" w:rsidRDefault="00785FE5" w:rsidP="00785FE5">
      <w:pPr>
        <w:rPr>
          <w:b/>
          <w:sz w:val="32"/>
          <w:szCs w:val="32"/>
          <w:u w:val="single"/>
        </w:rPr>
      </w:pPr>
      <w:r w:rsidRPr="00785FE5">
        <w:rPr>
          <w:b/>
          <w:sz w:val="32"/>
          <w:szCs w:val="32"/>
          <w:u w:val="single"/>
        </w:rPr>
        <w:t>SPRING TERM 2026</w:t>
      </w:r>
    </w:p>
    <w:p w14:paraId="4A13436C" w14:textId="77777777" w:rsidR="00785FE5" w:rsidRPr="00785FE5" w:rsidRDefault="00785FE5" w:rsidP="00785FE5">
      <w:pPr>
        <w:rPr>
          <w:b/>
          <w:u w:val="single"/>
        </w:rPr>
      </w:pPr>
    </w:p>
    <w:p w14:paraId="600E610C" w14:textId="77777777" w:rsidR="00785FE5" w:rsidRPr="00785FE5" w:rsidRDefault="00785FE5" w:rsidP="004B662B">
      <w:pPr>
        <w:spacing w:line="360" w:lineRule="auto"/>
      </w:pPr>
      <w:r w:rsidRPr="00785FE5">
        <w:tab/>
        <w:t>FINANCE</w:t>
      </w:r>
      <w:r w:rsidRPr="00785FE5">
        <w:tab/>
      </w:r>
      <w:r w:rsidRPr="00785FE5">
        <w:tab/>
      </w:r>
      <w:r w:rsidRPr="00785FE5">
        <w:tab/>
        <w:t>THURSDAY 22 January</w:t>
      </w:r>
      <w:r w:rsidRPr="00785FE5">
        <w:tab/>
      </w:r>
      <w:r w:rsidRPr="00785FE5">
        <w:tab/>
      </w:r>
      <w:r w:rsidRPr="00785FE5">
        <w:tab/>
        <w:t xml:space="preserve">5.00 </w:t>
      </w:r>
    </w:p>
    <w:p w14:paraId="22ADE8E5" w14:textId="402C089C" w:rsidR="00785FE5" w:rsidRPr="00785FE5" w:rsidRDefault="00785FE5" w:rsidP="004B662B">
      <w:pPr>
        <w:spacing w:line="360" w:lineRule="auto"/>
      </w:pPr>
      <w:r w:rsidRPr="00785FE5">
        <w:tab/>
        <w:t>PREMISES</w:t>
      </w:r>
      <w:r w:rsidRPr="00785FE5">
        <w:tab/>
      </w:r>
      <w:r w:rsidRPr="00785FE5">
        <w:tab/>
      </w:r>
      <w:r w:rsidRPr="00785FE5">
        <w:tab/>
        <w:t>WEDNESDAY 11 February</w:t>
      </w:r>
      <w:r w:rsidRPr="00785FE5">
        <w:tab/>
      </w:r>
      <w:r w:rsidRPr="00785FE5">
        <w:tab/>
      </w:r>
      <w:r w:rsidR="004B662B">
        <w:tab/>
      </w:r>
      <w:r w:rsidRPr="00785FE5">
        <w:t>3.30</w:t>
      </w:r>
    </w:p>
    <w:p w14:paraId="04CC6360" w14:textId="74533205" w:rsidR="00785FE5" w:rsidRDefault="00785FE5" w:rsidP="004B662B">
      <w:pPr>
        <w:spacing w:line="360" w:lineRule="auto"/>
        <w:rPr>
          <w:b/>
          <w:bCs/>
        </w:rPr>
      </w:pPr>
      <w:r w:rsidRPr="00785FE5">
        <w:tab/>
      </w:r>
      <w:r w:rsidRPr="00785FE5">
        <w:rPr>
          <w:b/>
          <w:bCs/>
        </w:rPr>
        <w:t>GOVERNING BODY</w:t>
      </w:r>
      <w:r w:rsidRPr="00785FE5">
        <w:rPr>
          <w:b/>
          <w:bCs/>
        </w:rPr>
        <w:tab/>
        <w:t>THURSDAY 26 February</w:t>
      </w:r>
      <w:r w:rsidRPr="00785FE5">
        <w:rPr>
          <w:b/>
          <w:bCs/>
        </w:rPr>
        <w:tab/>
      </w:r>
      <w:r w:rsidRPr="00785FE5">
        <w:rPr>
          <w:b/>
          <w:bCs/>
        </w:rPr>
        <w:tab/>
      </w:r>
      <w:r w:rsidR="004B662B">
        <w:rPr>
          <w:b/>
          <w:bCs/>
        </w:rPr>
        <w:tab/>
      </w:r>
      <w:r w:rsidRPr="00785FE5">
        <w:rPr>
          <w:b/>
          <w:bCs/>
        </w:rPr>
        <w:t>7.00</w:t>
      </w:r>
    </w:p>
    <w:p w14:paraId="3428CC14" w14:textId="1C29E8AC" w:rsidR="008F62FC" w:rsidRPr="00785FE5" w:rsidRDefault="008F62FC" w:rsidP="008F62FC">
      <w:pPr>
        <w:spacing w:line="360" w:lineRule="auto"/>
        <w:ind w:firstLine="720"/>
      </w:pPr>
      <w:r w:rsidRPr="00785FE5">
        <w:t>FINANCE</w:t>
      </w:r>
      <w:r w:rsidRPr="00785FE5">
        <w:tab/>
      </w:r>
      <w:r w:rsidRPr="00785FE5">
        <w:tab/>
      </w:r>
      <w:r w:rsidRPr="00785FE5">
        <w:tab/>
        <w:t>THURSDAY 19 March</w:t>
      </w:r>
      <w:r w:rsidRPr="00785FE5">
        <w:tab/>
      </w:r>
      <w:r w:rsidRPr="00785FE5">
        <w:tab/>
      </w:r>
      <w:r w:rsidRPr="00785FE5">
        <w:tab/>
        <w:t>5.00</w:t>
      </w:r>
    </w:p>
    <w:p w14:paraId="7EC35301" w14:textId="4DB92978" w:rsidR="00785FE5" w:rsidRDefault="00785FE5" w:rsidP="008F62FC">
      <w:pPr>
        <w:spacing w:line="360" w:lineRule="auto"/>
        <w:ind w:firstLine="720"/>
      </w:pPr>
      <w:r w:rsidRPr="00785FE5">
        <w:t>CURRICULUM</w:t>
      </w:r>
      <w:r w:rsidRPr="00785FE5">
        <w:tab/>
      </w:r>
      <w:r w:rsidRPr="00785FE5">
        <w:tab/>
        <w:t>THURSDAY 26 March</w:t>
      </w:r>
      <w:r w:rsidRPr="00785FE5">
        <w:tab/>
      </w:r>
      <w:r w:rsidRPr="00785FE5">
        <w:tab/>
      </w:r>
      <w:r w:rsidRPr="00785FE5">
        <w:tab/>
        <w:t>4.00</w:t>
      </w:r>
      <w:r w:rsidRPr="00785FE5">
        <w:tab/>
        <w:t xml:space="preserve"> </w:t>
      </w:r>
    </w:p>
    <w:p w14:paraId="1EA8EC52" w14:textId="77777777" w:rsidR="004B662B" w:rsidRPr="00785FE5" w:rsidRDefault="004B662B" w:rsidP="00785FE5"/>
    <w:p w14:paraId="26544061" w14:textId="77777777" w:rsidR="00785FE5" w:rsidRPr="00785FE5" w:rsidRDefault="00785FE5" w:rsidP="00785FE5">
      <w:pPr>
        <w:rPr>
          <w:b/>
          <w:sz w:val="32"/>
          <w:szCs w:val="32"/>
          <w:u w:val="single"/>
        </w:rPr>
      </w:pPr>
      <w:r w:rsidRPr="00785FE5">
        <w:rPr>
          <w:b/>
          <w:sz w:val="32"/>
          <w:szCs w:val="32"/>
          <w:u w:val="single"/>
        </w:rPr>
        <w:t>SUMMER TERM 2026</w:t>
      </w:r>
    </w:p>
    <w:p w14:paraId="09369C30" w14:textId="641FB28C" w:rsidR="00785FE5" w:rsidRPr="00785FE5" w:rsidRDefault="007577E1" w:rsidP="00785FE5">
      <w:pPr>
        <w:rPr>
          <w:bCs/>
        </w:rPr>
      </w:pPr>
      <w:r>
        <w:rPr>
          <w:b/>
        </w:rPr>
        <w:tab/>
      </w:r>
      <w:r w:rsidR="00785FE5" w:rsidRPr="00785FE5">
        <w:rPr>
          <w:b/>
        </w:rPr>
        <w:tab/>
      </w:r>
    </w:p>
    <w:p w14:paraId="0F1293D7" w14:textId="2F119481" w:rsidR="00785FE5" w:rsidRPr="00785FE5" w:rsidRDefault="00785FE5" w:rsidP="007577E1">
      <w:pPr>
        <w:spacing w:line="360" w:lineRule="auto"/>
        <w:ind w:firstLine="720"/>
      </w:pPr>
      <w:r w:rsidRPr="00785FE5">
        <w:t>FINANCE (BUDGET)</w:t>
      </w:r>
      <w:r w:rsidRPr="00785FE5">
        <w:tab/>
        <w:t>THURSDAY 30 April</w:t>
      </w:r>
      <w:r w:rsidRPr="00785FE5">
        <w:tab/>
      </w:r>
      <w:r w:rsidRPr="00785FE5">
        <w:tab/>
      </w:r>
      <w:r w:rsidR="004B662B">
        <w:tab/>
      </w:r>
      <w:r w:rsidRPr="00785FE5">
        <w:t>5.00</w:t>
      </w:r>
    </w:p>
    <w:p w14:paraId="56BE4DA3" w14:textId="507AE511" w:rsidR="00785FE5" w:rsidRPr="00785FE5" w:rsidRDefault="00785FE5" w:rsidP="007577E1">
      <w:pPr>
        <w:spacing w:line="360" w:lineRule="auto"/>
        <w:ind w:firstLine="720"/>
      </w:pPr>
      <w:r w:rsidRPr="00785FE5">
        <w:t>PREMISES</w:t>
      </w:r>
      <w:r w:rsidRPr="00785FE5">
        <w:tab/>
      </w:r>
      <w:r w:rsidRPr="00785FE5">
        <w:tab/>
      </w:r>
      <w:r w:rsidRPr="00785FE5">
        <w:tab/>
        <w:t>WEDNESDAY 6 May</w:t>
      </w:r>
      <w:r w:rsidRPr="00785FE5">
        <w:tab/>
      </w:r>
      <w:r w:rsidRPr="00785FE5">
        <w:tab/>
      </w:r>
      <w:r w:rsidR="004B662B">
        <w:tab/>
      </w:r>
      <w:r w:rsidRPr="00785FE5">
        <w:t xml:space="preserve">3.30 </w:t>
      </w:r>
    </w:p>
    <w:p w14:paraId="5DB53856" w14:textId="71E1B289" w:rsidR="00785FE5" w:rsidRPr="00785FE5" w:rsidRDefault="00785FE5" w:rsidP="007577E1">
      <w:pPr>
        <w:spacing w:line="360" w:lineRule="auto"/>
        <w:ind w:firstLine="720"/>
        <w:rPr>
          <w:b/>
          <w:bCs/>
        </w:rPr>
      </w:pPr>
      <w:r w:rsidRPr="00785FE5">
        <w:rPr>
          <w:b/>
          <w:bCs/>
        </w:rPr>
        <w:t>GOVERNING BODY</w:t>
      </w:r>
      <w:r w:rsidRPr="00785FE5">
        <w:rPr>
          <w:b/>
          <w:bCs/>
        </w:rPr>
        <w:tab/>
        <w:t>THURSDAY 14 May</w:t>
      </w:r>
      <w:r w:rsidRPr="00785FE5">
        <w:rPr>
          <w:b/>
          <w:bCs/>
        </w:rPr>
        <w:tab/>
      </w:r>
      <w:r w:rsidRPr="00785FE5">
        <w:rPr>
          <w:b/>
          <w:bCs/>
        </w:rPr>
        <w:tab/>
      </w:r>
      <w:r w:rsidRPr="00785FE5">
        <w:rPr>
          <w:b/>
          <w:bCs/>
        </w:rPr>
        <w:tab/>
        <w:t>7.00</w:t>
      </w:r>
    </w:p>
    <w:p w14:paraId="0C3F1815" w14:textId="7A8B339E" w:rsidR="00785FE5" w:rsidRPr="00785FE5" w:rsidRDefault="00785FE5" w:rsidP="007577E1">
      <w:pPr>
        <w:spacing w:line="360" w:lineRule="auto"/>
        <w:ind w:firstLine="720"/>
      </w:pPr>
      <w:r w:rsidRPr="00785FE5">
        <w:t>CURRICULUM</w:t>
      </w:r>
      <w:r w:rsidRPr="00785FE5">
        <w:tab/>
      </w:r>
      <w:r w:rsidRPr="00785FE5">
        <w:tab/>
        <w:t>THURSDAY 25 June</w:t>
      </w:r>
      <w:r w:rsidRPr="00785FE5">
        <w:tab/>
      </w:r>
      <w:r w:rsidRPr="00785FE5">
        <w:tab/>
      </w:r>
      <w:r w:rsidRPr="00785FE5">
        <w:tab/>
      </w:r>
      <w:r w:rsidR="004B662B">
        <w:tab/>
      </w:r>
      <w:r w:rsidRPr="00785FE5">
        <w:t>4.00</w:t>
      </w:r>
      <w:r w:rsidRPr="00785FE5">
        <w:tab/>
      </w:r>
    </w:p>
    <w:p w14:paraId="6B8B9320" w14:textId="0D02EBB0" w:rsidR="00785FE5" w:rsidRDefault="00785FE5" w:rsidP="007577E1">
      <w:pPr>
        <w:spacing w:line="360" w:lineRule="auto"/>
        <w:ind w:firstLine="720"/>
      </w:pPr>
      <w:r w:rsidRPr="00785FE5">
        <w:rPr>
          <w:b/>
          <w:bCs/>
        </w:rPr>
        <w:t>GOVERNING BODY</w:t>
      </w:r>
      <w:r w:rsidR="007577E1">
        <w:rPr>
          <w:b/>
          <w:bCs/>
        </w:rPr>
        <w:tab/>
      </w:r>
      <w:r w:rsidRPr="00785FE5">
        <w:rPr>
          <w:b/>
          <w:bCs/>
        </w:rPr>
        <w:t xml:space="preserve">THURSDAY 2 July </w:t>
      </w:r>
      <w:r w:rsidRPr="00785FE5">
        <w:rPr>
          <w:b/>
          <w:bCs/>
        </w:rPr>
        <w:tab/>
      </w:r>
      <w:r w:rsidRPr="00785FE5">
        <w:rPr>
          <w:b/>
          <w:bCs/>
        </w:rPr>
        <w:tab/>
      </w:r>
      <w:r w:rsidRPr="00785FE5">
        <w:rPr>
          <w:b/>
          <w:bCs/>
        </w:rPr>
        <w:tab/>
      </w:r>
      <w:r w:rsidR="004B662B">
        <w:rPr>
          <w:b/>
          <w:bCs/>
        </w:rPr>
        <w:tab/>
      </w:r>
      <w:r w:rsidRPr="00785FE5">
        <w:rPr>
          <w:b/>
          <w:bCs/>
        </w:rPr>
        <w:t>7</w:t>
      </w:r>
      <w:r w:rsidRPr="00785FE5">
        <w:t>.00</w:t>
      </w:r>
    </w:p>
    <w:p w14:paraId="488055F1" w14:textId="4A5297FB" w:rsidR="00274542" w:rsidRDefault="00636E66" w:rsidP="008E09D8">
      <w:pPr>
        <w:spacing w:line="360" w:lineRule="auto"/>
        <w:ind w:firstLine="720"/>
      </w:pPr>
      <w:r>
        <w:t>FINANCE (if necessary)</w:t>
      </w:r>
      <w:r>
        <w:tab/>
        <w:t xml:space="preserve">THURSDAY 9 July </w:t>
      </w:r>
      <w:r>
        <w:tab/>
      </w:r>
      <w:r>
        <w:tab/>
      </w:r>
      <w:r>
        <w:tab/>
      </w:r>
      <w:r>
        <w:tab/>
        <w:t>5.00</w:t>
      </w:r>
    </w:p>
    <w:p w14:paraId="60B13414" w14:textId="645C35AE" w:rsidR="008E09D8" w:rsidRPr="001E62C1" w:rsidRDefault="00DD01A3" w:rsidP="005C7CB3">
      <w:pPr>
        <w:spacing w:line="360" w:lineRule="auto"/>
        <w:ind w:left="2160"/>
      </w:pPr>
      <w:r>
        <w:t>*please note different time</w:t>
      </w:r>
    </w:p>
    <w:sectPr w:rsidR="008E09D8" w:rsidRPr="001E62C1" w:rsidSect="002B6D75">
      <w:headerReference w:type="even" r:id="rId8"/>
      <w:headerReference w:type="default" r:id="rId9"/>
      <w:footerReference w:type="even" r:id="rId10"/>
      <w:footerReference w:type="default" r:id="rId11"/>
      <w:headerReference w:type="first" r:id="rId12"/>
      <w:pgSz w:w="11907" w:h="16840" w:code="9"/>
      <w:pgMar w:top="284" w:right="1418" w:bottom="992"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315D0" w14:textId="77777777" w:rsidR="00F7076D" w:rsidRDefault="00F7076D">
      <w:r>
        <w:separator/>
      </w:r>
    </w:p>
  </w:endnote>
  <w:endnote w:type="continuationSeparator" w:id="0">
    <w:p w14:paraId="4CA02FAE" w14:textId="77777777" w:rsidR="00F7076D" w:rsidRDefault="00F70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8AA91" w14:textId="77777777" w:rsidR="001E4C03" w:rsidRDefault="001E62C1">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EF19" w14:textId="77777777" w:rsidR="0061379F" w:rsidRDefault="00000000" w:rsidP="0061379F">
    <w:pPr>
      <w:pStyle w:val="Footer"/>
    </w:pPr>
    <w:r>
      <w:rPr>
        <w:rFonts w:ascii="Arial" w:hAnsi="Arial" w:cs="Arial"/>
        <w:b/>
        <w:noProof/>
        <w:color w:val="0000FF"/>
        <w:lang w:eastAsia="en-GB"/>
      </w:rPr>
      <w:pict w14:anchorId="3998BCFE">
        <v:shapetype id="_x0000_t202" coordsize="21600,21600" o:spt="202" path="m,l,21600r21600,l21600,xe">
          <v:stroke joinstyle="miter"/>
          <v:path gradientshapeok="t" o:connecttype="rect"/>
        </v:shapetype>
        <v:shape id="_x0000_s1048" type="#_x0000_t202" style="position:absolute;margin-left:1.15pt;margin-top:-21.8pt;width:169.8pt;height:42.85pt;z-index:2;mso-width-relative:margin;mso-height-relative:margin" strokecolor="white">
          <v:textbox style="mso-next-textbox:#_x0000_s1048">
            <w:txbxContent>
              <w:p w14:paraId="3E60D47A" w14:textId="77777777" w:rsidR="0061379F" w:rsidRDefault="0061379F" w:rsidP="0061379F">
                <w:pPr>
                  <w:rPr>
                    <w:rFonts w:ascii="Arial" w:hAnsi="Arial"/>
                    <w:b/>
                    <w:i/>
                    <w:color w:val="0000FF"/>
                    <w:sz w:val="14"/>
                    <w:szCs w:val="14"/>
                  </w:rPr>
                </w:pPr>
              </w:p>
              <w:p w14:paraId="23C43299" w14:textId="77777777" w:rsidR="0061379F" w:rsidRDefault="0061379F" w:rsidP="0061379F">
                <w:pPr>
                  <w:rPr>
                    <w:rFonts w:ascii="Arial" w:hAnsi="Arial"/>
                    <w:b/>
                    <w:i/>
                    <w:color w:val="0000FF"/>
                    <w:sz w:val="14"/>
                    <w:szCs w:val="14"/>
                  </w:rPr>
                </w:pPr>
              </w:p>
            </w:txbxContent>
          </v:textbox>
          <w10:wrap type="square"/>
        </v:shape>
      </w:pict>
    </w:r>
    <w:r w:rsidR="0061379F">
      <w:t xml:space="preserve">                                                                                                                                               </w:t>
    </w:r>
  </w:p>
  <w:p w14:paraId="024271EB" w14:textId="77777777" w:rsidR="0061379F" w:rsidRPr="003D5B4C" w:rsidRDefault="0061379F" w:rsidP="0061379F">
    <w:pPr>
      <w:rPr>
        <w:rFonts w:ascii="Arial" w:hAnsi="Arial"/>
        <w:b/>
        <w:color w:val="0000FF"/>
        <w:sz w:val="16"/>
        <w:szCs w:val="16"/>
      </w:rPr>
    </w:pPr>
    <w:r w:rsidRPr="003D5B4C">
      <w:rPr>
        <w:rFonts w:ascii="Arial" w:hAnsi="Arial"/>
        <w:b/>
        <w:color w:val="0000FF"/>
        <w:sz w:val="16"/>
        <w:szCs w:val="16"/>
      </w:rPr>
      <w:t>e-mail:office@harlynprimaryschool.co.uk</w:t>
    </w:r>
  </w:p>
  <w:p w14:paraId="4A19040F" w14:textId="77777777" w:rsidR="0061379F" w:rsidRPr="001757AB" w:rsidRDefault="0061379F" w:rsidP="0061379F">
    <w:pPr>
      <w:rPr>
        <w:rFonts w:ascii="Arial" w:hAnsi="Arial"/>
        <w:b/>
        <w:color w:val="0000FF"/>
        <w:sz w:val="16"/>
        <w:szCs w:val="16"/>
      </w:rPr>
    </w:pPr>
    <w:r w:rsidRPr="001757AB">
      <w:rPr>
        <w:rFonts w:ascii="Arial" w:hAnsi="Arial"/>
        <w:b/>
        <w:color w:val="0000FF"/>
        <w:sz w:val="16"/>
        <w:szCs w:val="16"/>
      </w:rPr>
      <w:t>www.harlyn.hillingdon.sch.uk</w:t>
    </w:r>
  </w:p>
  <w:p w14:paraId="3CBD9C6D" w14:textId="77777777" w:rsidR="0061379F" w:rsidRDefault="00000000" w:rsidP="0061379F">
    <w:pPr>
      <w:pStyle w:val="Footer"/>
    </w:pPr>
    <w:r>
      <w:pict w14:anchorId="339738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pt;height:38pt">
          <v:imagedata r:id="rId1" o:title=""/>
        </v:shape>
      </w:pict>
    </w:r>
    <w:r w:rsidR="0061379F">
      <w:t xml:space="preserve">  </w:t>
    </w:r>
    <w:r>
      <w:rPr>
        <w:noProof/>
        <w:lang w:eastAsia="en-GB"/>
      </w:rPr>
      <w:pict w14:anchorId="4B5A0454">
        <v:shape id="Picture 1" o:spid="_x0000_i1026" type="#_x0000_t75" style="width:61pt;height:34pt;visibility:visible">
          <v:imagedata r:id="rId2" o:title="Ofsted_Good_GP_Colour"/>
        </v:shape>
      </w:pict>
    </w:r>
    <w:r w:rsidR="0061379F">
      <w:t xml:space="preserve"> </w:t>
    </w:r>
    <w:r>
      <w:pict w14:anchorId="5764DB5D">
        <v:shape id="_x0000_i1027" type="#_x0000_t75" style="width:96pt;height:43pt">
          <v:imagedata r:id="rId3" o:title=""/>
        </v:shape>
      </w:pict>
    </w:r>
    <w:r w:rsidR="0061379F">
      <w:t xml:space="preserve">  </w:t>
    </w:r>
    <w:r>
      <w:pict w14:anchorId="53405840">
        <v:shape id="_x0000_i1028" type="#_x0000_t75" style="width:87pt;height:44pt">
          <v:imagedata r:id="rId4" o:title=""/>
        </v:shape>
      </w:pict>
    </w:r>
    <w:r w:rsidR="0061379F">
      <w:t xml:space="preserve">  </w:t>
    </w:r>
    <w:r>
      <w:rPr>
        <w:noProof/>
        <w:lang w:eastAsia="en-GB"/>
      </w:rPr>
      <w:pict w14:anchorId="66866471">
        <v:shape id="_x0000_i1029" type="#_x0000_t75" style="width:63pt;height:44pt;visibility:visible">
          <v:imagedata r:id="rId5" o:title="UNICEF Silver-logo"/>
        </v:shape>
      </w:pict>
    </w:r>
    <w:r w:rsidR="0061379F">
      <w:t xml:space="preserve">  </w:t>
    </w:r>
    <w:r w:rsidR="001E62C1">
      <w:fldChar w:fldCharType="begin"/>
    </w:r>
    <w:r w:rsidR="001E62C1">
      <w:instrText xml:space="preserve"> INCLUDEPICTURE  "http://mail.hillingdongrid.org/scripts/webmail.exe/HS_Hillingdon_Logo_2006_RGB.jpg?cmd=itempart-537&amp;subpart=2&amp;part=2&amp;folder=INBOX&amp;utoken=jheggie!40hillingdongrid.org!40127.0.0.1!3A143_!7E2-80c15380ba556ca50ddf00_0/HS_Hillingdon_Logo_2006_RGB.jpg" \* MERGEFORMATINET </w:instrText>
    </w:r>
    <w:r w:rsidR="001E62C1">
      <w:fldChar w:fldCharType="separate"/>
    </w:r>
    <w:r>
      <w:fldChar w:fldCharType="begin"/>
    </w:r>
    <w:r>
      <w:instrText xml:space="preserve"> INCLUDEPICTURE  "http://mail.hillingdongrid.org/scripts/webmail.exe/HS_Hillingdon_Logo_2006_RGB.jpg?cmd=itempart-537&amp;subpart=2&amp;part=2&amp;folder=INBOX&amp;utoken=jheggie!40hillingdongrid.org!40127.0.0.1!3A143_!7E2-80c15380ba556ca50ddf00_0/HS_Hillingdon_Logo_2006_RGB.jpg" \* MERGEFORMATINET </w:instrText>
    </w:r>
    <w:r>
      <w:fldChar w:fldCharType="separate"/>
    </w:r>
    <w:r>
      <w:fldChar w:fldCharType="begin"/>
    </w:r>
    <w:r>
      <w:instrText xml:space="preserve"> INCLUDEPICTURE  "http://mail.hillingdongrid.org/scripts/webmail.exe/HS_Hillingdon_Logo_2006_RGB.jpg?cmd=itempart-537&amp;subpart=2&amp;part=2&amp;folder=INBOX&amp;utoken=jheggie!40hillingdongrid.org!40127.0.0.1!3A143_!7E2-80c15380ba556ca50ddf00_0/HS_Hillingdon_Logo_2006_RGB.jpg" \* MERGEFORMATINET </w:instrText>
    </w:r>
    <w:r>
      <w:fldChar w:fldCharType="separate"/>
    </w:r>
    <w:r>
      <w:fldChar w:fldCharType="begin"/>
    </w:r>
    <w:r>
      <w:instrText xml:space="preserve"> INCLUDEPICTURE  "http://mail.hillingdongrid.org/scripts/webmail.exe/HS_Hillingdon_Logo_2006_RGB.jpg?cmd=itempart-537&amp;subpart=2&amp;part=2&amp;folder=INBOX&amp;utoken=jheggie!40hillingdongrid.org!40127.0.0.1!3A143_!7E2-80c15380ba556ca50ddf00_0/HS_Hillingdon_Logo_2006_RGB.jpg" \* MERGEFORMATINET </w:instrText>
    </w:r>
    <w:r>
      <w:fldChar w:fldCharType="separate"/>
    </w:r>
    <w:r>
      <w:pict w14:anchorId="4CC8310C">
        <v:shape id="_x0000_i1030" type="#_x0000_t75" style="width:66pt;height:35pt">
          <v:imagedata r:id="rId6" r:href="rId7"/>
        </v:shape>
      </w:pict>
    </w:r>
    <w:r>
      <w:fldChar w:fldCharType="end"/>
    </w:r>
    <w:r>
      <w:fldChar w:fldCharType="end"/>
    </w:r>
    <w:r>
      <w:fldChar w:fldCharType="end"/>
    </w:r>
    <w:r w:rsidR="001E62C1">
      <w:fldChar w:fldCharType="end"/>
    </w:r>
    <w:r w:rsidR="0061379F">
      <w:t xml:space="preserve">    </w:t>
    </w:r>
    <w:r>
      <w:pict w14:anchorId="370E65B6">
        <v:shape id="_x0000_i1031" type="#_x0000_t75" style="width:65pt;height:52pt">
          <v:imagedata r:id="rId8" o:title=""/>
        </v:shape>
      </w:pict>
    </w:r>
    <w:r w:rsidR="0061379F">
      <w:t xml:space="preserve"> </w:t>
    </w:r>
    <w:r w:rsidR="0061379F">
      <w:rPr>
        <w:noProof/>
        <w:lang w:eastAsia="en-GB"/>
      </w:rPr>
      <w:t xml:space="preserve">            </w:t>
    </w:r>
    <w:r w:rsidR="0061379F">
      <w:t xml:space="preserve">                                                                                                  </w:t>
    </w:r>
  </w:p>
  <w:p w14:paraId="53E74B4B" w14:textId="77A889A7" w:rsidR="00A90E4C" w:rsidRDefault="00000000" w:rsidP="0072347B">
    <w:pPr>
      <w:rPr>
        <w:rFonts w:ascii="Arial" w:hAnsi="Arial"/>
        <w:b/>
        <w:i/>
        <w:color w:val="0000FF"/>
        <w:sz w:val="16"/>
        <w:szCs w:val="16"/>
      </w:rPr>
    </w:pPr>
    <w:r>
      <w:rPr>
        <w:noProof/>
        <w:sz w:val="16"/>
        <w:szCs w:val="16"/>
        <w:lang w:val="en-GB" w:eastAsia="zh-TW"/>
      </w:rPr>
      <w:pict w14:anchorId="394BBD48">
        <v:shape id="_x0000_s1035" type="#_x0000_t202" style="position:absolute;margin-left:-47.95pt;margin-top:5.05pt;width:161.65pt;height:24.6pt;z-index:1;mso-height-percent:200;mso-height-percent:200;mso-width-relative:margin;mso-height-relative:margin" strokecolor="white">
          <v:textbox style="mso-next-textbox:#_x0000_s1035;mso-fit-shape-to-text:t">
            <w:txbxContent>
              <w:p w14:paraId="493594E9" w14:textId="73532DDE" w:rsidR="00A90E4C" w:rsidRPr="0072347B" w:rsidRDefault="00A90E4C">
                <w:pPr>
                  <w:rPr>
                    <w:rFonts w:ascii="Arial" w:hAnsi="Arial"/>
                    <w:b/>
                    <w:i/>
                    <w:color w:val="0000FF"/>
                    <w:sz w:val="15"/>
                    <w:szCs w:val="15"/>
                  </w:rPr>
                </w:pPr>
              </w:p>
            </w:txbxContent>
          </v:textbox>
        </v:shape>
      </w:pict>
    </w:r>
    <w:r w:rsidR="00A90E4C" w:rsidRPr="0072347B">
      <w:rPr>
        <w:rFonts w:ascii="Arial" w:hAnsi="Arial"/>
        <w:b/>
        <w:i/>
        <w:color w:val="0000FF"/>
        <w:sz w:val="16"/>
        <w:szCs w:val="16"/>
      </w:rPr>
      <w:br/>
      <w:t xml:space="preserve"> </w:t>
    </w:r>
  </w:p>
  <w:p w14:paraId="6B405DBA" w14:textId="341BBE9B" w:rsidR="00A90E4C" w:rsidRPr="0072347B" w:rsidRDefault="00A90E4C" w:rsidP="0072347B">
    <w:pPr>
      <w:rPr>
        <w:rFonts w:ascii="Arial" w:hAnsi="Arial" w:cs="Arial"/>
        <w:b/>
        <w:i/>
        <w:color w:val="0000FF"/>
        <w:sz w:val="15"/>
        <w:szCs w:val="15"/>
      </w:rPr>
    </w:pPr>
  </w:p>
  <w:p w14:paraId="1F588E7A" w14:textId="50CA8E08" w:rsidR="00A90E4C" w:rsidRPr="002D5518" w:rsidRDefault="006F3222" w:rsidP="0072347B">
    <w:pPr>
      <w:rPr>
        <w:rFonts w:ascii="Arial" w:hAnsi="Arial" w:cs="Arial"/>
        <w:b/>
        <w:i/>
        <w:color w:val="0000FF"/>
        <w:sz w:val="16"/>
        <w:szCs w:val="16"/>
      </w:rPr>
    </w:pPr>
    <w:r>
      <w:rPr>
        <w:rFonts w:ascii="Arial" w:hAnsi="Arial" w:cs="Arial"/>
        <w:b/>
        <w:i/>
        <w:color w:val="0000FF"/>
        <w:sz w:val="16"/>
        <w:szCs w:val="16"/>
      </w:rPr>
      <w:tab/>
    </w:r>
    <w:r>
      <w:rPr>
        <w:rFonts w:ascii="Arial" w:hAnsi="Arial" w:cs="Arial"/>
      </w:rPr>
      <w:tab/>
    </w:r>
    <w:r>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95A6D" w14:textId="77777777" w:rsidR="00F7076D" w:rsidRDefault="00F7076D">
      <w:r>
        <w:separator/>
      </w:r>
    </w:p>
  </w:footnote>
  <w:footnote w:type="continuationSeparator" w:id="0">
    <w:p w14:paraId="3A935FA3" w14:textId="77777777" w:rsidR="00F7076D" w:rsidRDefault="00F70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14964" w14:textId="46611F44" w:rsidR="00951F6C" w:rsidRDefault="00951F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4C648" w14:textId="16F94B72" w:rsidR="00A90E4C" w:rsidRPr="00A25815" w:rsidRDefault="00000000" w:rsidP="00D0502F">
    <w:pPr>
      <w:ind w:right="-109"/>
      <w:jc w:val="both"/>
      <w:rPr>
        <w:rFonts w:ascii="Arial" w:hAnsi="Arial" w:cs="Arial"/>
        <w:b/>
        <w:color w:val="0000FF"/>
        <w:sz w:val="80"/>
        <w:szCs w:val="80"/>
      </w:rPr>
    </w:pPr>
    <w:r>
      <w:rPr>
        <w:rFonts w:ascii="Arial" w:hAnsi="Arial" w:cs="Arial"/>
        <w:noProof/>
        <w:color w:val="0000FF"/>
        <w:sz w:val="72"/>
        <w:szCs w:val="72"/>
        <w:lang w:val="en-GB" w:eastAsia="en-GB"/>
      </w:rPr>
      <w:pict w14:anchorId="7A1957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0;text-align:left;margin-left:-47.95pt;margin-top:-1.8pt;width:63.5pt;height:1in;z-index:-1" wrapcoords="11109 1494 4474 1494 3857 1630 3857 10460 4474 12362 6326 14536 1851 14943 771 15351 926 17389 2469 18883 3086 19291 8177 20106 10183 20106 10954 20106 13269 20106 18669 19291 19286 18883 20674 17389 20983 15215 19594 14672 15274 14536 17280 12362 17897 10189 17743 1494 11109 1494">
          <v:imagedata r:id="rId1" o:title="Harlyn School Badge"/>
          <w10:wrap type="tight"/>
        </v:shape>
      </w:pict>
    </w:r>
    <w:r w:rsidR="00A90E4C">
      <w:rPr>
        <w:rFonts w:ascii="Arial" w:hAnsi="Arial" w:cs="Arial"/>
        <w:color w:val="0000FF"/>
        <w:sz w:val="72"/>
        <w:szCs w:val="72"/>
      </w:rPr>
      <w:t xml:space="preserve">    </w:t>
    </w:r>
    <w:r w:rsidR="00A90E4C" w:rsidRPr="00A25815">
      <w:rPr>
        <w:rFonts w:ascii="Arial" w:hAnsi="Arial" w:cs="Arial"/>
        <w:color w:val="0000FF"/>
        <w:sz w:val="80"/>
        <w:szCs w:val="80"/>
      </w:rPr>
      <w:t>Harlyn Primary School</w:t>
    </w:r>
  </w:p>
  <w:p w14:paraId="3D878435" w14:textId="77777777" w:rsidR="00A90E4C" w:rsidRPr="006D4197" w:rsidRDefault="00A90E4C" w:rsidP="00D0502F">
    <w:pPr>
      <w:pStyle w:val="Subtitle"/>
      <w:jc w:val="both"/>
      <w:rPr>
        <w:rFonts w:cs="Arial"/>
        <w:b/>
        <w:sz w:val="24"/>
        <w:szCs w:val="24"/>
      </w:rPr>
    </w:pPr>
    <w:r w:rsidRPr="006D4197">
      <w:rPr>
        <w:rFonts w:cs="Arial"/>
        <w:b/>
        <w:sz w:val="24"/>
        <w:szCs w:val="24"/>
      </w:rPr>
      <w:t xml:space="preserve">   </w:t>
    </w:r>
    <w:r>
      <w:rPr>
        <w:rFonts w:cs="Arial"/>
        <w:b/>
        <w:sz w:val="24"/>
        <w:szCs w:val="24"/>
      </w:rPr>
      <w:tab/>
      <w:t xml:space="preserve">    </w:t>
    </w:r>
    <w:r w:rsidRPr="006D4197">
      <w:rPr>
        <w:rFonts w:cs="Arial"/>
        <w:b/>
        <w:sz w:val="24"/>
        <w:szCs w:val="24"/>
      </w:rPr>
      <w:t>Tolcarne Drive, Pin</w:t>
    </w:r>
    <w:r>
      <w:rPr>
        <w:rFonts w:cs="Arial"/>
        <w:b/>
        <w:sz w:val="24"/>
        <w:szCs w:val="24"/>
      </w:rPr>
      <w:t xml:space="preserve">ner, Middlesex, HA5 2DR   </w:t>
    </w:r>
    <w:r w:rsidRPr="006D4197">
      <w:rPr>
        <w:rFonts w:cs="Arial"/>
        <w:b/>
        <w:sz w:val="24"/>
        <w:szCs w:val="24"/>
      </w:rPr>
      <w:t>Tel: 020 8866 1290</w:t>
    </w:r>
  </w:p>
  <w:p w14:paraId="12E7CD1C" w14:textId="77777777" w:rsidR="00A90E4C" w:rsidRDefault="00A90E4C" w:rsidP="00D0502F">
    <w:pPr>
      <w:jc w:val="both"/>
      <w:rPr>
        <w:rFonts w:ascii="Arial" w:hAnsi="Arial" w:cs="Arial"/>
        <w:b/>
        <w:color w:val="0000FF"/>
      </w:rPr>
    </w:pPr>
    <w:r w:rsidRPr="006D4197">
      <w:rPr>
        <w:rFonts w:ascii="Arial" w:hAnsi="Arial" w:cs="Arial"/>
        <w:b/>
        <w:color w:val="0000FF"/>
      </w:rPr>
      <w:t xml:space="preserve">  </w:t>
    </w:r>
    <w:r>
      <w:rPr>
        <w:rFonts w:ascii="Arial" w:hAnsi="Arial" w:cs="Arial"/>
        <w:b/>
        <w:color w:val="0000FF"/>
      </w:rPr>
      <w:tab/>
      <w:t xml:space="preserve">    </w:t>
    </w:r>
    <w:r w:rsidRPr="006D4197">
      <w:rPr>
        <w:rFonts w:ascii="Arial" w:hAnsi="Arial" w:cs="Arial"/>
        <w:b/>
        <w:color w:val="0000FF"/>
      </w:rPr>
      <w:t xml:space="preserve">Headteacher: </w:t>
    </w:r>
    <w:r>
      <w:rPr>
        <w:rFonts w:ascii="Arial" w:hAnsi="Arial" w:cs="Arial"/>
        <w:b/>
        <w:color w:val="0000FF"/>
      </w:rPr>
      <w:t xml:space="preserve">Mr S Jones BA (Hons) NPQH     </w:t>
    </w:r>
    <w:r w:rsidRPr="006D4197">
      <w:rPr>
        <w:rFonts w:ascii="Arial" w:hAnsi="Arial" w:cs="Arial"/>
        <w:b/>
        <w:color w:val="0000FF"/>
      </w:rPr>
      <w:t>Fax: 020 8868 722</w:t>
    </w:r>
    <w:r>
      <w:rPr>
        <w:rFonts w:ascii="Arial" w:hAnsi="Arial" w:cs="Arial"/>
        <w:b/>
        <w:color w:val="0000FF"/>
      </w:rPr>
      <w:t>1</w:t>
    </w:r>
  </w:p>
  <w:p w14:paraId="61B45534" w14:textId="77777777" w:rsidR="00A90E4C" w:rsidRDefault="00A90E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598B3" w14:textId="6D53E410" w:rsidR="00951F6C" w:rsidRDefault="00951F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A5678"/>
    <w:multiLevelType w:val="hybridMultilevel"/>
    <w:tmpl w:val="A03C9D9A"/>
    <w:lvl w:ilvl="0" w:tplc="887A57A4">
      <w:start w:val="1"/>
      <w:numFmt w:val="bullet"/>
      <w:lvlText w:val=""/>
      <w:lvlJc w:val="left"/>
      <w:pPr>
        <w:tabs>
          <w:tab w:val="num" w:pos="454"/>
        </w:tabs>
        <w:ind w:left="454" w:hanging="454"/>
      </w:pPr>
      <w:rPr>
        <w:rFonts w:ascii="Symbol" w:hAnsi="Symbol" w:hint="default"/>
        <w:color w:val="auto"/>
      </w:rPr>
    </w:lvl>
    <w:lvl w:ilvl="1" w:tplc="B49428F4">
      <w:start w:val="1"/>
      <w:numFmt w:val="bullet"/>
      <w:lvlText w:val=""/>
      <w:lvlJc w:val="left"/>
      <w:pPr>
        <w:tabs>
          <w:tab w:val="num" w:pos="454"/>
        </w:tabs>
        <w:ind w:left="454" w:hanging="454"/>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C046C1"/>
    <w:multiLevelType w:val="hybridMultilevel"/>
    <w:tmpl w:val="6D9A326E"/>
    <w:lvl w:ilvl="0" w:tplc="D7BCF4E4">
      <w:start w:val="2025"/>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8DC3E61"/>
    <w:multiLevelType w:val="hybridMultilevel"/>
    <w:tmpl w:val="FFE81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E97258"/>
    <w:multiLevelType w:val="hybridMultilevel"/>
    <w:tmpl w:val="B834161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6AB61BEF"/>
    <w:multiLevelType w:val="hybridMultilevel"/>
    <w:tmpl w:val="417E0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7175D1"/>
    <w:multiLevelType w:val="hybridMultilevel"/>
    <w:tmpl w:val="28FCB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EF4AF5"/>
    <w:multiLevelType w:val="hybridMultilevel"/>
    <w:tmpl w:val="BEB808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05190221">
    <w:abstractNumId w:val="4"/>
  </w:num>
  <w:num w:numId="2" w16cid:durableId="185676956">
    <w:abstractNumId w:val="0"/>
  </w:num>
  <w:num w:numId="3" w16cid:durableId="2133204540">
    <w:abstractNumId w:val="2"/>
  </w:num>
  <w:num w:numId="4" w16cid:durableId="716780505">
    <w:abstractNumId w:val="5"/>
  </w:num>
  <w:num w:numId="5" w16cid:durableId="1232889261">
    <w:abstractNumId w:val="6"/>
  </w:num>
  <w:num w:numId="6" w16cid:durableId="179806256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49182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543E6"/>
    <w:rsid w:val="000038CF"/>
    <w:rsid w:val="000049DF"/>
    <w:rsid w:val="00014397"/>
    <w:rsid w:val="0001654A"/>
    <w:rsid w:val="0004413A"/>
    <w:rsid w:val="000451B8"/>
    <w:rsid w:val="000505E3"/>
    <w:rsid w:val="00057141"/>
    <w:rsid w:val="00062952"/>
    <w:rsid w:val="000647BC"/>
    <w:rsid w:val="00064CFD"/>
    <w:rsid w:val="0006604F"/>
    <w:rsid w:val="000704C4"/>
    <w:rsid w:val="000709D1"/>
    <w:rsid w:val="000709FA"/>
    <w:rsid w:val="00075237"/>
    <w:rsid w:val="000767A8"/>
    <w:rsid w:val="00076EAB"/>
    <w:rsid w:val="00093062"/>
    <w:rsid w:val="0009328B"/>
    <w:rsid w:val="00093E51"/>
    <w:rsid w:val="00094767"/>
    <w:rsid w:val="000959D4"/>
    <w:rsid w:val="00096B62"/>
    <w:rsid w:val="000A5BD8"/>
    <w:rsid w:val="000B2B20"/>
    <w:rsid w:val="000B70D2"/>
    <w:rsid w:val="000B78AE"/>
    <w:rsid w:val="000C16E8"/>
    <w:rsid w:val="000C49F0"/>
    <w:rsid w:val="000D3B03"/>
    <w:rsid w:val="000D553D"/>
    <w:rsid w:val="000E7A03"/>
    <w:rsid w:val="000F2BE8"/>
    <w:rsid w:val="00114637"/>
    <w:rsid w:val="00123373"/>
    <w:rsid w:val="00133A8C"/>
    <w:rsid w:val="00137165"/>
    <w:rsid w:val="001606C2"/>
    <w:rsid w:val="00160DD8"/>
    <w:rsid w:val="0016216C"/>
    <w:rsid w:val="00166C54"/>
    <w:rsid w:val="001819D9"/>
    <w:rsid w:val="00186D2F"/>
    <w:rsid w:val="00187524"/>
    <w:rsid w:val="001925B7"/>
    <w:rsid w:val="001A1688"/>
    <w:rsid w:val="001B173D"/>
    <w:rsid w:val="001B2A00"/>
    <w:rsid w:val="001B4D7E"/>
    <w:rsid w:val="001C2876"/>
    <w:rsid w:val="001D1ED0"/>
    <w:rsid w:val="001E1958"/>
    <w:rsid w:val="001E4C03"/>
    <w:rsid w:val="001E62C1"/>
    <w:rsid w:val="002039F6"/>
    <w:rsid w:val="002135D0"/>
    <w:rsid w:val="002169F0"/>
    <w:rsid w:val="002223AF"/>
    <w:rsid w:val="00226DFB"/>
    <w:rsid w:val="0024071F"/>
    <w:rsid w:val="00240D24"/>
    <w:rsid w:val="0024602A"/>
    <w:rsid w:val="00254183"/>
    <w:rsid w:val="00274542"/>
    <w:rsid w:val="00282659"/>
    <w:rsid w:val="00283CC7"/>
    <w:rsid w:val="00290DF0"/>
    <w:rsid w:val="002916BE"/>
    <w:rsid w:val="00291BF1"/>
    <w:rsid w:val="00292D10"/>
    <w:rsid w:val="00294433"/>
    <w:rsid w:val="002A3456"/>
    <w:rsid w:val="002A4F83"/>
    <w:rsid w:val="002A7484"/>
    <w:rsid w:val="002B2772"/>
    <w:rsid w:val="002B2A0B"/>
    <w:rsid w:val="002B6785"/>
    <w:rsid w:val="002B6D75"/>
    <w:rsid w:val="002C01B5"/>
    <w:rsid w:val="002C1932"/>
    <w:rsid w:val="002C2431"/>
    <w:rsid w:val="002C2A60"/>
    <w:rsid w:val="002D5518"/>
    <w:rsid w:val="002D5FE5"/>
    <w:rsid w:val="002E5497"/>
    <w:rsid w:val="002F08DE"/>
    <w:rsid w:val="002F1C2A"/>
    <w:rsid w:val="002F3D08"/>
    <w:rsid w:val="00301979"/>
    <w:rsid w:val="003060EE"/>
    <w:rsid w:val="003141BB"/>
    <w:rsid w:val="00315464"/>
    <w:rsid w:val="00316793"/>
    <w:rsid w:val="00317318"/>
    <w:rsid w:val="003178E4"/>
    <w:rsid w:val="00321C2B"/>
    <w:rsid w:val="00323611"/>
    <w:rsid w:val="00324C72"/>
    <w:rsid w:val="003265AB"/>
    <w:rsid w:val="00343640"/>
    <w:rsid w:val="00345A85"/>
    <w:rsid w:val="00352058"/>
    <w:rsid w:val="00367D41"/>
    <w:rsid w:val="003718CB"/>
    <w:rsid w:val="003728AD"/>
    <w:rsid w:val="00373206"/>
    <w:rsid w:val="00374183"/>
    <w:rsid w:val="00374490"/>
    <w:rsid w:val="00376758"/>
    <w:rsid w:val="003827A0"/>
    <w:rsid w:val="00393752"/>
    <w:rsid w:val="0039767F"/>
    <w:rsid w:val="00397E2C"/>
    <w:rsid w:val="003B5163"/>
    <w:rsid w:val="003C1E5C"/>
    <w:rsid w:val="003C328D"/>
    <w:rsid w:val="003C4D8B"/>
    <w:rsid w:val="003D5F66"/>
    <w:rsid w:val="003D6342"/>
    <w:rsid w:val="003E2BF2"/>
    <w:rsid w:val="003E72BB"/>
    <w:rsid w:val="003E7768"/>
    <w:rsid w:val="003E7E13"/>
    <w:rsid w:val="003F0117"/>
    <w:rsid w:val="003F1A6F"/>
    <w:rsid w:val="003F37AB"/>
    <w:rsid w:val="003F708B"/>
    <w:rsid w:val="0041219B"/>
    <w:rsid w:val="00426BF7"/>
    <w:rsid w:val="0043042E"/>
    <w:rsid w:val="00437A6C"/>
    <w:rsid w:val="004401A1"/>
    <w:rsid w:val="00445125"/>
    <w:rsid w:val="0045318B"/>
    <w:rsid w:val="00453CD2"/>
    <w:rsid w:val="00454DDA"/>
    <w:rsid w:val="004572A7"/>
    <w:rsid w:val="00470EB0"/>
    <w:rsid w:val="0047365C"/>
    <w:rsid w:val="004761E6"/>
    <w:rsid w:val="004856E0"/>
    <w:rsid w:val="004864E7"/>
    <w:rsid w:val="004A722C"/>
    <w:rsid w:val="004B662B"/>
    <w:rsid w:val="004C03F1"/>
    <w:rsid w:val="004D3929"/>
    <w:rsid w:val="004D76A9"/>
    <w:rsid w:val="004E0046"/>
    <w:rsid w:val="004E026E"/>
    <w:rsid w:val="004E3CAC"/>
    <w:rsid w:val="004E6394"/>
    <w:rsid w:val="004E68B5"/>
    <w:rsid w:val="004F4545"/>
    <w:rsid w:val="004F4BEC"/>
    <w:rsid w:val="004F632D"/>
    <w:rsid w:val="00501ADD"/>
    <w:rsid w:val="005138FF"/>
    <w:rsid w:val="00520854"/>
    <w:rsid w:val="005236F0"/>
    <w:rsid w:val="0052508F"/>
    <w:rsid w:val="005357E0"/>
    <w:rsid w:val="00553F00"/>
    <w:rsid w:val="005576CE"/>
    <w:rsid w:val="005604FB"/>
    <w:rsid w:val="00562A0D"/>
    <w:rsid w:val="00571341"/>
    <w:rsid w:val="005717A4"/>
    <w:rsid w:val="005726DD"/>
    <w:rsid w:val="0058210E"/>
    <w:rsid w:val="00586594"/>
    <w:rsid w:val="00586F7A"/>
    <w:rsid w:val="0059283E"/>
    <w:rsid w:val="00594364"/>
    <w:rsid w:val="005A0716"/>
    <w:rsid w:val="005B69BA"/>
    <w:rsid w:val="005B69F2"/>
    <w:rsid w:val="005C16FC"/>
    <w:rsid w:val="005C2EF7"/>
    <w:rsid w:val="005C54E7"/>
    <w:rsid w:val="005C7CB3"/>
    <w:rsid w:val="005D0557"/>
    <w:rsid w:val="005D0B00"/>
    <w:rsid w:val="005D123C"/>
    <w:rsid w:val="005E1F89"/>
    <w:rsid w:val="005E6E28"/>
    <w:rsid w:val="005F495D"/>
    <w:rsid w:val="005F578F"/>
    <w:rsid w:val="00600868"/>
    <w:rsid w:val="00605CBB"/>
    <w:rsid w:val="0061379F"/>
    <w:rsid w:val="00615FF7"/>
    <w:rsid w:val="006257E7"/>
    <w:rsid w:val="00626A91"/>
    <w:rsid w:val="00630E6C"/>
    <w:rsid w:val="006333C2"/>
    <w:rsid w:val="00635692"/>
    <w:rsid w:val="006357D2"/>
    <w:rsid w:val="00636E66"/>
    <w:rsid w:val="00643943"/>
    <w:rsid w:val="00645EC5"/>
    <w:rsid w:val="00647412"/>
    <w:rsid w:val="00656B49"/>
    <w:rsid w:val="0066749B"/>
    <w:rsid w:val="006718FE"/>
    <w:rsid w:val="00680CBC"/>
    <w:rsid w:val="00682E55"/>
    <w:rsid w:val="00682FC5"/>
    <w:rsid w:val="00684BB8"/>
    <w:rsid w:val="00685B88"/>
    <w:rsid w:val="006A0221"/>
    <w:rsid w:val="006A4DEE"/>
    <w:rsid w:val="006A545A"/>
    <w:rsid w:val="006A7AEE"/>
    <w:rsid w:val="006B3E50"/>
    <w:rsid w:val="006B4553"/>
    <w:rsid w:val="006B7995"/>
    <w:rsid w:val="006B7AE8"/>
    <w:rsid w:val="006C62F9"/>
    <w:rsid w:val="006C7FF7"/>
    <w:rsid w:val="006D2C3E"/>
    <w:rsid w:val="006D3029"/>
    <w:rsid w:val="006D4197"/>
    <w:rsid w:val="006D6C4B"/>
    <w:rsid w:val="006F3222"/>
    <w:rsid w:val="006F6530"/>
    <w:rsid w:val="00701128"/>
    <w:rsid w:val="00704716"/>
    <w:rsid w:val="007057BF"/>
    <w:rsid w:val="00710FD4"/>
    <w:rsid w:val="00711D36"/>
    <w:rsid w:val="007208C8"/>
    <w:rsid w:val="00722EA0"/>
    <w:rsid w:val="0072347B"/>
    <w:rsid w:val="00723C03"/>
    <w:rsid w:val="00724B64"/>
    <w:rsid w:val="0072734D"/>
    <w:rsid w:val="00733C58"/>
    <w:rsid w:val="00737F8E"/>
    <w:rsid w:val="00742D30"/>
    <w:rsid w:val="00744385"/>
    <w:rsid w:val="00744C14"/>
    <w:rsid w:val="00745564"/>
    <w:rsid w:val="00754294"/>
    <w:rsid w:val="007577E1"/>
    <w:rsid w:val="007616CF"/>
    <w:rsid w:val="00785FE5"/>
    <w:rsid w:val="00787480"/>
    <w:rsid w:val="007A0375"/>
    <w:rsid w:val="007A35B9"/>
    <w:rsid w:val="007C57FC"/>
    <w:rsid w:val="007D1DA0"/>
    <w:rsid w:val="007D64B6"/>
    <w:rsid w:val="007D780F"/>
    <w:rsid w:val="007E1AE8"/>
    <w:rsid w:val="007E764D"/>
    <w:rsid w:val="007E7B39"/>
    <w:rsid w:val="007E7D0E"/>
    <w:rsid w:val="007F0C3B"/>
    <w:rsid w:val="007F5996"/>
    <w:rsid w:val="007F66F1"/>
    <w:rsid w:val="007F6946"/>
    <w:rsid w:val="00800D3E"/>
    <w:rsid w:val="008024B8"/>
    <w:rsid w:val="00802A89"/>
    <w:rsid w:val="00807F30"/>
    <w:rsid w:val="008135AF"/>
    <w:rsid w:val="008158F0"/>
    <w:rsid w:val="00817171"/>
    <w:rsid w:val="008227D0"/>
    <w:rsid w:val="00830C2D"/>
    <w:rsid w:val="00830E93"/>
    <w:rsid w:val="00837B7F"/>
    <w:rsid w:val="00840DEB"/>
    <w:rsid w:val="0084353B"/>
    <w:rsid w:val="00856213"/>
    <w:rsid w:val="0086551E"/>
    <w:rsid w:val="00872F55"/>
    <w:rsid w:val="00874526"/>
    <w:rsid w:val="00882BD7"/>
    <w:rsid w:val="008833EE"/>
    <w:rsid w:val="00886F9F"/>
    <w:rsid w:val="008A1115"/>
    <w:rsid w:val="008A150B"/>
    <w:rsid w:val="008A36FE"/>
    <w:rsid w:val="008A6926"/>
    <w:rsid w:val="008B47BA"/>
    <w:rsid w:val="008C5C98"/>
    <w:rsid w:val="008C7034"/>
    <w:rsid w:val="008C75DE"/>
    <w:rsid w:val="008D28D5"/>
    <w:rsid w:val="008D4619"/>
    <w:rsid w:val="008D4F89"/>
    <w:rsid w:val="008E09D8"/>
    <w:rsid w:val="008E0C5E"/>
    <w:rsid w:val="008E69B1"/>
    <w:rsid w:val="008F2EB6"/>
    <w:rsid w:val="008F3ADF"/>
    <w:rsid w:val="008F62FC"/>
    <w:rsid w:val="00900F5D"/>
    <w:rsid w:val="00905022"/>
    <w:rsid w:val="0090771A"/>
    <w:rsid w:val="009123E1"/>
    <w:rsid w:val="00917AAD"/>
    <w:rsid w:val="00921981"/>
    <w:rsid w:val="0092233C"/>
    <w:rsid w:val="00926E61"/>
    <w:rsid w:val="00931B44"/>
    <w:rsid w:val="00932C2D"/>
    <w:rsid w:val="00933117"/>
    <w:rsid w:val="00933EE1"/>
    <w:rsid w:val="009375F9"/>
    <w:rsid w:val="00937B53"/>
    <w:rsid w:val="00943C8F"/>
    <w:rsid w:val="00943E93"/>
    <w:rsid w:val="0094568B"/>
    <w:rsid w:val="00947C20"/>
    <w:rsid w:val="00950605"/>
    <w:rsid w:val="00951F6C"/>
    <w:rsid w:val="009535E0"/>
    <w:rsid w:val="009543E6"/>
    <w:rsid w:val="00954E69"/>
    <w:rsid w:val="009621DE"/>
    <w:rsid w:val="009645FE"/>
    <w:rsid w:val="0097033C"/>
    <w:rsid w:val="00973615"/>
    <w:rsid w:val="00977D96"/>
    <w:rsid w:val="009827F4"/>
    <w:rsid w:val="0099718E"/>
    <w:rsid w:val="009A4A00"/>
    <w:rsid w:val="009A673E"/>
    <w:rsid w:val="009B4774"/>
    <w:rsid w:val="009B4FFC"/>
    <w:rsid w:val="009B6322"/>
    <w:rsid w:val="009B6923"/>
    <w:rsid w:val="009C7AE8"/>
    <w:rsid w:val="009E06A8"/>
    <w:rsid w:val="009F064D"/>
    <w:rsid w:val="009F1418"/>
    <w:rsid w:val="009F6303"/>
    <w:rsid w:val="00A04872"/>
    <w:rsid w:val="00A175F3"/>
    <w:rsid w:val="00A20CD6"/>
    <w:rsid w:val="00A25815"/>
    <w:rsid w:val="00A279F6"/>
    <w:rsid w:val="00A32711"/>
    <w:rsid w:val="00A35350"/>
    <w:rsid w:val="00A556E5"/>
    <w:rsid w:val="00A602D0"/>
    <w:rsid w:val="00A65369"/>
    <w:rsid w:val="00A65847"/>
    <w:rsid w:val="00A767FF"/>
    <w:rsid w:val="00A85CDD"/>
    <w:rsid w:val="00A8632A"/>
    <w:rsid w:val="00A90E4C"/>
    <w:rsid w:val="00A9306D"/>
    <w:rsid w:val="00A94E97"/>
    <w:rsid w:val="00A96626"/>
    <w:rsid w:val="00AC6DAB"/>
    <w:rsid w:val="00AC793A"/>
    <w:rsid w:val="00AD3A44"/>
    <w:rsid w:val="00AE18B7"/>
    <w:rsid w:val="00B00A4B"/>
    <w:rsid w:val="00B01D4F"/>
    <w:rsid w:val="00B020AF"/>
    <w:rsid w:val="00B05F57"/>
    <w:rsid w:val="00B1233B"/>
    <w:rsid w:val="00B213AC"/>
    <w:rsid w:val="00B343EA"/>
    <w:rsid w:val="00B356AD"/>
    <w:rsid w:val="00B3595D"/>
    <w:rsid w:val="00B361D2"/>
    <w:rsid w:val="00B368D3"/>
    <w:rsid w:val="00B41477"/>
    <w:rsid w:val="00B473B4"/>
    <w:rsid w:val="00B47EB9"/>
    <w:rsid w:val="00B52C4A"/>
    <w:rsid w:val="00B5590F"/>
    <w:rsid w:val="00B57237"/>
    <w:rsid w:val="00B60346"/>
    <w:rsid w:val="00B64745"/>
    <w:rsid w:val="00B65C5E"/>
    <w:rsid w:val="00B81F04"/>
    <w:rsid w:val="00B9002D"/>
    <w:rsid w:val="00B92652"/>
    <w:rsid w:val="00BB3750"/>
    <w:rsid w:val="00BC3FD7"/>
    <w:rsid w:val="00BC658A"/>
    <w:rsid w:val="00BC7ED2"/>
    <w:rsid w:val="00BD4437"/>
    <w:rsid w:val="00BF0819"/>
    <w:rsid w:val="00BF19CC"/>
    <w:rsid w:val="00BF1EDB"/>
    <w:rsid w:val="00BF35B4"/>
    <w:rsid w:val="00C0528A"/>
    <w:rsid w:val="00C0680A"/>
    <w:rsid w:val="00C068F8"/>
    <w:rsid w:val="00C15A5E"/>
    <w:rsid w:val="00C316AB"/>
    <w:rsid w:val="00C31CA5"/>
    <w:rsid w:val="00C35551"/>
    <w:rsid w:val="00C4091D"/>
    <w:rsid w:val="00C5135C"/>
    <w:rsid w:val="00C57287"/>
    <w:rsid w:val="00C72AAF"/>
    <w:rsid w:val="00C76D0C"/>
    <w:rsid w:val="00C775D3"/>
    <w:rsid w:val="00C83897"/>
    <w:rsid w:val="00C86B8A"/>
    <w:rsid w:val="00C8736D"/>
    <w:rsid w:val="00C875CB"/>
    <w:rsid w:val="00C91012"/>
    <w:rsid w:val="00C92395"/>
    <w:rsid w:val="00CB1C1E"/>
    <w:rsid w:val="00CB76AE"/>
    <w:rsid w:val="00CC3633"/>
    <w:rsid w:val="00CC3C0C"/>
    <w:rsid w:val="00CE2896"/>
    <w:rsid w:val="00CE3F63"/>
    <w:rsid w:val="00CE5E6E"/>
    <w:rsid w:val="00CE6C88"/>
    <w:rsid w:val="00D0502F"/>
    <w:rsid w:val="00D0700D"/>
    <w:rsid w:val="00D27CF0"/>
    <w:rsid w:val="00D6725C"/>
    <w:rsid w:val="00D81C08"/>
    <w:rsid w:val="00D903DE"/>
    <w:rsid w:val="00DA1D62"/>
    <w:rsid w:val="00DB1F0F"/>
    <w:rsid w:val="00DB57A4"/>
    <w:rsid w:val="00DB5F2C"/>
    <w:rsid w:val="00DB6561"/>
    <w:rsid w:val="00DB78CA"/>
    <w:rsid w:val="00DC1102"/>
    <w:rsid w:val="00DC1D20"/>
    <w:rsid w:val="00DC4312"/>
    <w:rsid w:val="00DD01A3"/>
    <w:rsid w:val="00DD2E3B"/>
    <w:rsid w:val="00DD4AD4"/>
    <w:rsid w:val="00DE28F1"/>
    <w:rsid w:val="00DE47D8"/>
    <w:rsid w:val="00DF50C3"/>
    <w:rsid w:val="00DF5CC1"/>
    <w:rsid w:val="00DF5F8B"/>
    <w:rsid w:val="00DF66F2"/>
    <w:rsid w:val="00DF6C23"/>
    <w:rsid w:val="00DF7954"/>
    <w:rsid w:val="00E14A25"/>
    <w:rsid w:val="00E15DB8"/>
    <w:rsid w:val="00E36CB8"/>
    <w:rsid w:val="00E41805"/>
    <w:rsid w:val="00E455D4"/>
    <w:rsid w:val="00E46D22"/>
    <w:rsid w:val="00E547E6"/>
    <w:rsid w:val="00E55FED"/>
    <w:rsid w:val="00E56814"/>
    <w:rsid w:val="00E60962"/>
    <w:rsid w:val="00E63515"/>
    <w:rsid w:val="00E66CEE"/>
    <w:rsid w:val="00E71BDB"/>
    <w:rsid w:val="00E74FEA"/>
    <w:rsid w:val="00E904C7"/>
    <w:rsid w:val="00EA7011"/>
    <w:rsid w:val="00EC1833"/>
    <w:rsid w:val="00EC3069"/>
    <w:rsid w:val="00EC3CD0"/>
    <w:rsid w:val="00ED7B34"/>
    <w:rsid w:val="00EE4B66"/>
    <w:rsid w:val="00EE4B69"/>
    <w:rsid w:val="00EE6668"/>
    <w:rsid w:val="00EF7181"/>
    <w:rsid w:val="00F02A16"/>
    <w:rsid w:val="00F04E40"/>
    <w:rsid w:val="00F168A2"/>
    <w:rsid w:val="00F448F0"/>
    <w:rsid w:val="00F576E4"/>
    <w:rsid w:val="00F63460"/>
    <w:rsid w:val="00F63A72"/>
    <w:rsid w:val="00F63D13"/>
    <w:rsid w:val="00F6461C"/>
    <w:rsid w:val="00F647FC"/>
    <w:rsid w:val="00F7076D"/>
    <w:rsid w:val="00F81AAD"/>
    <w:rsid w:val="00F82AF1"/>
    <w:rsid w:val="00F9629F"/>
    <w:rsid w:val="00F96EAD"/>
    <w:rsid w:val="00FA1A06"/>
    <w:rsid w:val="00FA3AE1"/>
    <w:rsid w:val="00FA5D8F"/>
    <w:rsid w:val="00FA7F60"/>
    <w:rsid w:val="00FB055C"/>
    <w:rsid w:val="00FB3332"/>
    <w:rsid w:val="00FC38F5"/>
    <w:rsid w:val="00FC417B"/>
    <w:rsid w:val="00FD1D17"/>
    <w:rsid w:val="00FD3443"/>
    <w:rsid w:val="00FD3B62"/>
    <w:rsid w:val="00FD4FF9"/>
    <w:rsid w:val="00FD5077"/>
    <w:rsid w:val="00FE218B"/>
    <w:rsid w:val="00FE4EEB"/>
    <w:rsid w:val="00FF5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1C87E8"/>
  <w15:chartTrackingRefBased/>
  <w15:docId w15:val="{BC5957E4-BB93-4422-9DE3-C585BE078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2">
    <w:name w:val="heading 2"/>
    <w:basedOn w:val="Normal"/>
    <w:next w:val="Normal"/>
    <w:link w:val="Heading2Char"/>
    <w:qFormat/>
    <w:pPr>
      <w:keepNext/>
      <w:jc w:val="center"/>
      <w:outlineLvl w:val="1"/>
    </w:pPr>
    <w:rPr>
      <w:rFonts w:ascii="Arial" w:hAnsi="Arial"/>
      <w:b/>
      <w:bCs/>
      <w:szCs w:val="20"/>
      <w:lang w:val="en-GB"/>
    </w:rPr>
  </w:style>
  <w:style w:type="paragraph" w:styleId="Heading3">
    <w:name w:val="heading 3"/>
    <w:basedOn w:val="Normal"/>
    <w:next w:val="Normal"/>
    <w:qFormat/>
    <w:pPr>
      <w:keepNext/>
      <w:jc w:val="both"/>
      <w:outlineLvl w:val="2"/>
    </w:pPr>
    <w:rPr>
      <w:rFonts w:ascii="Arial" w:hAnsi="Arial"/>
      <w:b/>
      <w:bCs/>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pPr>
      <w:jc w:val="center"/>
    </w:pPr>
    <w:rPr>
      <w:rFonts w:ascii="Arial" w:hAnsi="Arial"/>
      <w:color w:val="0000FF"/>
      <w:sz w:val="32"/>
      <w:szCs w:val="20"/>
      <w:lang w:val="en-GB"/>
    </w:rPr>
  </w:style>
  <w:style w:type="paragraph" w:styleId="Footer">
    <w:name w:val="footer"/>
    <w:basedOn w:val="Normal"/>
    <w:link w:val="FooterChar"/>
    <w:uiPriority w:val="99"/>
    <w:pPr>
      <w:tabs>
        <w:tab w:val="center" w:pos="4320"/>
        <w:tab w:val="right" w:pos="8640"/>
      </w:tabs>
    </w:pPr>
    <w:rPr>
      <w:szCs w:val="20"/>
      <w:lang w:val="en-GB"/>
    </w:rPr>
  </w:style>
  <w:style w:type="paragraph" w:styleId="Header">
    <w:name w:val="header"/>
    <w:basedOn w:val="Normal"/>
    <w:link w:val="HeaderChar"/>
    <w:uiPriority w:val="99"/>
    <w:pPr>
      <w:tabs>
        <w:tab w:val="center" w:pos="4320"/>
        <w:tab w:val="right" w:pos="8640"/>
      </w:tabs>
    </w:pPr>
  </w:style>
  <w:style w:type="paragraph" w:styleId="BodyText">
    <w:name w:val="Body Text"/>
    <w:basedOn w:val="Normal"/>
    <w:link w:val="BodyTextChar"/>
    <w:rPr>
      <w:rFonts w:ascii="Arial" w:hAnsi="Arial" w:cs="Arial"/>
      <w:sz w:val="22"/>
      <w:szCs w:val="20"/>
      <w:lang w:val="en-GB"/>
    </w:rPr>
  </w:style>
  <w:style w:type="character" w:customStyle="1" w:styleId="Heading2Char">
    <w:name w:val="Heading 2 Char"/>
    <w:link w:val="Heading2"/>
    <w:rsid w:val="00830E93"/>
    <w:rPr>
      <w:rFonts w:ascii="Arial" w:hAnsi="Arial"/>
      <w:b/>
      <w:bCs/>
      <w:sz w:val="24"/>
      <w:lang w:eastAsia="en-US"/>
    </w:rPr>
  </w:style>
  <w:style w:type="paragraph" w:styleId="Signature">
    <w:name w:val="Signature"/>
    <w:basedOn w:val="Normal"/>
    <w:next w:val="Normal"/>
    <w:link w:val="SignatureChar"/>
    <w:rsid w:val="007208C8"/>
    <w:pPr>
      <w:keepNext/>
      <w:spacing w:before="880" w:line="220" w:lineRule="atLeast"/>
    </w:pPr>
    <w:rPr>
      <w:rFonts w:ascii="Arial" w:hAnsi="Arial"/>
      <w:spacing w:val="-5"/>
      <w:sz w:val="20"/>
      <w:szCs w:val="20"/>
    </w:rPr>
  </w:style>
  <w:style w:type="character" w:customStyle="1" w:styleId="SignatureChar">
    <w:name w:val="Signature Char"/>
    <w:link w:val="Signature"/>
    <w:rsid w:val="007208C8"/>
    <w:rPr>
      <w:rFonts w:ascii="Arial" w:hAnsi="Arial"/>
      <w:spacing w:val="-5"/>
      <w:lang w:val="en-US" w:eastAsia="en-US"/>
    </w:rPr>
  </w:style>
  <w:style w:type="paragraph" w:customStyle="1" w:styleId="ReferenceInitials">
    <w:name w:val="Reference Initials"/>
    <w:basedOn w:val="Normal"/>
    <w:next w:val="Normal"/>
    <w:rsid w:val="007208C8"/>
    <w:pPr>
      <w:keepNext/>
      <w:keepLines/>
      <w:spacing w:before="220" w:line="220" w:lineRule="atLeast"/>
      <w:jc w:val="both"/>
    </w:pPr>
    <w:rPr>
      <w:rFonts w:ascii="Arial" w:hAnsi="Arial"/>
      <w:spacing w:val="-5"/>
      <w:sz w:val="20"/>
      <w:szCs w:val="20"/>
    </w:rPr>
  </w:style>
  <w:style w:type="character" w:customStyle="1" w:styleId="SubtitleChar">
    <w:name w:val="Subtitle Char"/>
    <w:link w:val="Subtitle"/>
    <w:rsid w:val="006D4197"/>
    <w:rPr>
      <w:rFonts w:ascii="Arial" w:hAnsi="Arial"/>
      <w:color w:val="0000FF"/>
      <w:sz w:val="32"/>
      <w:lang w:eastAsia="en-US"/>
    </w:rPr>
  </w:style>
  <w:style w:type="paragraph" w:styleId="BalloonText">
    <w:name w:val="Balloon Text"/>
    <w:basedOn w:val="Normal"/>
    <w:link w:val="BalloonTextChar"/>
    <w:rsid w:val="006F6530"/>
    <w:rPr>
      <w:rFonts w:ascii="Tahoma" w:hAnsi="Tahoma" w:cs="Tahoma"/>
      <w:sz w:val="16"/>
      <w:szCs w:val="16"/>
    </w:rPr>
  </w:style>
  <w:style w:type="character" w:customStyle="1" w:styleId="BalloonTextChar">
    <w:name w:val="Balloon Text Char"/>
    <w:link w:val="BalloonText"/>
    <w:rsid w:val="006F6530"/>
    <w:rPr>
      <w:rFonts w:ascii="Tahoma" w:hAnsi="Tahoma" w:cs="Tahoma"/>
      <w:sz w:val="16"/>
      <w:szCs w:val="16"/>
      <w:lang w:val="en-US" w:eastAsia="en-US"/>
    </w:rPr>
  </w:style>
  <w:style w:type="paragraph" w:styleId="ListParagraph">
    <w:name w:val="List Paragraph"/>
    <w:basedOn w:val="Normal"/>
    <w:uiPriority w:val="34"/>
    <w:qFormat/>
    <w:rsid w:val="003060EE"/>
    <w:pPr>
      <w:ind w:left="720"/>
    </w:pPr>
  </w:style>
  <w:style w:type="character" w:customStyle="1" w:styleId="HeaderChar">
    <w:name w:val="Header Char"/>
    <w:link w:val="Header"/>
    <w:uiPriority w:val="99"/>
    <w:rsid w:val="00D0502F"/>
    <w:rPr>
      <w:sz w:val="24"/>
      <w:szCs w:val="24"/>
      <w:lang w:val="en-US" w:eastAsia="en-US"/>
    </w:rPr>
  </w:style>
  <w:style w:type="character" w:styleId="Hyperlink">
    <w:name w:val="Hyperlink"/>
    <w:unhideWhenUsed/>
    <w:rsid w:val="00AE18B7"/>
    <w:rPr>
      <w:color w:val="0000FF"/>
      <w:u w:val="single"/>
    </w:rPr>
  </w:style>
  <w:style w:type="paragraph" w:styleId="FootnoteText">
    <w:name w:val="footnote text"/>
    <w:basedOn w:val="Normal"/>
    <w:link w:val="FootnoteTextChar"/>
    <w:uiPriority w:val="99"/>
    <w:unhideWhenUsed/>
    <w:rsid w:val="00AE18B7"/>
    <w:rPr>
      <w:rFonts w:ascii="Calibri" w:eastAsia="Calibri" w:hAnsi="Calibri"/>
      <w:sz w:val="20"/>
      <w:szCs w:val="20"/>
      <w:lang w:val="en-GB"/>
    </w:rPr>
  </w:style>
  <w:style w:type="character" w:customStyle="1" w:styleId="FootnoteTextChar">
    <w:name w:val="Footnote Text Char"/>
    <w:link w:val="FootnoteText"/>
    <w:uiPriority w:val="99"/>
    <w:rsid w:val="00AE18B7"/>
    <w:rPr>
      <w:rFonts w:ascii="Calibri" w:eastAsia="Calibri" w:hAnsi="Calibri"/>
      <w:lang w:eastAsia="en-US"/>
    </w:rPr>
  </w:style>
  <w:style w:type="character" w:styleId="FootnoteReference">
    <w:name w:val="footnote reference"/>
    <w:uiPriority w:val="99"/>
    <w:unhideWhenUsed/>
    <w:rsid w:val="00AE18B7"/>
    <w:rPr>
      <w:vertAlign w:val="superscript"/>
    </w:rPr>
  </w:style>
  <w:style w:type="table" w:styleId="TableGrid">
    <w:name w:val="Table Grid"/>
    <w:basedOn w:val="TableNormal"/>
    <w:rsid w:val="00B368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rsid w:val="000709FA"/>
    <w:rPr>
      <w:rFonts w:ascii="Arial" w:hAnsi="Arial" w:cs="Arial"/>
      <w:sz w:val="22"/>
      <w:lang w:eastAsia="en-US"/>
    </w:rPr>
  </w:style>
  <w:style w:type="paragraph" w:customStyle="1" w:styleId="xmsonormal">
    <w:name w:val="x_msonormal"/>
    <w:basedOn w:val="Normal"/>
    <w:rsid w:val="00754294"/>
    <w:pPr>
      <w:spacing w:before="100" w:beforeAutospacing="1" w:after="100" w:afterAutospacing="1"/>
    </w:pPr>
    <w:rPr>
      <w:rFonts w:ascii="Calibri" w:eastAsia="Calibri" w:hAnsi="Calibri" w:cs="Calibri"/>
      <w:sz w:val="22"/>
      <w:szCs w:val="22"/>
      <w:lang w:val="en-GB" w:eastAsia="en-GB"/>
    </w:rPr>
  </w:style>
  <w:style w:type="character" w:customStyle="1" w:styleId="FooterChar">
    <w:name w:val="Footer Char"/>
    <w:link w:val="Footer"/>
    <w:uiPriority w:val="99"/>
    <w:rsid w:val="0061379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92673">
      <w:bodyDiv w:val="1"/>
      <w:marLeft w:val="0"/>
      <w:marRight w:val="0"/>
      <w:marTop w:val="0"/>
      <w:marBottom w:val="0"/>
      <w:divBdr>
        <w:top w:val="none" w:sz="0" w:space="0" w:color="auto"/>
        <w:left w:val="none" w:sz="0" w:space="0" w:color="auto"/>
        <w:bottom w:val="none" w:sz="0" w:space="0" w:color="auto"/>
        <w:right w:val="none" w:sz="0" w:space="0" w:color="auto"/>
      </w:divBdr>
    </w:div>
    <w:div w:id="31662153">
      <w:bodyDiv w:val="1"/>
      <w:marLeft w:val="0"/>
      <w:marRight w:val="0"/>
      <w:marTop w:val="0"/>
      <w:marBottom w:val="0"/>
      <w:divBdr>
        <w:top w:val="none" w:sz="0" w:space="0" w:color="auto"/>
        <w:left w:val="none" w:sz="0" w:space="0" w:color="auto"/>
        <w:bottom w:val="none" w:sz="0" w:space="0" w:color="auto"/>
        <w:right w:val="none" w:sz="0" w:space="0" w:color="auto"/>
      </w:divBdr>
    </w:div>
    <w:div w:id="158694929">
      <w:bodyDiv w:val="1"/>
      <w:marLeft w:val="0"/>
      <w:marRight w:val="0"/>
      <w:marTop w:val="0"/>
      <w:marBottom w:val="0"/>
      <w:divBdr>
        <w:top w:val="none" w:sz="0" w:space="0" w:color="auto"/>
        <w:left w:val="none" w:sz="0" w:space="0" w:color="auto"/>
        <w:bottom w:val="none" w:sz="0" w:space="0" w:color="auto"/>
        <w:right w:val="none" w:sz="0" w:space="0" w:color="auto"/>
      </w:divBdr>
    </w:div>
    <w:div w:id="320961615">
      <w:bodyDiv w:val="1"/>
      <w:marLeft w:val="0"/>
      <w:marRight w:val="0"/>
      <w:marTop w:val="0"/>
      <w:marBottom w:val="0"/>
      <w:divBdr>
        <w:top w:val="none" w:sz="0" w:space="0" w:color="auto"/>
        <w:left w:val="none" w:sz="0" w:space="0" w:color="auto"/>
        <w:bottom w:val="none" w:sz="0" w:space="0" w:color="auto"/>
        <w:right w:val="none" w:sz="0" w:space="0" w:color="auto"/>
      </w:divBdr>
      <w:divsChild>
        <w:div w:id="413673612">
          <w:marLeft w:val="0"/>
          <w:marRight w:val="0"/>
          <w:marTop w:val="0"/>
          <w:marBottom w:val="0"/>
          <w:divBdr>
            <w:top w:val="none" w:sz="0" w:space="0" w:color="auto"/>
            <w:left w:val="none" w:sz="0" w:space="0" w:color="auto"/>
            <w:bottom w:val="none" w:sz="0" w:space="0" w:color="auto"/>
            <w:right w:val="none" w:sz="0" w:space="0" w:color="auto"/>
          </w:divBdr>
          <w:divsChild>
            <w:div w:id="991905337">
              <w:marLeft w:val="0"/>
              <w:marRight w:val="0"/>
              <w:marTop w:val="0"/>
              <w:marBottom w:val="0"/>
              <w:divBdr>
                <w:top w:val="none" w:sz="0" w:space="0" w:color="auto"/>
                <w:left w:val="none" w:sz="0" w:space="0" w:color="auto"/>
                <w:bottom w:val="none" w:sz="0" w:space="0" w:color="auto"/>
                <w:right w:val="none" w:sz="0" w:space="0" w:color="auto"/>
              </w:divBdr>
              <w:divsChild>
                <w:div w:id="2080521996">
                  <w:marLeft w:val="0"/>
                  <w:marRight w:val="0"/>
                  <w:marTop w:val="0"/>
                  <w:marBottom w:val="0"/>
                  <w:divBdr>
                    <w:top w:val="none" w:sz="0" w:space="0" w:color="auto"/>
                    <w:left w:val="none" w:sz="0" w:space="0" w:color="auto"/>
                    <w:bottom w:val="none" w:sz="0" w:space="0" w:color="auto"/>
                    <w:right w:val="none" w:sz="0" w:space="0" w:color="auto"/>
                  </w:divBdr>
                  <w:divsChild>
                    <w:div w:id="1044672680">
                      <w:marLeft w:val="0"/>
                      <w:marRight w:val="0"/>
                      <w:marTop w:val="0"/>
                      <w:marBottom w:val="0"/>
                      <w:divBdr>
                        <w:top w:val="none" w:sz="0" w:space="0" w:color="auto"/>
                        <w:left w:val="none" w:sz="0" w:space="0" w:color="auto"/>
                        <w:bottom w:val="none" w:sz="0" w:space="0" w:color="auto"/>
                        <w:right w:val="none" w:sz="0" w:space="0" w:color="auto"/>
                      </w:divBdr>
                      <w:divsChild>
                        <w:div w:id="1610700774">
                          <w:marLeft w:val="0"/>
                          <w:marRight w:val="0"/>
                          <w:marTop w:val="0"/>
                          <w:marBottom w:val="0"/>
                          <w:divBdr>
                            <w:top w:val="none" w:sz="0" w:space="0" w:color="auto"/>
                            <w:left w:val="none" w:sz="0" w:space="0" w:color="auto"/>
                            <w:bottom w:val="none" w:sz="0" w:space="0" w:color="auto"/>
                            <w:right w:val="none" w:sz="0" w:space="0" w:color="auto"/>
                          </w:divBdr>
                          <w:divsChild>
                            <w:div w:id="1900821624">
                              <w:marLeft w:val="0"/>
                              <w:marRight w:val="0"/>
                              <w:marTop w:val="0"/>
                              <w:marBottom w:val="0"/>
                              <w:divBdr>
                                <w:top w:val="none" w:sz="0" w:space="0" w:color="auto"/>
                                <w:left w:val="none" w:sz="0" w:space="0" w:color="auto"/>
                                <w:bottom w:val="none" w:sz="0" w:space="0" w:color="auto"/>
                                <w:right w:val="none" w:sz="0" w:space="0" w:color="auto"/>
                              </w:divBdr>
                              <w:divsChild>
                                <w:div w:id="28758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560766">
          <w:marLeft w:val="0"/>
          <w:marRight w:val="0"/>
          <w:marTop w:val="0"/>
          <w:marBottom w:val="0"/>
          <w:divBdr>
            <w:top w:val="none" w:sz="0" w:space="0" w:color="auto"/>
            <w:left w:val="none" w:sz="0" w:space="0" w:color="auto"/>
            <w:bottom w:val="none" w:sz="0" w:space="0" w:color="auto"/>
            <w:right w:val="none" w:sz="0" w:space="0" w:color="auto"/>
          </w:divBdr>
        </w:div>
      </w:divsChild>
    </w:div>
    <w:div w:id="369648521">
      <w:bodyDiv w:val="1"/>
      <w:marLeft w:val="0"/>
      <w:marRight w:val="0"/>
      <w:marTop w:val="0"/>
      <w:marBottom w:val="0"/>
      <w:divBdr>
        <w:top w:val="none" w:sz="0" w:space="0" w:color="auto"/>
        <w:left w:val="none" w:sz="0" w:space="0" w:color="auto"/>
        <w:bottom w:val="none" w:sz="0" w:space="0" w:color="auto"/>
        <w:right w:val="none" w:sz="0" w:space="0" w:color="auto"/>
      </w:divBdr>
    </w:div>
    <w:div w:id="398986621">
      <w:bodyDiv w:val="1"/>
      <w:marLeft w:val="0"/>
      <w:marRight w:val="0"/>
      <w:marTop w:val="0"/>
      <w:marBottom w:val="0"/>
      <w:divBdr>
        <w:top w:val="none" w:sz="0" w:space="0" w:color="auto"/>
        <w:left w:val="none" w:sz="0" w:space="0" w:color="auto"/>
        <w:bottom w:val="none" w:sz="0" w:space="0" w:color="auto"/>
        <w:right w:val="none" w:sz="0" w:space="0" w:color="auto"/>
      </w:divBdr>
    </w:div>
    <w:div w:id="426584389">
      <w:bodyDiv w:val="1"/>
      <w:marLeft w:val="0"/>
      <w:marRight w:val="0"/>
      <w:marTop w:val="0"/>
      <w:marBottom w:val="0"/>
      <w:divBdr>
        <w:top w:val="none" w:sz="0" w:space="0" w:color="auto"/>
        <w:left w:val="none" w:sz="0" w:space="0" w:color="auto"/>
        <w:bottom w:val="none" w:sz="0" w:space="0" w:color="auto"/>
        <w:right w:val="none" w:sz="0" w:space="0" w:color="auto"/>
      </w:divBdr>
    </w:div>
    <w:div w:id="552232104">
      <w:bodyDiv w:val="1"/>
      <w:marLeft w:val="0"/>
      <w:marRight w:val="0"/>
      <w:marTop w:val="0"/>
      <w:marBottom w:val="0"/>
      <w:divBdr>
        <w:top w:val="none" w:sz="0" w:space="0" w:color="auto"/>
        <w:left w:val="none" w:sz="0" w:space="0" w:color="auto"/>
        <w:bottom w:val="none" w:sz="0" w:space="0" w:color="auto"/>
        <w:right w:val="none" w:sz="0" w:space="0" w:color="auto"/>
      </w:divBdr>
    </w:div>
    <w:div w:id="739522809">
      <w:bodyDiv w:val="1"/>
      <w:marLeft w:val="0"/>
      <w:marRight w:val="0"/>
      <w:marTop w:val="0"/>
      <w:marBottom w:val="0"/>
      <w:divBdr>
        <w:top w:val="none" w:sz="0" w:space="0" w:color="auto"/>
        <w:left w:val="none" w:sz="0" w:space="0" w:color="auto"/>
        <w:bottom w:val="none" w:sz="0" w:space="0" w:color="auto"/>
        <w:right w:val="none" w:sz="0" w:space="0" w:color="auto"/>
      </w:divBdr>
    </w:div>
    <w:div w:id="763918390">
      <w:bodyDiv w:val="1"/>
      <w:marLeft w:val="0"/>
      <w:marRight w:val="0"/>
      <w:marTop w:val="0"/>
      <w:marBottom w:val="0"/>
      <w:divBdr>
        <w:top w:val="none" w:sz="0" w:space="0" w:color="auto"/>
        <w:left w:val="none" w:sz="0" w:space="0" w:color="auto"/>
        <w:bottom w:val="none" w:sz="0" w:space="0" w:color="auto"/>
        <w:right w:val="none" w:sz="0" w:space="0" w:color="auto"/>
      </w:divBdr>
    </w:div>
    <w:div w:id="798689740">
      <w:bodyDiv w:val="1"/>
      <w:marLeft w:val="0"/>
      <w:marRight w:val="0"/>
      <w:marTop w:val="0"/>
      <w:marBottom w:val="0"/>
      <w:divBdr>
        <w:top w:val="none" w:sz="0" w:space="0" w:color="auto"/>
        <w:left w:val="none" w:sz="0" w:space="0" w:color="auto"/>
        <w:bottom w:val="none" w:sz="0" w:space="0" w:color="auto"/>
        <w:right w:val="none" w:sz="0" w:space="0" w:color="auto"/>
      </w:divBdr>
    </w:div>
    <w:div w:id="803427998">
      <w:bodyDiv w:val="1"/>
      <w:marLeft w:val="0"/>
      <w:marRight w:val="0"/>
      <w:marTop w:val="0"/>
      <w:marBottom w:val="0"/>
      <w:divBdr>
        <w:top w:val="none" w:sz="0" w:space="0" w:color="auto"/>
        <w:left w:val="none" w:sz="0" w:space="0" w:color="auto"/>
        <w:bottom w:val="none" w:sz="0" w:space="0" w:color="auto"/>
        <w:right w:val="none" w:sz="0" w:space="0" w:color="auto"/>
      </w:divBdr>
    </w:div>
    <w:div w:id="823548605">
      <w:bodyDiv w:val="1"/>
      <w:marLeft w:val="0"/>
      <w:marRight w:val="0"/>
      <w:marTop w:val="0"/>
      <w:marBottom w:val="0"/>
      <w:divBdr>
        <w:top w:val="none" w:sz="0" w:space="0" w:color="auto"/>
        <w:left w:val="none" w:sz="0" w:space="0" w:color="auto"/>
        <w:bottom w:val="none" w:sz="0" w:space="0" w:color="auto"/>
        <w:right w:val="none" w:sz="0" w:space="0" w:color="auto"/>
      </w:divBdr>
    </w:div>
    <w:div w:id="1073939529">
      <w:bodyDiv w:val="1"/>
      <w:marLeft w:val="0"/>
      <w:marRight w:val="0"/>
      <w:marTop w:val="0"/>
      <w:marBottom w:val="0"/>
      <w:divBdr>
        <w:top w:val="none" w:sz="0" w:space="0" w:color="auto"/>
        <w:left w:val="none" w:sz="0" w:space="0" w:color="auto"/>
        <w:bottom w:val="none" w:sz="0" w:space="0" w:color="auto"/>
        <w:right w:val="none" w:sz="0" w:space="0" w:color="auto"/>
      </w:divBdr>
    </w:div>
    <w:div w:id="1108937872">
      <w:bodyDiv w:val="1"/>
      <w:marLeft w:val="0"/>
      <w:marRight w:val="0"/>
      <w:marTop w:val="0"/>
      <w:marBottom w:val="0"/>
      <w:divBdr>
        <w:top w:val="none" w:sz="0" w:space="0" w:color="auto"/>
        <w:left w:val="none" w:sz="0" w:space="0" w:color="auto"/>
        <w:bottom w:val="none" w:sz="0" w:space="0" w:color="auto"/>
        <w:right w:val="none" w:sz="0" w:space="0" w:color="auto"/>
      </w:divBdr>
    </w:div>
    <w:div w:id="1297904973">
      <w:bodyDiv w:val="1"/>
      <w:marLeft w:val="0"/>
      <w:marRight w:val="0"/>
      <w:marTop w:val="0"/>
      <w:marBottom w:val="0"/>
      <w:divBdr>
        <w:top w:val="none" w:sz="0" w:space="0" w:color="auto"/>
        <w:left w:val="none" w:sz="0" w:space="0" w:color="auto"/>
        <w:bottom w:val="none" w:sz="0" w:space="0" w:color="auto"/>
        <w:right w:val="none" w:sz="0" w:space="0" w:color="auto"/>
      </w:divBdr>
    </w:div>
    <w:div w:id="1318922665">
      <w:bodyDiv w:val="1"/>
      <w:marLeft w:val="0"/>
      <w:marRight w:val="0"/>
      <w:marTop w:val="0"/>
      <w:marBottom w:val="0"/>
      <w:divBdr>
        <w:top w:val="none" w:sz="0" w:space="0" w:color="auto"/>
        <w:left w:val="none" w:sz="0" w:space="0" w:color="auto"/>
        <w:bottom w:val="none" w:sz="0" w:space="0" w:color="auto"/>
        <w:right w:val="none" w:sz="0" w:space="0" w:color="auto"/>
      </w:divBdr>
    </w:div>
    <w:div w:id="1389378806">
      <w:bodyDiv w:val="1"/>
      <w:marLeft w:val="0"/>
      <w:marRight w:val="0"/>
      <w:marTop w:val="0"/>
      <w:marBottom w:val="0"/>
      <w:divBdr>
        <w:top w:val="none" w:sz="0" w:space="0" w:color="auto"/>
        <w:left w:val="none" w:sz="0" w:space="0" w:color="auto"/>
        <w:bottom w:val="none" w:sz="0" w:space="0" w:color="auto"/>
        <w:right w:val="none" w:sz="0" w:space="0" w:color="auto"/>
      </w:divBdr>
    </w:div>
    <w:div w:id="1401903996">
      <w:bodyDiv w:val="1"/>
      <w:marLeft w:val="0"/>
      <w:marRight w:val="0"/>
      <w:marTop w:val="0"/>
      <w:marBottom w:val="0"/>
      <w:divBdr>
        <w:top w:val="none" w:sz="0" w:space="0" w:color="auto"/>
        <w:left w:val="none" w:sz="0" w:space="0" w:color="auto"/>
        <w:bottom w:val="none" w:sz="0" w:space="0" w:color="auto"/>
        <w:right w:val="none" w:sz="0" w:space="0" w:color="auto"/>
      </w:divBdr>
    </w:div>
    <w:div w:id="1812937585">
      <w:bodyDiv w:val="1"/>
      <w:marLeft w:val="0"/>
      <w:marRight w:val="0"/>
      <w:marTop w:val="0"/>
      <w:marBottom w:val="0"/>
      <w:divBdr>
        <w:top w:val="none" w:sz="0" w:space="0" w:color="auto"/>
        <w:left w:val="none" w:sz="0" w:space="0" w:color="auto"/>
        <w:bottom w:val="none" w:sz="0" w:space="0" w:color="auto"/>
        <w:right w:val="none" w:sz="0" w:space="0" w:color="auto"/>
      </w:divBdr>
    </w:div>
    <w:div w:id="1880432767">
      <w:bodyDiv w:val="1"/>
      <w:marLeft w:val="0"/>
      <w:marRight w:val="0"/>
      <w:marTop w:val="0"/>
      <w:marBottom w:val="0"/>
      <w:divBdr>
        <w:top w:val="none" w:sz="0" w:space="0" w:color="auto"/>
        <w:left w:val="none" w:sz="0" w:space="0" w:color="auto"/>
        <w:bottom w:val="none" w:sz="0" w:space="0" w:color="auto"/>
        <w:right w:val="none" w:sz="0" w:space="0" w:color="auto"/>
      </w:divBdr>
      <w:divsChild>
        <w:div w:id="40978073">
          <w:marLeft w:val="0"/>
          <w:marRight w:val="0"/>
          <w:marTop w:val="0"/>
          <w:marBottom w:val="0"/>
          <w:divBdr>
            <w:top w:val="none" w:sz="0" w:space="0" w:color="auto"/>
            <w:left w:val="none" w:sz="0" w:space="0" w:color="auto"/>
            <w:bottom w:val="none" w:sz="0" w:space="0" w:color="auto"/>
            <w:right w:val="none" w:sz="0" w:space="0" w:color="auto"/>
          </w:divBdr>
        </w:div>
        <w:div w:id="1087648822">
          <w:marLeft w:val="0"/>
          <w:marRight w:val="0"/>
          <w:marTop w:val="0"/>
          <w:marBottom w:val="0"/>
          <w:divBdr>
            <w:top w:val="none" w:sz="0" w:space="0" w:color="auto"/>
            <w:left w:val="none" w:sz="0" w:space="0" w:color="auto"/>
            <w:bottom w:val="none" w:sz="0" w:space="0" w:color="auto"/>
            <w:right w:val="none" w:sz="0" w:space="0" w:color="auto"/>
          </w:divBdr>
          <w:divsChild>
            <w:div w:id="462046014">
              <w:marLeft w:val="0"/>
              <w:marRight w:val="0"/>
              <w:marTop w:val="0"/>
              <w:marBottom w:val="0"/>
              <w:divBdr>
                <w:top w:val="none" w:sz="0" w:space="0" w:color="auto"/>
                <w:left w:val="none" w:sz="0" w:space="0" w:color="auto"/>
                <w:bottom w:val="none" w:sz="0" w:space="0" w:color="auto"/>
                <w:right w:val="none" w:sz="0" w:space="0" w:color="auto"/>
              </w:divBdr>
              <w:divsChild>
                <w:div w:id="596713792">
                  <w:marLeft w:val="0"/>
                  <w:marRight w:val="0"/>
                  <w:marTop w:val="0"/>
                  <w:marBottom w:val="0"/>
                  <w:divBdr>
                    <w:top w:val="none" w:sz="0" w:space="0" w:color="auto"/>
                    <w:left w:val="none" w:sz="0" w:space="0" w:color="auto"/>
                    <w:bottom w:val="none" w:sz="0" w:space="0" w:color="auto"/>
                    <w:right w:val="none" w:sz="0" w:space="0" w:color="auto"/>
                  </w:divBdr>
                  <w:divsChild>
                    <w:div w:id="554122692">
                      <w:marLeft w:val="0"/>
                      <w:marRight w:val="0"/>
                      <w:marTop w:val="0"/>
                      <w:marBottom w:val="0"/>
                      <w:divBdr>
                        <w:top w:val="none" w:sz="0" w:space="0" w:color="auto"/>
                        <w:left w:val="none" w:sz="0" w:space="0" w:color="auto"/>
                        <w:bottom w:val="none" w:sz="0" w:space="0" w:color="auto"/>
                        <w:right w:val="none" w:sz="0" w:space="0" w:color="auto"/>
                      </w:divBdr>
                      <w:divsChild>
                        <w:div w:id="343870385">
                          <w:marLeft w:val="0"/>
                          <w:marRight w:val="0"/>
                          <w:marTop w:val="0"/>
                          <w:marBottom w:val="0"/>
                          <w:divBdr>
                            <w:top w:val="none" w:sz="0" w:space="0" w:color="auto"/>
                            <w:left w:val="none" w:sz="0" w:space="0" w:color="auto"/>
                            <w:bottom w:val="none" w:sz="0" w:space="0" w:color="auto"/>
                            <w:right w:val="none" w:sz="0" w:space="0" w:color="auto"/>
                          </w:divBdr>
                          <w:divsChild>
                            <w:div w:id="275872033">
                              <w:marLeft w:val="0"/>
                              <w:marRight w:val="0"/>
                              <w:marTop w:val="0"/>
                              <w:marBottom w:val="0"/>
                              <w:divBdr>
                                <w:top w:val="none" w:sz="0" w:space="0" w:color="auto"/>
                                <w:left w:val="none" w:sz="0" w:space="0" w:color="auto"/>
                                <w:bottom w:val="none" w:sz="0" w:space="0" w:color="auto"/>
                                <w:right w:val="none" w:sz="0" w:space="0" w:color="auto"/>
                              </w:divBdr>
                              <w:divsChild>
                                <w:div w:id="145667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9942197">
      <w:bodyDiv w:val="1"/>
      <w:marLeft w:val="0"/>
      <w:marRight w:val="0"/>
      <w:marTop w:val="0"/>
      <w:marBottom w:val="0"/>
      <w:divBdr>
        <w:top w:val="none" w:sz="0" w:space="0" w:color="auto"/>
        <w:left w:val="none" w:sz="0" w:space="0" w:color="auto"/>
        <w:bottom w:val="none" w:sz="0" w:space="0" w:color="auto"/>
        <w:right w:val="none" w:sz="0" w:space="0" w:color="auto"/>
      </w:divBdr>
    </w:div>
    <w:div w:id="212954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4.png"/><Relationship Id="rId7" Type="http://schemas.openxmlformats.org/officeDocument/2006/relationships/image" Target="http://mail.hillingdongrid.org/scripts/webmail.exe/HS_Hillingdon_Logo_2006_RGB.jpg?cmd=itempart-537&amp;subpart=2&amp;part=2&amp;folder=INBOX&amp;utoken=jheggie!40hillingdongrid.org!40127.0.0.1!3A143_!7E2-80c15380ba556ca50ddf00_0/HS_Hillingdon_Logo_2006_RGB.jpg" TargetMode="External"/><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opkins\Application%20Data\Microsoft\Templates\A4%20head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20D52E-7903-4B52-AA57-8BB405EAC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headed.dot</Template>
  <TotalTime>1</TotalTime>
  <Pages>1</Pages>
  <Words>117</Words>
  <Characters>667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London Borough of Hillingdon</Company>
  <LinksUpToDate>false</LinksUpToDate>
  <CharactersWithSpaces>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subject/>
  <dc:creator>Hopkins, Susan</dc:creator>
  <cp:keywords/>
  <cp:lastModifiedBy>Jill Schrodel</cp:lastModifiedBy>
  <cp:revision>3</cp:revision>
  <cp:lastPrinted>2024-07-15T14:27:00Z</cp:lastPrinted>
  <dcterms:created xsi:type="dcterms:W3CDTF">2025-06-24T20:41:00Z</dcterms:created>
  <dcterms:modified xsi:type="dcterms:W3CDTF">2025-06-24T20:42:00Z</dcterms:modified>
</cp:coreProperties>
</file>